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ABA7E" w14:textId="77777777" w:rsidR="00923B5D" w:rsidRPr="00865D47" w:rsidRDefault="00923B5D">
      <w:pPr>
        <w:rPr>
          <w:sz w:val="32"/>
          <w:szCs w:val="32"/>
        </w:rPr>
      </w:pPr>
    </w:p>
    <w:p w14:paraId="15013650" w14:textId="77777777" w:rsidR="00923B5D" w:rsidRDefault="00923B5D">
      <w:pPr>
        <w:framePr w:w="3816" w:h="2892" w:hSpace="142" w:wrap="around" w:vAnchor="text" w:hAnchor="page" w:x="7710" w:y="37"/>
        <w:rPr>
          <w:b/>
          <w:bCs/>
          <w:sz w:val="16"/>
          <w:u w:val="single"/>
        </w:rPr>
      </w:pPr>
      <w:r>
        <w:rPr>
          <w:b/>
          <w:bCs/>
          <w:sz w:val="16"/>
          <w:u w:val="single"/>
        </w:rPr>
        <w:t>Öffnungszeiten:</w:t>
      </w:r>
    </w:p>
    <w:p w14:paraId="6A8D59ED" w14:textId="77777777" w:rsidR="009A208C" w:rsidRDefault="009A208C" w:rsidP="009A208C">
      <w:pPr>
        <w:framePr w:w="3816" w:h="2892" w:hSpace="142" w:wrap="around" w:vAnchor="text" w:hAnchor="page" w:x="7710" w:y="37"/>
        <w:rPr>
          <w:bCs/>
          <w:sz w:val="16"/>
        </w:rPr>
      </w:pPr>
      <w:r>
        <w:rPr>
          <w:bCs/>
          <w:sz w:val="16"/>
        </w:rPr>
        <w:t>Montag</w:t>
      </w:r>
      <w:r>
        <w:rPr>
          <w:bCs/>
          <w:sz w:val="16"/>
        </w:rPr>
        <w:tab/>
      </w:r>
      <w:r>
        <w:rPr>
          <w:bCs/>
          <w:sz w:val="16"/>
        </w:rPr>
        <w:tab/>
      </w:r>
      <w:r w:rsidRPr="000646EC">
        <w:rPr>
          <w:sz w:val="16"/>
        </w:rPr>
        <w:t>08.30 - 12.00 Uhr</w:t>
      </w:r>
      <w:r w:rsidRPr="000646EC">
        <w:rPr>
          <w:bCs/>
          <w:sz w:val="16"/>
        </w:rPr>
        <w:t xml:space="preserve"> und </w:t>
      </w:r>
    </w:p>
    <w:p w14:paraId="4BBFC226" w14:textId="77777777" w:rsidR="009A208C" w:rsidRPr="000646EC" w:rsidRDefault="009A208C" w:rsidP="009A208C">
      <w:pPr>
        <w:framePr w:w="3816" w:h="2892" w:hSpace="142" w:wrap="around" w:vAnchor="text" w:hAnchor="page" w:x="7710" w:y="37"/>
        <w:rPr>
          <w:sz w:val="16"/>
        </w:rPr>
      </w:pPr>
      <w:r>
        <w:rPr>
          <w:bCs/>
          <w:sz w:val="16"/>
        </w:rPr>
        <w:tab/>
      </w:r>
      <w:r>
        <w:rPr>
          <w:bCs/>
          <w:sz w:val="16"/>
        </w:rPr>
        <w:tab/>
      </w:r>
      <w:r w:rsidRPr="000646EC">
        <w:rPr>
          <w:sz w:val="16"/>
        </w:rPr>
        <w:t xml:space="preserve">14.00 - 17.00 Uhr </w:t>
      </w:r>
    </w:p>
    <w:p w14:paraId="1687F89C" w14:textId="77777777" w:rsidR="009A208C" w:rsidRPr="000646EC" w:rsidRDefault="009A208C" w:rsidP="009A208C">
      <w:pPr>
        <w:framePr w:w="3816" w:h="2892" w:hSpace="142" w:wrap="around" w:vAnchor="text" w:hAnchor="page" w:x="7710" w:y="37"/>
        <w:rPr>
          <w:bCs/>
          <w:sz w:val="16"/>
        </w:rPr>
      </w:pPr>
      <w:r w:rsidRPr="000646EC">
        <w:rPr>
          <w:sz w:val="16"/>
        </w:rPr>
        <w:t xml:space="preserve">Dienstag </w:t>
      </w:r>
      <w:r>
        <w:rPr>
          <w:sz w:val="16"/>
        </w:rPr>
        <w:tab/>
      </w:r>
      <w:r>
        <w:rPr>
          <w:sz w:val="16"/>
        </w:rPr>
        <w:tab/>
      </w:r>
      <w:r w:rsidRPr="000646EC">
        <w:rPr>
          <w:sz w:val="16"/>
        </w:rPr>
        <w:t>08.30 - 12.00 Uhr</w:t>
      </w:r>
    </w:p>
    <w:p w14:paraId="7959331D" w14:textId="77777777" w:rsidR="009A208C" w:rsidRPr="000646EC" w:rsidRDefault="009A208C" w:rsidP="009A208C">
      <w:pPr>
        <w:framePr w:w="3816" w:h="2892" w:hSpace="142" w:wrap="around" w:vAnchor="text" w:hAnchor="page" w:x="7710" w:y="37"/>
        <w:rPr>
          <w:bCs/>
          <w:sz w:val="16"/>
        </w:rPr>
      </w:pPr>
      <w:r w:rsidRPr="000646EC">
        <w:rPr>
          <w:bCs/>
          <w:sz w:val="16"/>
        </w:rPr>
        <w:t xml:space="preserve">Mittwoch </w:t>
      </w:r>
      <w:r>
        <w:rPr>
          <w:bCs/>
          <w:sz w:val="16"/>
        </w:rPr>
        <w:tab/>
      </w:r>
      <w:r>
        <w:rPr>
          <w:bCs/>
          <w:sz w:val="16"/>
        </w:rPr>
        <w:tab/>
      </w:r>
      <w:r w:rsidRPr="000646EC">
        <w:rPr>
          <w:bCs/>
          <w:sz w:val="16"/>
        </w:rPr>
        <w:t>geschlossen</w:t>
      </w:r>
    </w:p>
    <w:p w14:paraId="6E0AD372" w14:textId="77777777" w:rsidR="009A208C" w:rsidRDefault="009A208C" w:rsidP="009A208C">
      <w:pPr>
        <w:framePr w:w="3816" w:h="2892" w:hSpace="142" w:wrap="around" w:vAnchor="text" w:hAnchor="page" w:x="7710" w:y="37"/>
        <w:rPr>
          <w:bCs/>
          <w:sz w:val="16"/>
        </w:rPr>
      </w:pPr>
      <w:r w:rsidRPr="000646EC">
        <w:rPr>
          <w:bCs/>
          <w:sz w:val="16"/>
        </w:rPr>
        <w:t>Donnerstag</w:t>
      </w:r>
      <w:r>
        <w:rPr>
          <w:bCs/>
          <w:sz w:val="16"/>
        </w:rPr>
        <w:tab/>
      </w:r>
      <w:r w:rsidRPr="000646EC">
        <w:rPr>
          <w:sz w:val="16"/>
        </w:rPr>
        <w:t>08.30 - 12.00 Uhr</w:t>
      </w:r>
      <w:r w:rsidRPr="000646EC">
        <w:rPr>
          <w:bCs/>
          <w:sz w:val="16"/>
        </w:rPr>
        <w:t xml:space="preserve"> und </w:t>
      </w:r>
    </w:p>
    <w:p w14:paraId="305EBC9E" w14:textId="77777777" w:rsidR="009A208C" w:rsidRPr="000646EC" w:rsidRDefault="009A208C" w:rsidP="009A208C">
      <w:pPr>
        <w:framePr w:w="3816" w:h="2892" w:hSpace="142" w:wrap="around" w:vAnchor="text" w:hAnchor="page" w:x="7710" w:y="37"/>
        <w:rPr>
          <w:sz w:val="16"/>
        </w:rPr>
      </w:pPr>
      <w:r>
        <w:rPr>
          <w:bCs/>
          <w:sz w:val="16"/>
        </w:rPr>
        <w:tab/>
      </w:r>
      <w:r>
        <w:rPr>
          <w:bCs/>
          <w:sz w:val="16"/>
        </w:rPr>
        <w:tab/>
      </w:r>
      <w:r w:rsidRPr="000646EC">
        <w:rPr>
          <w:sz w:val="16"/>
        </w:rPr>
        <w:t>14.00 - 17.00 Uhr</w:t>
      </w:r>
    </w:p>
    <w:p w14:paraId="3D76CB25" w14:textId="77777777" w:rsidR="009A208C" w:rsidRPr="000646EC" w:rsidRDefault="009A208C" w:rsidP="009A208C">
      <w:pPr>
        <w:framePr w:w="3816" w:h="2892" w:hSpace="142" w:wrap="around" w:vAnchor="text" w:hAnchor="page" w:x="7710" w:y="37"/>
        <w:rPr>
          <w:bCs/>
          <w:sz w:val="16"/>
        </w:rPr>
      </w:pPr>
      <w:r w:rsidRPr="000646EC">
        <w:rPr>
          <w:sz w:val="16"/>
        </w:rPr>
        <w:t xml:space="preserve">Freitag </w:t>
      </w:r>
      <w:r>
        <w:rPr>
          <w:sz w:val="16"/>
        </w:rPr>
        <w:tab/>
      </w:r>
      <w:r>
        <w:rPr>
          <w:sz w:val="16"/>
        </w:rPr>
        <w:tab/>
      </w:r>
      <w:r w:rsidRPr="000646EC">
        <w:rPr>
          <w:sz w:val="16"/>
        </w:rPr>
        <w:t>08.30 - 12.00 Uhr</w:t>
      </w:r>
      <w:r w:rsidRPr="000646EC">
        <w:rPr>
          <w:bCs/>
          <w:sz w:val="16"/>
        </w:rPr>
        <w:t xml:space="preserve"> </w:t>
      </w:r>
    </w:p>
    <w:p w14:paraId="115C2ACD" w14:textId="77777777" w:rsidR="009A208C" w:rsidRPr="006A39CB" w:rsidRDefault="009A208C" w:rsidP="009A208C">
      <w:pPr>
        <w:framePr w:w="3816" w:h="2892" w:hSpace="142" w:wrap="around" w:vAnchor="text" w:hAnchor="page" w:x="7710" w:y="37"/>
        <w:tabs>
          <w:tab w:val="left" w:pos="2127"/>
        </w:tabs>
        <w:rPr>
          <w:b/>
          <w:sz w:val="16"/>
        </w:rPr>
      </w:pPr>
    </w:p>
    <w:p w14:paraId="17E2C494" w14:textId="77777777" w:rsidR="009A208C" w:rsidRDefault="009A208C" w:rsidP="009A208C">
      <w:pPr>
        <w:framePr w:w="3816" w:h="2892" w:hSpace="142" w:wrap="around" w:vAnchor="text" w:hAnchor="page" w:x="7710" w:y="37"/>
        <w:tabs>
          <w:tab w:val="left" w:pos="2127"/>
        </w:tabs>
        <w:rPr>
          <w:sz w:val="16"/>
        </w:rPr>
      </w:pPr>
      <w:r>
        <w:rPr>
          <w:sz w:val="16"/>
        </w:rPr>
        <w:t>Sonst nach Vereinbarung</w:t>
      </w:r>
    </w:p>
    <w:p w14:paraId="719C2DE4" w14:textId="77777777" w:rsidR="00923B5D" w:rsidRDefault="00923B5D">
      <w:pPr>
        <w:framePr w:w="3816" w:h="2892" w:hSpace="142" w:wrap="around" w:vAnchor="text" w:hAnchor="page" w:x="7710" w:y="37"/>
        <w:rPr>
          <w:sz w:val="16"/>
        </w:rPr>
      </w:pPr>
    </w:p>
    <w:p w14:paraId="0F9972A6" w14:textId="1D5B47AD" w:rsidR="00923B5D" w:rsidRDefault="00923B5D">
      <w:pPr>
        <w:framePr w:w="3816" w:h="2892" w:hSpace="142" w:wrap="around" w:vAnchor="text" w:hAnchor="page" w:x="7710" w:y="37"/>
        <w:rPr>
          <w:sz w:val="16"/>
        </w:rPr>
      </w:pPr>
      <w:r>
        <w:rPr>
          <w:b/>
          <w:bCs/>
          <w:sz w:val="16"/>
        </w:rPr>
        <w:t>Fachdienst</w:t>
      </w:r>
      <w:r>
        <w:rPr>
          <w:sz w:val="16"/>
        </w:rPr>
        <w:t xml:space="preserve">: </w:t>
      </w:r>
      <w:r w:rsidR="005E36CD">
        <w:rPr>
          <w:sz w:val="16"/>
        </w:rPr>
        <w:fldChar w:fldCharType="begin">
          <w:ffData>
            <w:name w:val="Text34"/>
            <w:enabled/>
            <w:calcOnExit w:val="0"/>
            <w:textInput>
              <w:maxLength w:val="30"/>
            </w:textInput>
          </w:ffData>
        </w:fldChar>
      </w:r>
      <w:bookmarkStart w:id="0" w:name="Text34"/>
      <w:r>
        <w:rPr>
          <w:sz w:val="16"/>
        </w:rPr>
        <w:instrText xml:space="preserve"> FORMTEXT </w:instrText>
      </w:r>
      <w:r w:rsidR="005E36CD">
        <w:rPr>
          <w:sz w:val="16"/>
        </w:rPr>
      </w:r>
      <w:r w:rsidR="005E36CD">
        <w:rPr>
          <w:sz w:val="16"/>
        </w:rPr>
        <w:fldChar w:fldCharType="separate"/>
      </w:r>
      <w:r w:rsidR="006C7344">
        <w:rPr>
          <w:noProof/>
          <w:sz w:val="16"/>
        </w:rPr>
        <w:t>Allgemeine Verwaltung</w:t>
      </w:r>
      <w:r w:rsidR="005E36CD">
        <w:rPr>
          <w:sz w:val="16"/>
        </w:rPr>
        <w:fldChar w:fldCharType="end"/>
      </w:r>
      <w:bookmarkEnd w:id="0"/>
    </w:p>
    <w:p w14:paraId="0CD016A9" w14:textId="317BE711" w:rsidR="00923B5D" w:rsidRDefault="00923B5D">
      <w:pPr>
        <w:framePr w:w="3816" w:h="2892" w:hSpace="142" w:wrap="around" w:vAnchor="text" w:hAnchor="page" w:x="7710" w:y="37"/>
        <w:rPr>
          <w:sz w:val="16"/>
        </w:rPr>
      </w:pPr>
      <w:r>
        <w:rPr>
          <w:b/>
          <w:bCs/>
          <w:sz w:val="16"/>
        </w:rPr>
        <w:t>Sachbearbeiter(in):</w:t>
      </w:r>
      <w:r>
        <w:rPr>
          <w:sz w:val="16"/>
        </w:rPr>
        <w:t xml:space="preserve"> </w:t>
      </w:r>
      <w:r w:rsidR="005E36CD">
        <w:rPr>
          <w:sz w:val="16"/>
        </w:rPr>
        <w:fldChar w:fldCharType="begin">
          <w:ffData>
            <w:name w:val="Text33"/>
            <w:enabled/>
            <w:calcOnExit w:val="0"/>
            <w:textInput>
              <w:maxLength w:val="22"/>
            </w:textInput>
          </w:ffData>
        </w:fldChar>
      </w:r>
      <w:bookmarkStart w:id="1" w:name="Text33"/>
      <w:r>
        <w:rPr>
          <w:sz w:val="16"/>
        </w:rPr>
        <w:instrText xml:space="preserve"> FORMTEXT </w:instrText>
      </w:r>
      <w:r w:rsidR="005E36CD">
        <w:rPr>
          <w:sz w:val="16"/>
        </w:rPr>
      </w:r>
      <w:r w:rsidR="005E36CD">
        <w:rPr>
          <w:sz w:val="16"/>
        </w:rPr>
        <w:fldChar w:fldCharType="separate"/>
      </w:r>
      <w:r w:rsidR="006C7344">
        <w:rPr>
          <w:noProof/>
          <w:sz w:val="16"/>
        </w:rPr>
        <w:t>Frau Gehrke</w:t>
      </w:r>
      <w:r w:rsidR="005E36CD">
        <w:rPr>
          <w:sz w:val="16"/>
        </w:rPr>
        <w:fldChar w:fldCharType="end"/>
      </w:r>
      <w:bookmarkEnd w:id="1"/>
    </w:p>
    <w:p w14:paraId="26020865" w14:textId="7F822C95" w:rsidR="00923B5D" w:rsidRDefault="00923B5D">
      <w:pPr>
        <w:framePr w:w="3816" w:h="2892" w:hSpace="142" w:wrap="around" w:vAnchor="text" w:hAnchor="page" w:x="7710" w:y="37"/>
        <w:rPr>
          <w:sz w:val="16"/>
          <w:lang w:val="it-IT"/>
        </w:rPr>
      </w:pPr>
      <w:r>
        <w:rPr>
          <w:sz w:val="16"/>
        </w:rPr>
        <w:sym w:font="Wingdings" w:char="F028"/>
      </w:r>
      <w:r>
        <w:rPr>
          <w:sz w:val="16"/>
          <w:lang w:val="it-IT"/>
        </w:rPr>
        <w:t xml:space="preserve"> (0 45 03) 807-</w:t>
      </w:r>
      <w:r w:rsidR="005E36CD">
        <w:rPr>
          <w:sz w:val="16"/>
        </w:rPr>
        <w:fldChar w:fldCharType="begin">
          <w:ffData>
            <w:name w:val="Text26"/>
            <w:enabled/>
            <w:calcOnExit w:val="0"/>
            <w:textInput>
              <w:maxLength w:val="4"/>
            </w:textInput>
          </w:ffData>
        </w:fldChar>
      </w:r>
      <w:bookmarkStart w:id="2" w:name="Text26"/>
      <w:r>
        <w:rPr>
          <w:sz w:val="16"/>
          <w:lang w:val="it-IT"/>
        </w:rPr>
        <w:instrText xml:space="preserve"> FORMTEXT </w:instrText>
      </w:r>
      <w:r w:rsidR="005E36CD">
        <w:rPr>
          <w:sz w:val="16"/>
        </w:rPr>
      </w:r>
      <w:r w:rsidR="005E36CD">
        <w:rPr>
          <w:sz w:val="16"/>
        </w:rPr>
        <w:fldChar w:fldCharType="separate"/>
      </w:r>
      <w:r w:rsidR="006C7344">
        <w:rPr>
          <w:noProof/>
          <w:sz w:val="16"/>
        </w:rPr>
        <w:t>188</w:t>
      </w:r>
      <w:r w:rsidR="005E36CD">
        <w:rPr>
          <w:sz w:val="16"/>
        </w:rPr>
        <w:fldChar w:fldCharType="end"/>
      </w:r>
      <w:bookmarkEnd w:id="2"/>
    </w:p>
    <w:p w14:paraId="3708CA9B" w14:textId="51A21DA2" w:rsidR="00923B5D" w:rsidRDefault="00923B5D">
      <w:pPr>
        <w:framePr w:w="3816" w:h="2892" w:hSpace="142" w:wrap="around" w:vAnchor="text" w:hAnchor="page" w:x="7710" w:y="37"/>
        <w:tabs>
          <w:tab w:val="left" w:pos="1701"/>
        </w:tabs>
        <w:rPr>
          <w:sz w:val="16"/>
          <w:lang w:val="it-IT"/>
        </w:rPr>
      </w:pPr>
      <w:r>
        <w:rPr>
          <w:b/>
          <w:bCs/>
          <w:sz w:val="16"/>
          <w:lang w:val="it-IT"/>
        </w:rPr>
        <w:t>E-Mail:</w:t>
      </w:r>
      <w:r>
        <w:rPr>
          <w:sz w:val="16"/>
          <w:lang w:val="it-IT"/>
        </w:rPr>
        <w:t xml:space="preserve"> </w:t>
      </w:r>
      <w:r w:rsidR="005E36CD">
        <w:rPr>
          <w:sz w:val="16"/>
        </w:rPr>
        <w:fldChar w:fldCharType="begin">
          <w:ffData>
            <w:name w:val="Text32"/>
            <w:enabled/>
            <w:calcOnExit w:val="0"/>
            <w:textInput>
              <w:maxLength w:val="18"/>
            </w:textInput>
          </w:ffData>
        </w:fldChar>
      </w:r>
      <w:bookmarkStart w:id="3" w:name="Text32"/>
      <w:r w:rsidR="007E244F">
        <w:rPr>
          <w:sz w:val="16"/>
        </w:rPr>
        <w:instrText xml:space="preserve"> FORMTEXT </w:instrText>
      </w:r>
      <w:r w:rsidR="005E36CD">
        <w:rPr>
          <w:sz w:val="16"/>
        </w:rPr>
      </w:r>
      <w:r w:rsidR="005E36CD">
        <w:rPr>
          <w:sz w:val="16"/>
        </w:rPr>
        <w:fldChar w:fldCharType="separate"/>
      </w:r>
      <w:r w:rsidR="006C7344">
        <w:rPr>
          <w:noProof/>
          <w:sz w:val="16"/>
        </w:rPr>
        <w:t>k.gehrke</w:t>
      </w:r>
      <w:r w:rsidR="005E36CD">
        <w:rPr>
          <w:sz w:val="16"/>
        </w:rPr>
        <w:fldChar w:fldCharType="end"/>
      </w:r>
      <w:bookmarkEnd w:id="3"/>
      <w:r>
        <w:rPr>
          <w:sz w:val="16"/>
          <w:lang w:val="it-IT"/>
        </w:rPr>
        <w:t>@timmendorfer-strand.org</w:t>
      </w:r>
    </w:p>
    <w:p w14:paraId="675173D3" w14:textId="6CAA289D" w:rsidR="00923B5D" w:rsidRDefault="00923B5D">
      <w:pPr>
        <w:framePr w:w="3816" w:h="2892" w:hSpace="142" w:wrap="around" w:vAnchor="text" w:hAnchor="page" w:x="7710" w:y="37"/>
        <w:rPr>
          <w:sz w:val="16"/>
        </w:rPr>
      </w:pPr>
      <w:r>
        <w:rPr>
          <w:b/>
          <w:bCs/>
          <w:sz w:val="16"/>
        </w:rPr>
        <w:t>Aktenzeichen:</w:t>
      </w:r>
      <w:r>
        <w:t xml:space="preserve"> </w:t>
      </w:r>
      <w:r w:rsidR="005E36CD">
        <w:rPr>
          <w:sz w:val="16"/>
        </w:rPr>
        <w:fldChar w:fldCharType="begin">
          <w:ffData>
            <w:name w:val="Text27"/>
            <w:enabled/>
            <w:calcOnExit w:val="0"/>
            <w:textInput>
              <w:maxLength w:val="26"/>
            </w:textInput>
          </w:ffData>
        </w:fldChar>
      </w:r>
      <w:bookmarkStart w:id="4" w:name="Text27"/>
      <w:r>
        <w:rPr>
          <w:sz w:val="16"/>
        </w:rPr>
        <w:instrText xml:space="preserve"> FORMTEXT </w:instrText>
      </w:r>
      <w:r w:rsidR="005E36CD">
        <w:rPr>
          <w:sz w:val="16"/>
        </w:rPr>
      </w:r>
      <w:r w:rsidR="005E36CD">
        <w:rPr>
          <w:sz w:val="16"/>
        </w:rPr>
        <w:fldChar w:fldCharType="separate"/>
      </w:r>
      <w:r w:rsidR="006C7344">
        <w:rPr>
          <w:noProof/>
          <w:sz w:val="16"/>
        </w:rPr>
        <w:t>1301</w:t>
      </w:r>
      <w:r w:rsidR="005E36CD">
        <w:rPr>
          <w:sz w:val="16"/>
        </w:rPr>
        <w:fldChar w:fldCharType="end"/>
      </w:r>
      <w:bookmarkEnd w:id="4"/>
    </w:p>
    <w:p w14:paraId="3AD5457C" w14:textId="04313D45" w:rsidR="00923B5D" w:rsidRDefault="00923B5D">
      <w:pPr>
        <w:framePr w:w="3816" w:h="2892" w:hSpace="142" w:wrap="around" w:vAnchor="text" w:hAnchor="page" w:x="7710" w:y="37"/>
        <w:rPr>
          <w:sz w:val="16"/>
        </w:rPr>
      </w:pPr>
      <w:r>
        <w:rPr>
          <w:sz w:val="16"/>
        </w:rPr>
        <w:t xml:space="preserve">Datum: </w:t>
      </w:r>
      <w:r w:rsidR="005E36CD">
        <w:rPr>
          <w:sz w:val="16"/>
        </w:rPr>
        <w:fldChar w:fldCharType="begin">
          <w:ffData>
            <w:name w:val="Text28"/>
            <w:enabled w:val="0"/>
            <w:calcOnExit w:val="0"/>
            <w:textInput>
              <w:type w:val="currentTime"/>
            </w:textInput>
          </w:ffData>
        </w:fldChar>
      </w:r>
      <w:bookmarkStart w:id="5" w:name="Text28"/>
      <w:r>
        <w:rPr>
          <w:sz w:val="16"/>
        </w:rPr>
        <w:instrText xml:space="preserve"> FORMTEXT </w:instrText>
      </w:r>
      <w:r w:rsidR="005E36CD">
        <w:rPr>
          <w:sz w:val="16"/>
        </w:rPr>
        <w:fldChar w:fldCharType="begin"/>
      </w:r>
      <w:r>
        <w:rPr>
          <w:sz w:val="16"/>
        </w:rPr>
        <w:instrText xml:space="preserve"> DATE  </w:instrText>
      </w:r>
      <w:r w:rsidR="005E36CD">
        <w:rPr>
          <w:sz w:val="16"/>
        </w:rPr>
        <w:fldChar w:fldCharType="separate"/>
      </w:r>
      <w:r w:rsidR="006C7344">
        <w:rPr>
          <w:noProof/>
          <w:sz w:val="16"/>
        </w:rPr>
        <w:instrText>02.11.2026</w:instrText>
      </w:r>
      <w:r w:rsidR="005E36CD">
        <w:rPr>
          <w:sz w:val="16"/>
        </w:rPr>
        <w:fldChar w:fldCharType="end"/>
      </w:r>
      <w:r w:rsidR="005E36CD">
        <w:rPr>
          <w:sz w:val="16"/>
        </w:rPr>
      </w:r>
      <w:r w:rsidR="005E36CD">
        <w:rPr>
          <w:sz w:val="16"/>
        </w:rPr>
        <w:fldChar w:fldCharType="separate"/>
      </w:r>
      <w:r w:rsidR="006C7344">
        <w:rPr>
          <w:noProof/>
          <w:sz w:val="16"/>
        </w:rPr>
        <w:t>02.11.2026</w:t>
      </w:r>
      <w:r w:rsidR="005E36CD">
        <w:rPr>
          <w:sz w:val="16"/>
        </w:rPr>
        <w:fldChar w:fldCharType="end"/>
      </w:r>
      <w:bookmarkEnd w:id="5"/>
    </w:p>
    <w:p w14:paraId="22D78C1A" w14:textId="77777777" w:rsidR="00F67B39" w:rsidRDefault="00923B5D">
      <w:pPr>
        <w:tabs>
          <w:tab w:val="left" w:pos="6663"/>
        </w:tabs>
        <w:rPr>
          <w:sz w:val="14"/>
        </w:rPr>
      </w:pPr>
      <w:r>
        <w:rPr>
          <w:sz w:val="14"/>
        </w:rPr>
        <w:t xml:space="preserve">Gemeinde Timmendorfer Strand </w:t>
      </w:r>
      <w:r>
        <w:rPr>
          <w:rFonts w:cs="Arial"/>
          <w:sz w:val="14"/>
        </w:rPr>
        <w:t>•</w:t>
      </w:r>
      <w:r>
        <w:rPr>
          <w:sz w:val="14"/>
        </w:rPr>
        <w:t xml:space="preserve"> Postfach 11 06 </w:t>
      </w:r>
      <w:r>
        <w:rPr>
          <w:rFonts w:cs="Arial"/>
          <w:sz w:val="14"/>
        </w:rPr>
        <w:t>•</w:t>
      </w:r>
      <w:r>
        <w:rPr>
          <w:sz w:val="14"/>
        </w:rPr>
        <w:t xml:space="preserve"> 23661 Timmendorfer Strand</w:t>
      </w:r>
    </w:p>
    <w:bookmarkStart w:id="6" w:name="Text23"/>
    <w:p w14:paraId="4226840F" w14:textId="77777777" w:rsidR="00F67B39" w:rsidRDefault="00F67B39" w:rsidP="00F67B39">
      <w:r>
        <w:fldChar w:fldCharType="begin">
          <w:ffData>
            <w:name w:val="Text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bookmarkStart w:id="7" w:name="Text22"/>
    <w:p w14:paraId="5AA4F948" w14:textId="77777777" w:rsidR="00F67B39" w:rsidRDefault="00F67B39" w:rsidP="00F67B39">
      <w:r>
        <w:fldChar w:fldCharType="begin">
          <w:ffData>
            <w:name w:val="Text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bookmarkStart w:id="8" w:name="Text2"/>
    <w:p w14:paraId="05FC2417" w14:textId="77777777" w:rsidR="00F67B39" w:rsidRDefault="00F67B39" w:rsidP="00F67B39">
      <w:pPr>
        <w:rPr>
          <w:bCs/>
        </w:rPr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bookmarkStart w:id="9" w:name="Text3"/>
    <w:p w14:paraId="35012D2B" w14:textId="77777777" w:rsidR="00F67B39" w:rsidRDefault="00F67B39" w:rsidP="00F67B39">
      <w:pPr>
        <w:tabs>
          <w:tab w:val="left" w:pos="6521"/>
        </w:tabs>
        <w:rPr>
          <w:bCs/>
        </w:rPr>
      </w:pPr>
      <w:r>
        <w:rPr>
          <w:bCs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</w:rPr>
        <w:fldChar w:fldCharType="end"/>
      </w:r>
      <w:bookmarkEnd w:id="9"/>
    </w:p>
    <w:bookmarkStart w:id="10" w:name="Text4"/>
    <w:p w14:paraId="092EA7E9" w14:textId="77777777" w:rsidR="00F67B39" w:rsidRDefault="00F67B39" w:rsidP="00F67B39">
      <w:pPr>
        <w:rPr>
          <w:bCs/>
        </w:rPr>
      </w:pPr>
      <w:r>
        <w:rPr>
          <w:bCs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</w:rPr>
        <w:fldChar w:fldCharType="end"/>
      </w:r>
      <w:bookmarkEnd w:id="10"/>
    </w:p>
    <w:bookmarkStart w:id="11" w:name="Text5"/>
    <w:p w14:paraId="5DEC4E97" w14:textId="77777777" w:rsidR="00F67B39" w:rsidRDefault="00F67B39" w:rsidP="00F67B39">
      <w:pPr>
        <w:rPr>
          <w:bCs/>
        </w:rPr>
      </w:pPr>
      <w:r>
        <w:rPr>
          <w:bCs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</w:rPr>
        <w:fldChar w:fldCharType="end"/>
      </w:r>
      <w:bookmarkEnd w:id="11"/>
    </w:p>
    <w:bookmarkStart w:id="12" w:name="Text7"/>
    <w:p w14:paraId="4D8FD27E" w14:textId="77777777" w:rsidR="00F67B39" w:rsidRDefault="00F67B39" w:rsidP="00F67B39">
      <w:pPr>
        <w:rPr>
          <w:bCs/>
        </w:rPr>
      </w:pPr>
      <w:r>
        <w:rPr>
          <w:bCs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</w:rPr>
        <w:fldChar w:fldCharType="end"/>
      </w:r>
      <w:bookmarkEnd w:id="12"/>
    </w:p>
    <w:bookmarkStart w:id="13" w:name="Text21"/>
    <w:p w14:paraId="218B0B3C" w14:textId="77777777" w:rsidR="00F67B39" w:rsidRDefault="00F67B39" w:rsidP="00F67B39">
      <w:pPr>
        <w:rPr>
          <w:bCs/>
        </w:rPr>
      </w:pPr>
      <w:r>
        <w:rPr>
          <w:bCs/>
        </w:rPr>
        <w:fldChar w:fldCharType="begin">
          <w:ffData>
            <w:name w:val="Text21"/>
            <w:enabled/>
            <w:calcOnExit w:val="0"/>
            <w:textInput/>
          </w:ffData>
        </w:fldChar>
      </w:r>
      <w:r>
        <w:rPr>
          <w:bCs/>
        </w:rPr>
        <w:instrText xml:space="preserve"> FORMTEXT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  <w:noProof/>
        </w:rPr>
        <w:t> </w:t>
      </w:r>
      <w:r>
        <w:rPr>
          <w:bCs/>
        </w:rPr>
        <w:fldChar w:fldCharType="end"/>
      </w:r>
      <w:bookmarkEnd w:id="13"/>
    </w:p>
    <w:p w14:paraId="6E3AC001" w14:textId="77777777" w:rsidR="00FC7C85" w:rsidRDefault="00FC7C85" w:rsidP="00F67B39">
      <w:pPr>
        <w:rPr>
          <w:bCs/>
        </w:rPr>
      </w:pPr>
    </w:p>
    <w:p w14:paraId="5EE4E3F1" w14:textId="77777777" w:rsidR="00FC7C85" w:rsidRDefault="00FC7C85" w:rsidP="00F67B39">
      <w:pPr>
        <w:rPr>
          <w:bCs/>
        </w:rPr>
      </w:pPr>
    </w:p>
    <w:p w14:paraId="0E097EE1" w14:textId="77777777" w:rsidR="00FC7C85" w:rsidRDefault="00FC7C85" w:rsidP="00F67B39">
      <w:pPr>
        <w:rPr>
          <w:bCs/>
        </w:rPr>
      </w:pPr>
    </w:p>
    <w:p w14:paraId="1D55278D" w14:textId="77777777" w:rsidR="00923B5D" w:rsidRDefault="00F67B39" w:rsidP="00FC7C85">
      <w:pPr>
        <w:tabs>
          <w:tab w:val="left" w:pos="6663"/>
        </w:tabs>
        <w:sectPr w:rsidR="00923B5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7" w:h="16840" w:code="9"/>
          <w:pgMar w:top="567" w:right="794" w:bottom="851" w:left="1191" w:header="720" w:footer="227" w:gutter="0"/>
          <w:cols w:space="720"/>
          <w:titlePg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0" wp14:anchorId="154CA6CE" wp14:editId="38A7E58F">
                <wp:simplePos x="0" y="0"/>
                <wp:positionH relativeFrom="page">
                  <wp:posOffset>0</wp:posOffset>
                </wp:positionH>
                <wp:positionV relativeFrom="page">
                  <wp:posOffset>3557270</wp:posOffset>
                </wp:positionV>
                <wp:extent cx="400685" cy="26606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68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CE2AB" w14:textId="77777777" w:rsidR="00A01295" w:rsidRDefault="00A01295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  <w:r>
                              <w:t>---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4CA6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80.1pt;width:31.55pt;height:20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" o:allowoverlap="f" stroked="f">
                <v:textbox>
                  <w:txbxContent>
                    <w:p w14:paraId="035CE2AB" w14:textId="77777777" w:rsidR="00A01295" w:rsidRDefault="00A01295">
                      <w:pPr>
                        <w:pStyle w:val="Kopfzeile"/>
                        <w:tabs>
                          <w:tab w:val="clear" w:pos="4536"/>
                          <w:tab w:val="clear" w:pos="9072"/>
                        </w:tabs>
                      </w:pPr>
                      <w:r>
                        <w:t>---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</w:p>
    <w:p w14:paraId="66DB0D55" w14:textId="08011BED" w:rsidR="00923B5D" w:rsidRPr="006C7344" w:rsidRDefault="006C7344" w:rsidP="00745E0C">
      <w:pPr>
        <w:rPr>
          <w:b/>
          <w:bCs/>
          <w:u w:val="single"/>
        </w:rPr>
      </w:pPr>
      <w:r w:rsidRPr="006C7344">
        <w:rPr>
          <w:b/>
          <w:bCs/>
          <w:u w:val="single"/>
        </w:rPr>
        <w:t>Pressemitteilung:</w:t>
      </w:r>
    </w:p>
    <w:p w14:paraId="64EE2C6E" w14:textId="77777777" w:rsidR="006C7344" w:rsidRDefault="006C7344" w:rsidP="00745E0C"/>
    <w:p w14:paraId="6426464D" w14:textId="77777777" w:rsidR="006C7344" w:rsidRPr="006C7344" w:rsidRDefault="006C7344" w:rsidP="006C7344">
      <w:pPr>
        <w:rPr>
          <w:b/>
          <w:bCs/>
          <w:u w:val="single"/>
        </w:rPr>
      </w:pPr>
      <w:r w:rsidRPr="006C7344">
        <w:rPr>
          <w:b/>
          <w:bCs/>
          <w:u w:val="single"/>
        </w:rPr>
        <w:t>ADFC-Fahrradklima-Test 2026: Wie fahrradfreundlich ist dein Ort?</w:t>
      </w:r>
    </w:p>
    <w:p w14:paraId="310A3800" w14:textId="7F2FFB9B" w:rsidR="006C7344" w:rsidRPr="006C7344" w:rsidRDefault="006C7344" w:rsidP="006C7344">
      <w:r>
        <w:t>Noch</w:t>
      </w:r>
      <w:r w:rsidRPr="006C7344">
        <w:t xml:space="preserve"> bis zum 30. November 2026 kann man beim ADFC-Fahrradklima-Test </w:t>
      </w:r>
      <w:r>
        <w:t xml:space="preserve">(FKT) </w:t>
      </w:r>
      <w:r w:rsidRPr="006C7344">
        <w:t xml:space="preserve">bewerten, wie fahrradfreundlich </w:t>
      </w:r>
      <w:r>
        <w:t>der eigene Wohnort</w:t>
      </w:r>
      <w:r w:rsidRPr="006C7344">
        <w:t xml:space="preserve"> ist. Der ADFC-Fahrradklima-Test vereint drei Befragungen und macht so die Fahrradfreundlichkeit eines Ortes aus der Perspektive von Erwachsenen, Jugendlichen und Kommunen sichtbar.</w:t>
      </w:r>
    </w:p>
    <w:p w14:paraId="70132BC4" w14:textId="2B9DAA63" w:rsidR="006C7344" w:rsidRPr="006C7344" w:rsidRDefault="006C7344" w:rsidP="006C7344">
      <w:r>
        <w:t>In dem eigenen Wohnort kennen sich Radfahrerinnen und Radfahrer</w:t>
      </w:r>
      <w:r w:rsidRPr="006C7344">
        <w:t xml:space="preserve"> am besten</w:t>
      </w:r>
      <w:r>
        <w:t xml:space="preserve"> aus und wissen</w:t>
      </w:r>
      <w:r w:rsidRPr="006C7344">
        <w:t>, was schon gut funktioniert und wo noch Verbesserungsbedarf besteht. D</w:t>
      </w:r>
      <w:r>
        <w:t>iese</w:t>
      </w:r>
      <w:r w:rsidRPr="006C7344">
        <w:t xml:space="preserve"> Erfahrungen liefern wertvolle Hinweise für Verkehrsplanerinnen</w:t>
      </w:r>
      <w:r>
        <w:t>,</w:t>
      </w:r>
      <w:r w:rsidRPr="006C7344">
        <w:t xml:space="preserve"> </w:t>
      </w:r>
      <w:r>
        <w:t xml:space="preserve">Verkehrsplaner </w:t>
      </w:r>
      <w:r w:rsidRPr="006C7344">
        <w:t>und politische Verantwortliche. Die Ergebnisse zeigen, wo der Radverkehr bereits stark ist und wo noch nachgebessert werden muss.</w:t>
      </w:r>
    </w:p>
    <w:p w14:paraId="7ED3E89C" w14:textId="19D58BFD" w:rsidR="006C7344" w:rsidRPr="006C7344" w:rsidRDefault="006C7344" w:rsidP="006C7344">
      <w:pPr>
        <w:rPr>
          <w:u w:val="single"/>
        </w:rPr>
      </w:pPr>
      <w:r>
        <w:t xml:space="preserve">Wer an der </w:t>
      </w:r>
      <w:r w:rsidRPr="006C7344">
        <w:t>Befragung</w:t>
      </w:r>
      <w:r>
        <w:t xml:space="preserve"> teilnehmen möchte, kann dies über den nachfolgenden Link tun: </w:t>
      </w:r>
      <w:hyperlink r:id="rId12" w:history="1">
        <w:r w:rsidRPr="006C7344">
          <w:rPr>
            <w:rStyle w:val="Hyperlink"/>
          </w:rPr>
          <w:t>https://fkt.adfc.de/</w:t>
        </w:r>
      </w:hyperlink>
    </w:p>
    <w:p w14:paraId="3DDEBE3E" w14:textId="77777777" w:rsidR="006C7344" w:rsidRDefault="006C7344" w:rsidP="00745E0C"/>
    <w:p w14:paraId="7C9B7029" w14:textId="77777777" w:rsidR="00D018AB" w:rsidRDefault="00D018AB" w:rsidP="00745E0C"/>
    <w:p w14:paraId="722ABF84" w14:textId="77777777" w:rsidR="00D018AB" w:rsidRDefault="00D018AB" w:rsidP="00745E0C"/>
    <w:p w14:paraId="6D021712" w14:textId="77777777" w:rsidR="00D018AB" w:rsidRDefault="00D018AB" w:rsidP="00745E0C"/>
    <w:p w14:paraId="043C11F1" w14:textId="77777777" w:rsidR="00D018AB" w:rsidRDefault="00D018AB" w:rsidP="00745E0C"/>
    <w:p w14:paraId="0F88FC88" w14:textId="77777777" w:rsidR="00D018AB" w:rsidRDefault="00D018AB" w:rsidP="00745E0C"/>
    <w:sectPr w:rsidR="00D018AB" w:rsidSect="00C8362E">
      <w:type w:val="continuous"/>
      <w:pgSz w:w="11907" w:h="16840" w:code="9"/>
      <w:pgMar w:top="567" w:right="794" w:bottom="851" w:left="1191" w:header="720" w:footer="227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57AE0" w14:textId="77777777" w:rsidR="006C7344" w:rsidRDefault="006C7344">
      <w:r>
        <w:separator/>
      </w:r>
    </w:p>
  </w:endnote>
  <w:endnote w:type="continuationSeparator" w:id="0">
    <w:p w14:paraId="0A192C97" w14:textId="77777777" w:rsidR="006C7344" w:rsidRDefault="006C7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38D45" w14:textId="77777777" w:rsidR="00355BAF" w:rsidRDefault="00355BA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2E8C8" w14:textId="77777777" w:rsidR="00355BAF" w:rsidRDefault="00355BA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FAD0C" w14:textId="77777777" w:rsidR="00A01295" w:rsidRPr="003040D4" w:rsidRDefault="00F67B39">
    <w:pPr>
      <w:pStyle w:val="Fuzeile"/>
      <w:rPr>
        <w:vanish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EFD23DC" wp14:editId="5055B711">
              <wp:simplePos x="0" y="0"/>
              <wp:positionH relativeFrom="column">
                <wp:posOffset>15240</wp:posOffset>
              </wp:positionH>
              <wp:positionV relativeFrom="paragraph">
                <wp:posOffset>149860</wp:posOffset>
              </wp:positionV>
              <wp:extent cx="6120130" cy="635"/>
              <wp:effectExtent l="0" t="0" r="13970" b="18415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E14FDF" id="Line 1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11.8pt" to="483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" o:allowincell="f"/>
          </w:pict>
        </mc:Fallback>
      </mc:AlternateContent>
    </w:r>
  </w:p>
  <w:p w14:paraId="6AEEA09D" w14:textId="77777777" w:rsidR="00A01295" w:rsidRDefault="00A01295">
    <w:pPr>
      <w:tabs>
        <w:tab w:val="left" w:pos="1843"/>
        <w:tab w:val="left" w:pos="2268"/>
        <w:tab w:val="left" w:pos="3119"/>
      </w:tabs>
      <w:rPr>
        <w:b/>
        <w:noProof/>
        <w:vanish/>
        <w:sz w:val="12"/>
      </w:rPr>
    </w:pPr>
  </w:p>
  <w:tbl>
    <w:tblPr>
      <w:tblW w:w="9322" w:type="dxa"/>
      <w:tblLook w:val="04A0" w:firstRow="1" w:lastRow="0" w:firstColumn="1" w:lastColumn="0" w:noHBand="0" w:noVBand="1"/>
    </w:tblPr>
    <w:tblGrid>
      <w:gridCol w:w="1951"/>
      <w:gridCol w:w="992"/>
      <w:gridCol w:w="1843"/>
      <w:gridCol w:w="1276"/>
      <w:gridCol w:w="1984"/>
      <w:gridCol w:w="1276"/>
    </w:tblGrid>
    <w:tr w:rsidR="00A01295" w:rsidRPr="00A01295" w14:paraId="0B63BB7F" w14:textId="77777777" w:rsidTr="00B96467">
      <w:trPr>
        <w:hidden/>
      </w:trPr>
      <w:tc>
        <w:tcPr>
          <w:tcW w:w="1951" w:type="dxa"/>
          <w:shd w:val="clear" w:color="auto" w:fill="auto"/>
        </w:tcPr>
        <w:p w14:paraId="5F949F85" w14:textId="77777777" w:rsidR="00A01295" w:rsidRPr="00A01295" w:rsidRDefault="00A01295" w:rsidP="008F16E7">
          <w:pPr>
            <w:rPr>
              <w:b/>
              <w:vanish/>
              <w:sz w:val="12"/>
              <w:szCs w:val="12"/>
              <w:u w:val="single"/>
            </w:rPr>
          </w:pPr>
          <w:r w:rsidRPr="00A01295">
            <w:rPr>
              <w:b/>
              <w:vanish/>
              <w:sz w:val="12"/>
              <w:szCs w:val="12"/>
              <w:u w:val="single"/>
            </w:rPr>
            <w:t>Rathaus:</w:t>
          </w:r>
        </w:p>
      </w:tc>
      <w:tc>
        <w:tcPr>
          <w:tcW w:w="992" w:type="dxa"/>
          <w:shd w:val="clear" w:color="auto" w:fill="auto"/>
        </w:tcPr>
        <w:p w14:paraId="63B88E27" w14:textId="77777777" w:rsidR="00A01295" w:rsidRPr="00A01295" w:rsidRDefault="00A01295" w:rsidP="008F16E7">
          <w:pPr>
            <w:rPr>
              <w:b/>
              <w:vanish/>
              <w:sz w:val="12"/>
              <w:szCs w:val="12"/>
            </w:rPr>
          </w:pPr>
          <w:r w:rsidRPr="00A01295">
            <w:rPr>
              <w:b/>
              <w:vanish/>
              <w:sz w:val="12"/>
              <w:szCs w:val="12"/>
            </w:rPr>
            <w:t>Vermittlung:</w:t>
          </w:r>
        </w:p>
      </w:tc>
      <w:tc>
        <w:tcPr>
          <w:tcW w:w="1843" w:type="dxa"/>
          <w:shd w:val="clear" w:color="auto" w:fill="auto"/>
        </w:tcPr>
        <w:p w14:paraId="3A324A08" w14:textId="77777777" w:rsidR="00A01295" w:rsidRPr="00A01295" w:rsidRDefault="00A01295" w:rsidP="008F16E7">
          <w:pPr>
            <w:rPr>
              <w:vanish/>
              <w:sz w:val="12"/>
              <w:szCs w:val="12"/>
            </w:rPr>
          </w:pPr>
          <w:r w:rsidRPr="00A01295">
            <w:rPr>
              <w:vanish/>
              <w:sz w:val="12"/>
              <w:szCs w:val="12"/>
            </w:rPr>
            <w:t>(0 45 03) 8 07-0</w:t>
          </w:r>
        </w:p>
      </w:tc>
      <w:tc>
        <w:tcPr>
          <w:tcW w:w="4536" w:type="dxa"/>
          <w:gridSpan w:val="3"/>
          <w:shd w:val="clear" w:color="auto" w:fill="auto"/>
        </w:tcPr>
        <w:p w14:paraId="364EE2E8" w14:textId="77777777" w:rsidR="00A01295" w:rsidRPr="00A01295" w:rsidRDefault="00A01295" w:rsidP="008F16E7">
          <w:pPr>
            <w:rPr>
              <w:b/>
              <w:vanish/>
              <w:sz w:val="10"/>
              <w:szCs w:val="10"/>
              <w:u w:val="single"/>
            </w:rPr>
          </w:pPr>
          <w:r w:rsidRPr="00A01295">
            <w:rPr>
              <w:b/>
              <w:vanish/>
              <w:sz w:val="10"/>
              <w:szCs w:val="10"/>
              <w:u w:val="single"/>
            </w:rPr>
            <w:t>Konten der Gemeindekasse:</w:t>
          </w:r>
        </w:p>
      </w:tc>
    </w:tr>
    <w:tr w:rsidR="00A01295" w:rsidRPr="00A01295" w14:paraId="47313E7D" w14:textId="77777777" w:rsidTr="00B96467">
      <w:trPr>
        <w:hidden/>
      </w:trPr>
      <w:tc>
        <w:tcPr>
          <w:tcW w:w="1951" w:type="dxa"/>
          <w:shd w:val="clear" w:color="auto" w:fill="auto"/>
        </w:tcPr>
        <w:p w14:paraId="0C1CA91E" w14:textId="77777777" w:rsidR="00A01295" w:rsidRPr="00A01295" w:rsidRDefault="00A01295" w:rsidP="008F16E7">
          <w:pPr>
            <w:rPr>
              <w:vanish/>
              <w:sz w:val="12"/>
              <w:szCs w:val="12"/>
            </w:rPr>
          </w:pPr>
          <w:r w:rsidRPr="00A01295">
            <w:rPr>
              <w:vanish/>
              <w:sz w:val="12"/>
              <w:szCs w:val="12"/>
            </w:rPr>
            <w:t>Strandallee 42</w:t>
          </w:r>
        </w:p>
      </w:tc>
      <w:tc>
        <w:tcPr>
          <w:tcW w:w="992" w:type="dxa"/>
          <w:shd w:val="clear" w:color="auto" w:fill="auto"/>
        </w:tcPr>
        <w:p w14:paraId="42909D4B" w14:textId="77777777" w:rsidR="00A01295" w:rsidRPr="00A01295" w:rsidRDefault="00A01295" w:rsidP="008F16E7">
          <w:pPr>
            <w:rPr>
              <w:b/>
              <w:vanish/>
              <w:sz w:val="12"/>
              <w:szCs w:val="12"/>
            </w:rPr>
          </w:pPr>
          <w:r w:rsidRPr="00A01295">
            <w:rPr>
              <w:b/>
              <w:vanish/>
              <w:sz w:val="12"/>
              <w:szCs w:val="12"/>
            </w:rPr>
            <w:t>Telefax:</w:t>
          </w:r>
        </w:p>
      </w:tc>
      <w:tc>
        <w:tcPr>
          <w:tcW w:w="1843" w:type="dxa"/>
          <w:shd w:val="clear" w:color="auto" w:fill="auto"/>
        </w:tcPr>
        <w:p w14:paraId="40EF2555" w14:textId="77777777" w:rsidR="00A01295" w:rsidRPr="00A01295" w:rsidRDefault="00A01295" w:rsidP="00355BAF">
          <w:pPr>
            <w:rPr>
              <w:vanish/>
              <w:sz w:val="12"/>
              <w:szCs w:val="12"/>
            </w:rPr>
          </w:pPr>
          <w:r w:rsidRPr="00A01295">
            <w:rPr>
              <w:vanish/>
              <w:sz w:val="12"/>
              <w:szCs w:val="12"/>
            </w:rPr>
            <w:t>(0 45 03) 8 07-211</w:t>
          </w:r>
        </w:p>
      </w:tc>
      <w:tc>
        <w:tcPr>
          <w:tcW w:w="1276" w:type="dxa"/>
          <w:shd w:val="clear" w:color="auto" w:fill="auto"/>
        </w:tcPr>
        <w:p w14:paraId="3177F49D" w14:textId="77777777" w:rsidR="00A01295" w:rsidRPr="00A01295" w:rsidRDefault="00A01295" w:rsidP="008F16E7">
          <w:pPr>
            <w:rPr>
              <w:b/>
              <w:vanish/>
              <w:sz w:val="10"/>
              <w:szCs w:val="10"/>
            </w:rPr>
          </w:pPr>
          <w:r w:rsidRPr="00A01295">
            <w:rPr>
              <w:b/>
              <w:vanish/>
              <w:sz w:val="10"/>
              <w:szCs w:val="10"/>
            </w:rPr>
            <w:t xml:space="preserve">Sparkasse Holstein </w:t>
          </w:r>
        </w:p>
      </w:tc>
      <w:tc>
        <w:tcPr>
          <w:tcW w:w="1984" w:type="dxa"/>
          <w:shd w:val="clear" w:color="auto" w:fill="auto"/>
        </w:tcPr>
        <w:p w14:paraId="61EFF07E" w14:textId="77777777" w:rsidR="00A01295" w:rsidRPr="00A01295" w:rsidRDefault="00A01295" w:rsidP="008F16E7">
          <w:pPr>
            <w:rPr>
              <w:vanish/>
              <w:sz w:val="10"/>
              <w:szCs w:val="10"/>
            </w:rPr>
          </w:pPr>
          <w:r w:rsidRPr="00A01295">
            <w:rPr>
              <w:b/>
              <w:vanish/>
              <w:sz w:val="10"/>
              <w:szCs w:val="10"/>
            </w:rPr>
            <w:t>IBAN:</w:t>
          </w:r>
          <w:r w:rsidRPr="00A01295">
            <w:rPr>
              <w:vanish/>
              <w:sz w:val="10"/>
              <w:szCs w:val="10"/>
            </w:rPr>
            <w:t xml:space="preserve"> </w:t>
          </w:r>
          <w:r w:rsidRPr="00A01295">
            <w:rPr>
              <w:noProof/>
              <w:vanish/>
              <w:sz w:val="10"/>
              <w:szCs w:val="10"/>
            </w:rPr>
            <w:t>DE 62 2135 2240 0006 0009 13</w:t>
          </w:r>
        </w:p>
      </w:tc>
      <w:tc>
        <w:tcPr>
          <w:tcW w:w="1276" w:type="dxa"/>
          <w:shd w:val="clear" w:color="auto" w:fill="auto"/>
        </w:tcPr>
        <w:p w14:paraId="4CE9FA39" w14:textId="77777777" w:rsidR="00A01295" w:rsidRPr="00A01295" w:rsidRDefault="00A01295" w:rsidP="008F16E7">
          <w:pPr>
            <w:rPr>
              <w:vanish/>
              <w:sz w:val="10"/>
              <w:szCs w:val="10"/>
            </w:rPr>
          </w:pPr>
          <w:r w:rsidRPr="00A01295">
            <w:rPr>
              <w:b/>
              <w:noProof/>
              <w:vanish/>
              <w:sz w:val="10"/>
              <w:szCs w:val="10"/>
            </w:rPr>
            <w:t>BIC:</w:t>
          </w:r>
          <w:r w:rsidRPr="00A01295">
            <w:rPr>
              <w:noProof/>
              <w:vanish/>
              <w:sz w:val="10"/>
              <w:szCs w:val="10"/>
            </w:rPr>
            <w:t xml:space="preserve"> NOLADE21HOL</w:t>
          </w:r>
        </w:p>
      </w:tc>
    </w:tr>
    <w:tr w:rsidR="00A01295" w:rsidRPr="00A01295" w14:paraId="274C8BBC" w14:textId="77777777" w:rsidTr="00B96467">
      <w:trPr>
        <w:hidden/>
      </w:trPr>
      <w:tc>
        <w:tcPr>
          <w:tcW w:w="1951" w:type="dxa"/>
          <w:shd w:val="clear" w:color="auto" w:fill="auto"/>
        </w:tcPr>
        <w:p w14:paraId="47371CD3" w14:textId="77777777" w:rsidR="00A01295" w:rsidRPr="00A01295" w:rsidRDefault="00A01295" w:rsidP="008F16E7">
          <w:pPr>
            <w:rPr>
              <w:vanish/>
              <w:sz w:val="12"/>
              <w:szCs w:val="12"/>
            </w:rPr>
          </w:pPr>
          <w:r w:rsidRPr="00A01295">
            <w:rPr>
              <w:vanish/>
              <w:sz w:val="12"/>
              <w:szCs w:val="12"/>
            </w:rPr>
            <w:t>23669 Timmendorfer Strand</w:t>
          </w:r>
        </w:p>
      </w:tc>
      <w:tc>
        <w:tcPr>
          <w:tcW w:w="992" w:type="dxa"/>
          <w:shd w:val="clear" w:color="auto" w:fill="auto"/>
        </w:tcPr>
        <w:p w14:paraId="28599535" w14:textId="77777777" w:rsidR="00A01295" w:rsidRPr="00A01295" w:rsidRDefault="00A01295" w:rsidP="008F16E7">
          <w:pPr>
            <w:rPr>
              <w:b/>
              <w:vanish/>
              <w:sz w:val="12"/>
              <w:szCs w:val="12"/>
            </w:rPr>
          </w:pPr>
          <w:r w:rsidRPr="00A01295">
            <w:rPr>
              <w:b/>
              <w:vanish/>
              <w:sz w:val="12"/>
              <w:szCs w:val="12"/>
            </w:rPr>
            <w:t>E-Mail:</w:t>
          </w:r>
        </w:p>
      </w:tc>
      <w:tc>
        <w:tcPr>
          <w:tcW w:w="1843" w:type="dxa"/>
          <w:shd w:val="clear" w:color="auto" w:fill="auto"/>
        </w:tcPr>
        <w:p w14:paraId="0FBDE1D5" w14:textId="77777777" w:rsidR="00A01295" w:rsidRPr="00A01295" w:rsidRDefault="00A01295" w:rsidP="008F16E7">
          <w:pPr>
            <w:rPr>
              <w:vanish/>
              <w:sz w:val="12"/>
              <w:szCs w:val="12"/>
            </w:rPr>
          </w:pPr>
          <w:r w:rsidRPr="00A01295">
            <w:rPr>
              <w:vanish/>
              <w:sz w:val="12"/>
              <w:szCs w:val="12"/>
            </w:rPr>
            <w:t>Info@timmendorfer-strand.org</w:t>
          </w:r>
        </w:p>
      </w:tc>
      <w:tc>
        <w:tcPr>
          <w:tcW w:w="1276" w:type="dxa"/>
          <w:shd w:val="clear" w:color="auto" w:fill="auto"/>
        </w:tcPr>
        <w:p w14:paraId="028D581D" w14:textId="77777777" w:rsidR="00A01295" w:rsidRPr="00A01295" w:rsidRDefault="00107236" w:rsidP="008F16E7">
          <w:pPr>
            <w:rPr>
              <w:b/>
              <w:vanish/>
              <w:sz w:val="10"/>
              <w:szCs w:val="10"/>
            </w:rPr>
          </w:pPr>
          <w:r w:rsidRPr="00A01295">
            <w:rPr>
              <w:b/>
              <w:vanish/>
              <w:sz w:val="10"/>
              <w:szCs w:val="10"/>
            </w:rPr>
            <w:t>Volksbank Eutin e.G.</w:t>
          </w:r>
        </w:p>
      </w:tc>
      <w:tc>
        <w:tcPr>
          <w:tcW w:w="1984" w:type="dxa"/>
          <w:shd w:val="clear" w:color="auto" w:fill="auto"/>
        </w:tcPr>
        <w:p w14:paraId="0379F8B3" w14:textId="77777777" w:rsidR="00A01295" w:rsidRPr="00A01295" w:rsidRDefault="00A01295" w:rsidP="00107236">
          <w:pPr>
            <w:rPr>
              <w:vanish/>
              <w:sz w:val="10"/>
              <w:szCs w:val="10"/>
            </w:rPr>
          </w:pPr>
          <w:r w:rsidRPr="00A01295">
            <w:rPr>
              <w:b/>
              <w:vanish/>
              <w:sz w:val="10"/>
              <w:szCs w:val="10"/>
            </w:rPr>
            <w:t>IBAN:</w:t>
          </w:r>
          <w:r w:rsidRPr="00A01295">
            <w:rPr>
              <w:vanish/>
              <w:sz w:val="10"/>
              <w:szCs w:val="10"/>
            </w:rPr>
            <w:t xml:space="preserve"> </w:t>
          </w:r>
          <w:r w:rsidR="00107236" w:rsidRPr="00A01295">
            <w:rPr>
              <w:vanish/>
              <w:sz w:val="10"/>
              <w:szCs w:val="10"/>
            </w:rPr>
            <w:t>DE 76 2139 2218 0000 1308 93</w:t>
          </w:r>
        </w:p>
      </w:tc>
      <w:tc>
        <w:tcPr>
          <w:tcW w:w="1276" w:type="dxa"/>
          <w:shd w:val="clear" w:color="auto" w:fill="auto"/>
        </w:tcPr>
        <w:p w14:paraId="7946AC4A" w14:textId="77777777" w:rsidR="00A01295" w:rsidRPr="00A01295" w:rsidRDefault="00A01295" w:rsidP="00107236">
          <w:pPr>
            <w:rPr>
              <w:vanish/>
              <w:sz w:val="10"/>
              <w:szCs w:val="10"/>
            </w:rPr>
          </w:pPr>
          <w:r w:rsidRPr="00A01295">
            <w:rPr>
              <w:b/>
              <w:vanish/>
              <w:sz w:val="10"/>
              <w:szCs w:val="10"/>
            </w:rPr>
            <w:t>BIC:</w:t>
          </w:r>
          <w:r w:rsidRPr="00A01295">
            <w:rPr>
              <w:vanish/>
              <w:sz w:val="10"/>
              <w:szCs w:val="10"/>
            </w:rPr>
            <w:t xml:space="preserve"> </w:t>
          </w:r>
          <w:r w:rsidR="00107236" w:rsidRPr="00A01295">
            <w:rPr>
              <w:vanish/>
              <w:sz w:val="10"/>
              <w:szCs w:val="10"/>
            </w:rPr>
            <w:t>GENODEF1EUT</w:t>
          </w:r>
        </w:p>
      </w:tc>
    </w:tr>
    <w:tr w:rsidR="00A01295" w:rsidRPr="00A01295" w14:paraId="1D26D83B" w14:textId="77777777" w:rsidTr="00B96467">
      <w:trPr>
        <w:hidden/>
      </w:trPr>
      <w:tc>
        <w:tcPr>
          <w:tcW w:w="1951" w:type="dxa"/>
          <w:shd w:val="clear" w:color="auto" w:fill="auto"/>
        </w:tcPr>
        <w:p w14:paraId="3E997567" w14:textId="77777777" w:rsidR="00A01295" w:rsidRPr="004F345C" w:rsidRDefault="004B1CD3" w:rsidP="00B96467">
          <w:pPr>
            <w:rPr>
              <w:b/>
              <w:vanish/>
              <w:sz w:val="12"/>
              <w:szCs w:val="12"/>
              <w:u w:val="single"/>
            </w:rPr>
          </w:pPr>
          <w:r w:rsidRPr="004F345C">
            <w:rPr>
              <w:b/>
              <w:vanish/>
              <w:sz w:val="12"/>
              <w:szCs w:val="12"/>
              <w:u w:val="single"/>
            </w:rPr>
            <w:t xml:space="preserve">Außenstelle </w:t>
          </w:r>
          <w:r w:rsidR="00865D47" w:rsidRPr="004F345C">
            <w:rPr>
              <w:b/>
              <w:vanish/>
              <w:sz w:val="12"/>
              <w:szCs w:val="12"/>
              <w:u w:val="single"/>
            </w:rPr>
            <w:t xml:space="preserve">FD 3.60 </w:t>
          </w:r>
          <w:r w:rsidR="00B96467" w:rsidRPr="004F345C">
            <w:rPr>
              <w:b/>
              <w:vanish/>
              <w:sz w:val="12"/>
              <w:szCs w:val="12"/>
              <w:u w:val="single"/>
            </w:rPr>
            <w:t xml:space="preserve">und </w:t>
          </w:r>
          <w:r w:rsidR="00865D47" w:rsidRPr="004F345C">
            <w:rPr>
              <w:b/>
              <w:vanish/>
              <w:sz w:val="12"/>
              <w:szCs w:val="12"/>
              <w:u w:val="single"/>
            </w:rPr>
            <w:t>3.61</w:t>
          </w:r>
        </w:p>
      </w:tc>
      <w:tc>
        <w:tcPr>
          <w:tcW w:w="992" w:type="dxa"/>
          <w:shd w:val="clear" w:color="auto" w:fill="auto"/>
        </w:tcPr>
        <w:p w14:paraId="2039BC8C" w14:textId="77777777" w:rsidR="00A01295" w:rsidRPr="00A01295" w:rsidRDefault="00A01295" w:rsidP="008F16E7">
          <w:pPr>
            <w:rPr>
              <w:b/>
              <w:vanish/>
              <w:sz w:val="12"/>
              <w:szCs w:val="12"/>
            </w:rPr>
          </w:pPr>
          <w:r w:rsidRPr="00A01295">
            <w:rPr>
              <w:b/>
              <w:vanish/>
              <w:sz w:val="12"/>
              <w:szCs w:val="12"/>
            </w:rPr>
            <w:t>Internet:</w:t>
          </w:r>
        </w:p>
      </w:tc>
      <w:tc>
        <w:tcPr>
          <w:tcW w:w="1843" w:type="dxa"/>
          <w:shd w:val="clear" w:color="auto" w:fill="auto"/>
        </w:tcPr>
        <w:p w14:paraId="62030F50" w14:textId="77777777" w:rsidR="00A01295" w:rsidRPr="00A01295" w:rsidRDefault="00A01295" w:rsidP="008F16E7">
          <w:pPr>
            <w:rPr>
              <w:vanish/>
              <w:sz w:val="12"/>
              <w:szCs w:val="12"/>
            </w:rPr>
          </w:pPr>
          <w:r w:rsidRPr="00A01295">
            <w:rPr>
              <w:vanish/>
              <w:sz w:val="12"/>
              <w:szCs w:val="12"/>
            </w:rPr>
            <w:t>www.timmendorfer-strand.org</w:t>
          </w:r>
        </w:p>
      </w:tc>
      <w:tc>
        <w:tcPr>
          <w:tcW w:w="1276" w:type="dxa"/>
          <w:shd w:val="clear" w:color="auto" w:fill="auto"/>
        </w:tcPr>
        <w:p w14:paraId="2A6F62B4" w14:textId="77777777" w:rsidR="00A01295" w:rsidRPr="00A01295" w:rsidRDefault="00A01295" w:rsidP="008F16E7">
          <w:pPr>
            <w:rPr>
              <w:b/>
              <w:vanish/>
              <w:sz w:val="10"/>
              <w:szCs w:val="10"/>
            </w:rPr>
          </w:pPr>
        </w:p>
      </w:tc>
      <w:tc>
        <w:tcPr>
          <w:tcW w:w="1984" w:type="dxa"/>
          <w:shd w:val="clear" w:color="auto" w:fill="auto"/>
        </w:tcPr>
        <w:p w14:paraId="0E2A69C9" w14:textId="77777777" w:rsidR="00A01295" w:rsidRPr="00A01295" w:rsidRDefault="00A01295" w:rsidP="008F16E7">
          <w:pPr>
            <w:rPr>
              <w:vanish/>
              <w:sz w:val="10"/>
              <w:szCs w:val="10"/>
            </w:rPr>
          </w:pPr>
        </w:p>
      </w:tc>
      <w:tc>
        <w:tcPr>
          <w:tcW w:w="1276" w:type="dxa"/>
          <w:shd w:val="clear" w:color="auto" w:fill="auto"/>
        </w:tcPr>
        <w:p w14:paraId="0C29080F" w14:textId="77777777" w:rsidR="00A01295" w:rsidRPr="00A01295" w:rsidRDefault="00A01295" w:rsidP="008F16E7">
          <w:pPr>
            <w:rPr>
              <w:vanish/>
              <w:sz w:val="10"/>
              <w:szCs w:val="10"/>
            </w:rPr>
          </w:pPr>
        </w:p>
      </w:tc>
    </w:tr>
    <w:tr w:rsidR="00A01295" w:rsidRPr="00A01295" w14:paraId="1F9BCBFD" w14:textId="77777777" w:rsidTr="00B96467">
      <w:trPr>
        <w:hidden/>
      </w:trPr>
      <w:tc>
        <w:tcPr>
          <w:tcW w:w="1951" w:type="dxa"/>
          <w:shd w:val="clear" w:color="auto" w:fill="auto"/>
        </w:tcPr>
        <w:p w14:paraId="76420C6C" w14:textId="77777777" w:rsidR="00A01295" w:rsidRPr="004F345C" w:rsidRDefault="004B1CD3" w:rsidP="008F16E7">
          <w:pPr>
            <w:rPr>
              <w:vanish/>
              <w:sz w:val="12"/>
              <w:szCs w:val="12"/>
            </w:rPr>
          </w:pPr>
          <w:r w:rsidRPr="004F345C">
            <w:rPr>
              <w:vanish/>
              <w:sz w:val="12"/>
              <w:szCs w:val="12"/>
            </w:rPr>
            <w:t>Poststraße 35</w:t>
          </w:r>
        </w:p>
      </w:tc>
      <w:tc>
        <w:tcPr>
          <w:tcW w:w="992" w:type="dxa"/>
          <w:shd w:val="clear" w:color="auto" w:fill="auto"/>
        </w:tcPr>
        <w:p w14:paraId="5EE385E4" w14:textId="77777777" w:rsidR="00A01295" w:rsidRPr="00A01295" w:rsidRDefault="00A01295" w:rsidP="008F16E7">
          <w:pPr>
            <w:rPr>
              <w:b/>
              <w:vanish/>
              <w:sz w:val="12"/>
              <w:szCs w:val="12"/>
            </w:rPr>
          </w:pPr>
          <w:r w:rsidRPr="00A01295">
            <w:rPr>
              <w:b/>
              <w:vanish/>
              <w:sz w:val="12"/>
              <w:szCs w:val="12"/>
            </w:rPr>
            <w:t>oder</w:t>
          </w:r>
        </w:p>
      </w:tc>
      <w:tc>
        <w:tcPr>
          <w:tcW w:w="1843" w:type="dxa"/>
          <w:shd w:val="clear" w:color="auto" w:fill="auto"/>
        </w:tcPr>
        <w:p w14:paraId="59946301" w14:textId="77777777" w:rsidR="00A01295" w:rsidRPr="00A01295" w:rsidRDefault="00A01295" w:rsidP="008F16E7">
          <w:pPr>
            <w:rPr>
              <w:vanish/>
              <w:sz w:val="12"/>
              <w:szCs w:val="12"/>
            </w:rPr>
          </w:pPr>
          <w:r w:rsidRPr="00A01295">
            <w:rPr>
              <w:vanish/>
              <w:sz w:val="12"/>
              <w:szCs w:val="12"/>
            </w:rPr>
            <w:t>www.timmendorfer-strand.de</w:t>
          </w:r>
        </w:p>
      </w:tc>
      <w:tc>
        <w:tcPr>
          <w:tcW w:w="1276" w:type="dxa"/>
          <w:shd w:val="clear" w:color="auto" w:fill="auto"/>
        </w:tcPr>
        <w:p w14:paraId="2CA6FBC6" w14:textId="77777777" w:rsidR="00A01295" w:rsidRPr="00A01295" w:rsidRDefault="00A01295" w:rsidP="008F16E7">
          <w:pPr>
            <w:rPr>
              <w:b/>
              <w:vanish/>
              <w:sz w:val="10"/>
              <w:szCs w:val="10"/>
            </w:rPr>
          </w:pPr>
        </w:p>
      </w:tc>
      <w:tc>
        <w:tcPr>
          <w:tcW w:w="1984" w:type="dxa"/>
          <w:shd w:val="clear" w:color="auto" w:fill="auto"/>
        </w:tcPr>
        <w:p w14:paraId="1D15AFAD" w14:textId="77777777" w:rsidR="00A01295" w:rsidRPr="00A01295" w:rsidRDefault="00A01295" w:rsidP="008F16E7">
          <w:pPr>
            <w:rPr>
              <w:vanish/>
              <w:sz w:val="10"/>
              <w:szCs w:val="10"/>
            </w:rPr>
          </w:pPr>
        </w:p>
      </w:tc>
      <w:tc>
        <w:tcPr>
          <w:tcW w:w="1276" w:type="dxa"/>
          <w:shd w:val="clear" w:color="auto" w:fill="auto"/>
        </w:tcPr>
        <w:p w14:paraId="64014408" w14:textId="77777777" w:rsidR="00A01295" w:rsidRPr="00A01295" w:rsidRDefault="00A01295" w:rsidP="008F16E7">
          <w:pPr>
            <w:rPr>
              <w:vanish/>
              <w:sz w:val="10"/>
              <w:szCs w:val="10"/>
            </w:rPr>
          </w:pPr>
        </w:p>
      </w:tc>
    </w:tr>
    <w:tr w:rsidR="004B1CD3" w:rsidRPr="00A01295" w14:paraId="73E1409D" w14:textId="77777777" w:rsidTr="00B96467">
      <w:trPr>
        <w:hidden/>
      </w:trPr>
      <w:tc>
        <w:tcPr>
          <w:tcW w:w="1951" w:type="dxa"/>
          <w:shd w:val="clear" w:color="auto" w:fill="auto"/>
        </w:tcPr>
        <w:p w14:paraId="36ED5DA9" w14:textId="77777777" w:rsidR="004B1CD3" w:rsidRPr="004F345C" w:rsidRDefault="004B1CD3" w:rsidP="008F16E7">
          <w:pPr>
            <w:rPr>
              <w:vanish/>
              <w:sz w:val="12"/>
              <w:szCs w:val="12"/>
            </w:rPr>
          </w:pPr>
          <w:r w:rsidRPr="004F345C">
            <w:rPr>
              <w:vanish/>
              <w:sz w:val="12"/>
              <w:szCs w:val="12"/>
            </w:rPr>
            <w:t>23669 Timmendorfer Strand</w:t>
          </w:r>
        </w:p>
      </w:tc>
      <w:tc>
        <w:tcPr>
          <w:tcW w:w="992" w:type="dxa"/>
          <w:shd w:val="clear" w:color="auto" w:fill="auto"/>
        </w:tcPr>
        <w:p w14:paraId="4B2EF170" w14:textId="77777777" w:rsidR="004B1CD3" w:rsidRPr="00A01295" w:rsidRDefault="004B1CD3" w:rsidP="008F16E7">
          <w:pPr>
            <w:rPr>
              <w:b/>
              <w:vanish/>
              <w:sz w:val="12"/>
              <w:szCs w:val="12"/>
            </w:rPr>
          </w:pPr>
        </w:p>
      </w:tc>
      <w:tc>
        <w:tcPr>
          <w:tcW w:w="1843" w:type="dxa"/>
          <w:shd w:val="clear" w:color="auto" w:fill="auto"/>
        </w:tcPr>
        <w:p w14:paraId="62F135BE" w14:textId="77777777" w:rsidR="004B1CD3" w:rsidRPr="00A01295" w:rsidRDefault="004B1CD3" w:rsidP="008F16E7">
          <w:pPr>
            <w:rPr>
              <w:vanish/>
              <w:sz w:val="12"/>
              <w:szCs w:val="12"/>
            </w:rPr>
          </w:pPr>
        </w:p>
      </w:tc>
      <w:tc>
        <w:tcPr>
          <w:tcW w:w="1276" w:type="dxa"/>
          <w:shd w:val="clear" w:color="auto" w:fill="auto"/>
        </w:tcPr>
        <w:p w14:paraId="5AA7B4FB" w14:textId="77777777" w:rsidR="004B1CD3" w:rsidRPr="00A01295" w:rsidRDefault="004B1CD3" w:rsidP="008F16E7">
          <w:pPr>
            <w:rPr>
              <w:b/>
              <w:vanish/>
              <w:sz w:val="10"/>
              <w:szCs w:val="10"/>
            </w:rPr>
          </w:pPr>
        </w:p>
      </w:tc>
      <w:tc>
        <w:tcPr>
          <w:tcW w:w="1984" w:type="dxa"/>
          <w:shd w:val="clear" w:color="auto" w:fill="auto"/>
        </w:tcPr>
        <w:p w14:paraId="6ED6DDCB" w14:textId="77777777" w:rsidR="004B1CD3" w:rsidRPr="00A01295" w:rsidRDefault="004B1CD3" w:rsidP="008F16E7">
          <w:pPr>
            <w:rPr>
              <w:vanish/>
              <w:sz w:val="10"/>
              <w:szCs w:val="10"/>
            </w:rPr>
          </w:pPr>
        </w:p>
      </w:tc>
      <w:tc>
        <w:tcPr>
          <w:tcW w:w="1276" w:type="dxa"/>
          <w:shd w:val="clear" w:color="auto" w:fill="auto"/>
        </w:tcPr>
        <w:p w14:paraId="4407A211" w14:textId="77777777" w:rsidR="004B1CD3" w:rsidRPr="00A01295" w:rsidRDefault="004B1CD3" w:rsidP="008F16E7">
          <w:pPr>
            <w:rPr>
              <w:vanish/>
              <w:sz w:val="10"/>
              <w:szCs w:val="10"/>
            </w:rPr>
          </w:pPr>
        </w:p>
      </w:tc>
    </w:tr>
    <w:tr w:rsidR="00A8391D" w:rsidRPr="00A01295" w14:paraId="6D7596EE" w14:textId="77777777" w:rsidTr="00B96467">
      <w:trPr>
        <w:hidden/>
      </w:trPr>
      <w:tc>
        <w:tcPr>
          <w:tcW w:w="1951" w:type="dxa"/>
          <w:shd w:val="clear" w:color="auto" w:fill="auto"/>
        </w:tcPr>
        <w:p w14:paraId="2378AA18" w14:textId="77777777" w:rsidR="00A8391D" w:rsidRPr="004F345C" w:rsidRDefault="00A8391D" w:rsidP="008F16E7">
          <w:pPr>
            <w:rPr>
              <w:vanish/>
              <w:sz w:val="12"/>
              <w:szCs w:val="12"/>
            </w:rPr>
          </w:pPr>
          <w:r>
            <w:rPr>
              <w:vanish/>
              <w:sz w:val="12"/>
              <w:szCs w:val="12"/>
            </w:rPr>
            <w:t>Außenstelle Standesamt</w:t>
          </w:r>
        </w:p>
      </w:tc>
      <w:tc>
        <w:tcPr>
          <w:tcW w:w="992" w:type="dxa"/>
          <w:shd w:val="clear" w:color="auto" w:fill="auto"/>
        </w:tcPr>
        <w:p w14:paraId="6722134A" w14:textId="77777777" w:rsidR="00A8391D" w:rsidRPr="00A01295" w:rsidRDefault="00A8391D" w:rsidP="008F16E7">
          <w:pPr>
            <w:rPr>
              <w:b/>
              <w:vanish/>
              <w:sz w:val="12"/>
              <w:szCs w:val="12"/>
            </w:rPr>
          </w:pPr>
        </w:p>
      </w:tc>
      <w:tc>
        <w:tcPr>
          <w:tcW w:w="1843" w:type="dxa"/>
          <w:shd w:val="clear" w:color="auto" w:fill="auto"/>
        </w:tcPr>
        <w:p w14:paraId="214ADD0B" w14:textId="77777777" w:rsidR="00A8391D" w:rsidRPr="00A01295" w:rsidRDefault="00A8391D" w:rsidP="008F16E7">
          <w:pPr>
            <w:rPr>
              <w:vanish/>
              <w:sz w:val="12"/>
              <w:szCs w:val="12"/>
            </w:rPr>
          </w:pPr>
        </w:p>
      </w:tc>
      <w:tc>
        <w:tcPr>
          <w:tcW w:w="1276" w:type="dxa"/>
          <w:shd w:val="clear" w:color="auto" w:fill="auto"/>
        </w:tcPr>
        <w:p w14:paraId="500EBCB2" w14:textId="77777777" w:rsidR="00A8391D" w:rsidRPr="00A01295" w:rsidRDefault="00A8391D" w:rsidP="008F16E7">
          <w:pPr>
            <w:rPr>
              <w:b/>
              <w:vanish/>
              <w:sz w:val="10"/>
              <w:szCs w:val="10"/>
            </w:rPr>
          </w:pPr>
        </w:p>
      </w:tc>
      <w:tc>
        <w:tcPr>
          <w:tcW w:w="1984" w:type="dxa"/>
          <w:shd w:val="clear" w:color="auto" w:fill="auto"/>
        </w:tcPr>
        <w:p w14:paraId="6069E05D" w14:textId="77777777" w:rsidR="00A8391D" w:rsidRPr="00A01295" w:rsidRDefault="00A8391D" w:rsidP="008F16E7">
          <w:pPr>
            <w:rPr>
              <w:vanish/>
              <w:sz w:val="10"/>
              <w:szCs w:val="10"/>
            </w:rPr>
          </w:pPr>
        </w:p>
      </w:tc>
      <w:tc>
        <w:tcPr>
          <w:tcW w:w="1276" w:type="dxa"/>
          <w:shd w:val="clear" w:color="auto" w:fill="auto"/>
        </w:tcPr>
        <w:p w14:paraId="58D1389C" w14:textId="77777777" w:rsidR="00A8391D" w:rsidRPr="00A01295" w:rsidRDefault="00A8391D" w:rsidP="008F16E7">
          <w:pPr>
            <w:rPr>
              <w:vanish/>
              <w:sz w:val="10"/>
              <w:szCs w:val="10"/>
            </w:rPr>
          </w:pPr>
        </w:p>
      </w:tc>
    </w:tr>
    <w:tr w:rsidR="00A8391D" w:rsidRPr="00A01295" w14:paraId="5C952669" w14:textId="77777777" w:rsidTr="00B96467">
      <w:trPr>
        <w:hidden/>
      </w:trPr>
      <w:tc>
        <w:tcPr>
          <w:tcW w:w="1951" w:type="dxa"/>
          <w:shd w:val="clear" w:color="auto" w:fill="auto"/>
        </w:tcPr>
        <w:p w14:paraId="532C15A1" w14:textId="77777777" w:rsidR="00A8391D" w:rsidRDefault="00A8391D" w:rsidP="008F16E7">
          <w:pPr>
            <w:rPr>
              <w:vanish/>
              <w:sz w:val="12"/>
              <w:szCs w:val="12"/>
            </w:rPr>
          </w:pPr>
          <w:r>
            <w:rPr>
              <w:vanish/>
              <w:sz w:val="12"/>
              <w:szCs w:val="12"/>
            </w:rPr>
            <w:t>Timmendorfer Platz 10</w:t>
          </w:r>
        </w:p>
      </w:tc>
      <w:tc>
        <w:tcPr>
          <w:tcW w:w="992" w:type="dxa"/>
          <w:shd w:val="clear" w:color="auto" w:fill="auto"/>
        </w:tcPr>
        <w:p w14:paraId="5D46B45A" w14:textId="77777777" w:rsidR="00A8391D" w:rsidRPr="00A01295" w:rsidRDefault="00A8391D" w:rsidP="008F16E7">
          <w:pPr>
            <w:rPr>
              <w:b/>
              <w:vanish/>
              <w:sz w:val="12"/>
              <w:szCs w:val="12"/>
            </w:rPr>
          </w:pPr>
        </w:p>
      </w:tc>
      <w:tc>
        <w:tcPr>
          <w:tcW w:w="1843" w:type="dxa"/>
          <w:shd w:val="clear" w:color="auto" w:fill="auto"/>
        </w:tcPr>
        <w:p w14:paraId="7C81CBFD" w14:textId="77777777" w:rsidR="00A8391D" w:rsidRPr="00A01295" w:rsidRDefault="00A8391D" w:rsidP="008F16E7">
          <w:pPr>
            <w:rPr>
              <w:vanish/>
              <w:sz w:val="12"/>
              <w:szCs w:val="12"/>
            </w:rPr>
          </w:pPr>
        </w:p>
      </w:tc>
      <w:tc>
        <w:tcPr>
          <w:tcW w:w="1276" w:type="dxa"/>
          <w:shd w:val="clear" w:color="auto" w:fill="auto"/>
        </w:tcPr>
        <w:p w14:paraId="1A7BAD50" w14:textId="77777777" w:rsidR="00A8391D" w:rsidRPr="00A01295" w:rsidRDefault="00A8391D" w:rsidP="008F16E7">
          <w:pPr>
            <w:rPr>
              <w:b/>
              <w:vanish/>
              <w:sz w:val="10"/>
              <w:szCs w:val="10"/>
            </w:rPr>
          </w:pPr>
        </w:p>
      </w:tc>
      <w:tc>
        <w:tcPr>
          <w:tcW w:w="1984" w:type="dxa"/>
          <w:shd w:val="clear" w:color="auto" w:fill="auto"/>
        </w:tcPr>
        <w:p w14:paraId="15B4880B" w14:textId="77777777" w:rsidR="00A8391D" w:rsidRPr="00A01295" w:rsidRDefault="00A8391D" w:rsidP="008F16E7">
          <w:pPr>
            <w:rPr>
              <w:vanish/>
              <w:sz w:val="10"/>
              <w:szCs w:val="10"/>
            </w:rPr>
          </w:pPr>
        </w:p>
      </w:tc>
      <w:tc>
        <w:tcPr>
          <w:tcW w:w="1276" w:type="dxa"/>
          <w:shd w:val="clear" w:color="auto" w:fill="auto"/>
        </w:tcPr>
        <w:p w14:paraId="49D3C764" w14:textId="77777777" w:rsidR="00A8391D" w:rsidRPr="00A01295" w:rsidRDefault="00A8391D" w:rsidP="008F16E7">
          <w:pPr>
            <w:rPr>
              <w:vanish/>
              <w:sz w:val="10"/>
              <w:szCs w:val="10"/>
            </w:rPr>
          </w:pPr>
        </w:p>
      </w:tc>
    </w:tr>
    <w:tr w:rsidR="00A8391D" w:rsidRPr="00A01295" w14:paraId="7631738C" w14:textId="77777777" w:rsidTr="00B96467">
      <w:trPr>
        <w:hidden/>
      </w:trPr>
      <w:tc>
        <w:tcPr>
          <w:tcW w:w="1951" w:type="dxa"/>
          <w:shd w:val="clear" w:color="auto" w:fill="auto"/>
        </w:tcPr>
        <w:p w14:paraId="60EF773D" w14:textId="77777777" w:rsidR="00A8391D" w:rsidRDefault="00A8391D" w:rsidP="008F16E7">
          <w:pPr>
            <w:rPr>
              <w:vanish/>
              <w:sz w:val="12"/>
              <w:szCs w:val="12"/>
            </w:rPr>
          </w:pPr>
          <w:r>
            <w:rPr>
              <w:vanish/>
              <w:sz w:val="12"/>
              <w:szCs w:val="12"/>
            </w:rPr>
            <w:t>23669 Timmendorfer Strand</w:t>
          </w:r>
        </w:p>
      </w:tc>
      <w:tc>
        <w:tcPr>
          <w:tcW w:w="992" w:type="dxa"/>
          <w:shd w:val="clear" w:color="auto" w:fill="auto"/>
        </w:tcPr>
        <w:p w14:paraId="5DBE4AFB" w14:textId="77777777" w:rsidR="00A8391D" w:rsidRPr="00A01295" w:rsidRDefault="00A8391D" w:rsidP="008F16E7">
          <w:pPr>
            <w:rPr>
              <w:b/>
              <w:vanish/>
              <w:sz w:val="12"/>
              <w:szCs w:val="12"/>
            </w:rPr>
          </w:pPr>
        </w:p>
      </w:tc>
      <w:tc>
        <w:tcPr>
          <w:tcW w:w="1843" w:type="dxa"/>
          <w:shd w:val="clear" w:color="auto" w:fill="auto"/>
        </w:tcPr>
        <w:p w14:paraId="684F67A2" w14:textId="77777777" w:rsidR="00A8391D" w:rsidRPr="00A01295" w:rsidRDefault="00A8391D" w:rsidP="008F16E7">
          <w:pPr>
            <w:rPr>
              <w:vanish/>
              <w:sz w:val="12"/>
              <w:szCs w:val="12"/>
            </w:rPr>
          </w:pPr>
        </w:p>
      </w:tc>
      <w:tc>
        <w:tcPr>
          <w:tcW w:w="1276" w:type="dxa"/>
          <w:shd w:val="clear" w:color="auto" w:fill="auto"/>
        </w:tcPr>
        <w:p w14:paraId="494793A2" w14:textId="77777777" w:rsidR="00A8391D" w:rsidRPr="00A01295" w:rsidRDefault="00A8391D" w:rsidP="008F16E7">
          <w:pPr>
            <w:rPr>
              <w:b/>
              <w:vanish/>
              <w:sz w:val="10"/>
              <w:szCs w:val="10"/>
            </w:rPr>
          </w:pPr>
        </w:p>
      </w:tc>
      <w:tc>
        <w:tcPr>
          <w:tcW w:w="1984" w:type="dxa"/>
          <w:shd w:val="clear" w:color="auto" w:fill="auto"/>
        </w:tcPr>
        <w:p w14:paraId="59F78943" w14:textId="77777777" w:rsidR="00A8391D" w:rsidRPr="00A01295" w:rsidRDefault="00A8391D" w:rsidP="008F16E7">
          <w:pPr>
            <w:rPr>
              <w:vanish/>
              <w:sz w:val="10"/>
              <w:szCs w:val="10"/>
            </w:rPr>
          </w:pPr>
        </w:p>
      </w:tc>
      <w:tc>
        <w:tcPr>
          <w:tcW w:w="1276" w:type="dxa"/>
          <w:shd w:val="clear" w:color="auto" w:fill="auto"/>
        </w:tcPr>
        <w:p w14:paraId="0859C043" w14:textId="77777777" w:rsidR="00A8391D" w:rsidRPr="00A01295" w:rsidRDefault="00A8391D" w:rsidP="008F16E7">
          <w:pPr>
            <w:rPr>
              <w:vanish/>
              <w:sz w:val="10"/>
              <w:szCs w:val="10"/>
            </w:rPr>
          </w:pPr>
        </w:p>
      </w:tc>
    </w:tr>
  </w:tbl>
  <w:p w14:paraId="622ABE50" w14:textId="77777777" w:rsidR="00E80CD4" w:rsidRPr="00E80CD4" w:rsidRDefault="00E80CD4" w:rsidP="00A8391D">
    <w:pPr>
      <w:pStyle w:val="Fuzeile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FB008" w14:textId="77777777" w:rsidR="006C7344" w:rsidRDefault="006C7344">
      <w:r>
        <w:separator/>
      </w:r>
    </w:p>
  </w:footnote>
  <w:footnote w:type="continuationSeparator" w:id="0">
    <w:p w14:paraId="6E9D83D6" w14:textId="77777777" w:rsidR="006C7344" w:rsidRDefault="006C7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49215" w14:textId="77777777" w:rsidR="00A01295" w:rsidRDefault="005E36CD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A01295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394EB1F" w14:textId="77777777" w:rsidR="00A01295" w:rsidRDefault="00A0129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B2AAA" w14:textId="77777777" w:rsidR="00A01295" w:rsidRDefault="00A01295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t xml:space="preserve">- </w:t>
    </w:r>
    <w:r w:rsidR="005E36CD"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 w:rsidR="005E36CD">
      <w:rPr>
        <w:rStyle w:val="Seitenzahl"/>
      </w:rPr>
      <w:fldChar w:fldCharType="separate"/>
    </w:r>
    <w:r>
      <w:rPr>
        <w:rStyle w:val="Seitenzahl"/>
        <w:noProof/>
      </w:rPr>
      <w:t>2</w:t>
    </w:r>
    <w:r w:rsidR="005E36CD">
      <w:rPr>
        <w:rStyle w:val="Seitenzahl"/>
      </w:rPr>
      <w:fldChar w:fldCharType="end"/>
    </w:r>
    <w:r>
      <w:rPr>
        <w:rStyle w:val="Seitenzahl"/>
      </w:rPr>
      <w:t xml:space="preserve"> -</w:t>
    </w:r>
  </w:p>
  <w:p w14:paraId="1E506412" w14:textId="77777777" w:rsidR="00A01295" w:rsidRDefault="00A0129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D37FB" w14:textId="77777777" w:rsidR="00A01295" w:rsidRDefault="00A01295">
    <w:pPr>
      <w:framePr w:w="2941" w:h="1201" w:hSpace="141" w:wrap="around" w:vAnchor="page" w:hAnchor="page" w:x="7732" w:y="785"/>
      <w:rPr>
        <w:vanish/>
        <w:sz w:val="18"/>
      </w:rPr>
    </w:pPr>
    <w:r>
      <w:rPr>
        <w:vanish/>
        <w:sz w:val="18"/>
      </w:rPr>
      <w:t>Patengemeinde</w:t>
    </w:r>
  </w:p>
  <w:p w14:paraId="36097BFD" w14:textId="77777777" w:rsidR="00A01295" w:rsidRDefault="00A01295">
    <w:pPr>
      <w:framePr w:w="2941" w:h="1201" w:hSpace="141" w:wrap="around" w:vAnchor="page" w:hAnchor="page" w:x="7732" w:y="785"/>
      <w:rPr>
        <w:vanish/>
        <w:sz w:val="18"/>
      </w:rPr>
    </w:pPr>
    <w:r>
      <w:rPr>
        <w:vanish/>
        <w:sz w:val="18"/>
      </w:rPr>
      <w:t>der Stadt Ratzebuhr und</w:t>
    </w:r>
  </w:p>
  <w:p w14:paraId="24E670A7" w14:textId="77777777" w:rsidR="00A01295" w:rsidRDefault="00A01295">
    <w:pPr>
      <w:framePr w:w="2941" w:h="1201" w:hSpace="141" w:wrap="around" w:vAnchor="page" w:hAnchor="page" w:x="7732" w:y="785"/>
      <w:rPr>
        <w:vanish/>
        <w:sz w:val="18"/>
      </w:rPr>
    </w:pPr>
    <w:r>
      <w:rPr>
        <w:vanish/>
        <w:sz w:val="18"/>
      </w:rPr>
      <w:t>der Gemeinde Misdroy in Pommern</w:t>
    </w:r>
  </w:p>
  <w:p w14:paraId="377C850B" w14:textId="77777777" w:rsidR="00A01295" w:rsidRDefault="00F67B39">
    <w:pPr>
      <w:tabs>
        <w:tab w:val="left" w:pos="6237"/>
      </w:tabs>
      <w:rPr>
        <w:b/>
        <w:vanish/>
        <w:sz w:val="30"/>
      </w:rPr>
    </w:pPr>
    <w:r>
      <w:rPr>
        <w:b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52E45AB" wp14:editId="7B336D83">
              <wp:simplePos x="0" y="0"/>
              <wp:positionH relativeFrom="column">
                <wp:posOffset>3067685</wp:posOffset>
              </wp:positionH>
              <wp:positionV relativeFrom="paragraph">
                <wp:posOffset>-111760</wp:posOffset>
              </wp:positionV>
              <wp:extent cx="990600" cy="1066800"/>
              <wp:effectExtent l="0" t="0" r="0" b="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1066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A3A523" w14:textId="77777777" w:rsidR="00A01295" w:rsidRDefault="006A39CB">
                          <w:r>
                            <w:rPr>
                              <w:noProof/>
                              <w:vanish/>
                            </w:rPr>
                            <w:drawing>
                              <wp:inline distT="0" distB="0" distL="0" distR="0" wp14:anchorId="6FEEABE6" wp14:editId="324587EC">
                                <wp:extent cx="819150" cy="942975"/>
                                <wp:effectExtent l="0" t="0" r="0" b="9525"/>
                                <wp:docPr id="6" name="Bild 1" descr="Wappen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Wappen"/>
                                        <pic:cNvPicPr preferRelativeResize="0">
                                          <a:picLocks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19150" cy="942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203213B" w14:textId="77777777" w:rsidR="00A01295" w:rsidRDefault="00A01295"/>
                        <w:p w14:paraId="5D1EB564" w14:textId="77777777" w:rsidR="00A01295" w:rsidRDefault="00A01295"/>
                        <w:p w14:paraId="7E2198D0" w14:textId="77777777" w:rsidR="00A01295" w:rsidRDefault="00A0129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2E45A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241.55pt;margin-top:-8.8pt;width:78pt;height:8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" strokecolor="white">
              <v:textbox>
                <w:txbxContent>
                  <w:p w14:paraId="65A3A523" w14:textId="77777777" w:rsidR="00A01295" w:rsidRDefault="006A39CB">
                    <w:r>
                      <w:rPr>
                        <w:noProof/>
                        <w:vanish/>
                      </w:rPr>
                      <w:drawing>
                        <wp:inline distT="0" distB="0" distL="0" distR="0" wp14:anchorId="6FEEABE6" wp14:editId="324587EC">
                          <wp:extent cx="819150" cy="942975"/>
                          <wp:effectExtent l="0" t="0" r="0" b="9525"/>
                          <wp:docPr id="6" name="Bild 1" descr="Wappen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Wappen"/>
                                  <pic:cNvPicPr preferRelativeResize="0">
                                    <a:picLocks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19150" cy="942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203213B" w14:textId="77777777" w:rsidR="00A01295" w:rsidRDefault="00A01295"/>
                  <w:p w14:paraId="5D1EB564" w14:textId="77777777" w:rsidR="00A01295" w:rsidRDefault="00A01295"/>
                  <w:p w14:paraId="7E2198D0" w14:textId="77777777" w:rsidR="00A01295" w:rsidRDefault="00A01295"/>
                </w:txbxContent>
              </v:textbox>
            </v:shape>
          </w:pict>
        </mc:Fallback>
      </mc:AlternateContent>
    </w:r>
    <w:r w:rsidR="00A01295">
      <w:rPr>
        <w:b/>
        <w:vanish/>
        <w:sz w:val="30"/>
      </w:rPr>
      <w:t>Gemeinde Timmendorfer Strand</w:t>
    </w:r>
  </w:p>
  <w:p w14:paraId="3F08D0B0" w14:textId="77777777" w:rsidR="00A01295" w:rsidRDefault="00A01295">
    <w:pPr>
      <w:tabs>
        <w:tab w:val="left" w:pos="6237"/>
      </w:tabs>
      <w:rPr>
        <w:vanish/>
      </w:rPr>
    </w:pPr>
    <w:r>
      <w:rPr>
        <w:vanish/>
      </w:rPr>
      <w:t>D</w:t>
    </w:r>
    <w:r w:rsidR="00756F08">
      <w:rPr>
        <w:vanish/>
      </w:rPr>
      <w:t>er</w:t>
    </w:r>
    <w:r>
      <w:rPr>
        <w:vanish/>
      </w:rPr>
      <w:t xml:space="preserve"> Bürgermeister</w:t>
    </w:r>
  </w:p>
  <w:p w14:paraId="503AB3AC" w14:textId="77777777" w:rsidR="00A01295" w:rsidRDefault="00A01295">
    <w:pPr>
      <w:pStyle w:val="Kopfzeile"/>
    </w:pPr>
  </w:p>
  <w:p w14:paraId="770BAF1D" w14:textId="77777777" w:rsidR="00A01295" w:rsidRDefault="00A01295">
    <w:pPr>
      <w:pStyle w:val="Kopfzeile"/>
    </w:pPr>
  </w:p>
  <w:p w14:paraId="1649DF61" w14:textId="77777777" w:rsidR="00A01295" w:rsidRDefault="00A0129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activeWritingStyle w:appName="MSWord" w:lang="de-DE" w:vendorID="64" w:dllVersion="6" w:nlCheck="1" w:checkStyle="0"/>
  <w:activeWritingStyle w:appName="MSWord" w:lang="it-IT" w:vendorID="64" w:dllVersion="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 w:grammar="clean"/>
  <w:attachedTemplate r:id="rId1"/>
  <w:documentProtection w:edit="forms" w:enforcement="1"/>
  <w:defaultTabStop w:val="708"/>
  <w:autoHyphenation/>
  <w:hyphenationZone w:val="1701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344"/>
    <w:rsid w:val="000067B4"/>
    <w:rsid w:val="000510C9"/>
    <w:rsid w:val="00097EED"/>
    <w:rsid w:val="000D4A3B"/>
    <w:rsid w:val="000E0840"/>
    <w:rsid w:val="00102B57"/>
    <w:rsid w:val="00107236"/>
    <w:rsid w:val="00152224"/>
    <w:rsid w:val="00196F09"/>
    <w:rsid w:val="002721B6"/>
    <w:rsid w:val="003040D4"/>
    <w:rsid w:val="00355BAF"/>
    <w:rsid w:val="003B0AC0"/>
    <w:rsid w:val="003F7E24"/>
    <w:rsid w:val="00421F68"/>
    <w:rsid w:val="00444DC1"/>
    <w:rsid w:val="00462769"/>
    <w:rsid w:val="00470D4E"/>
    <w:rsid w:val="004B1CD3"/>
    <w:rsid w:val="004F345C"/>
    <w:rsid w:val="00502E74"/>
    <w:rsid w:val="00510B0A"/>
    <w:rsid w:val="00554DE7"/>
    <w:rsid w:val="005E36CD"/>
    <w:rsid w:val="005F6BE8"/>
    <w:rsid w:val="0063208B"/>
    <w:rsid w:val="00661D61"/>
    <w:rsid w:val="006A39CB"/>
    <w:rsid w:val="006C16FD"/>
    <w:rsid w:val="006C2B95"/>
    <w:rsid w:val="006C7344"/>
    <w:rsid w:val="007145F6"/>
    <w:rsid w:val="00745E0C"/>
    <w:rsid w:val="00756F08"/>
    <w:rsid w:val="007A2996"/>
    <w:rsid w:val="007A47EF"/>
    <w:rsid w:val="007A7D4E"/>
    <w:rsid w:val="007E244F"/>
    <w:rsid w:val="00865D47"/>
    <w:rsid w:val="008928BE"/>
    <w:rsid w:val="008F16E7"/>
    <w:rsid w:val="00923B5D"/>
    <w:rsid w:val="00956BEA"/>
    <w:rsid w:val="00991073"/>
    <w:rsid w:val="009979F8"/>
    <w:rsid w:val="009A208C"/>
    <w:rsid w:val="009B652A"/>
    <w:rsid w:val="00A01295"/>
    <w:rsid w:val="00A0431A"/>
    <w:rsid w:val="00A8391D"/>
    <w:rsid w:val="00AB6FF7"/>
    <w:rsid w:val="00AE2008"/>
    <w:rsid w:val="00B34937"/>
    <w:rsid w:val="00B96467"/>
    <w:rsid w:val="00C14D6D"/>
    <w:rsid w:val="00C8362E"/>
    <w:rsid w:val="00C84CCC"/>
    <w:rsid w:val="00C905B4"/>
    <w:rsid w:val="00CE4183"/>
    <w:rsid w:val="00D0032D"/>
    <w:rsid w:val="00D018AB"/>
    <w:rsid w:val="00D54FD6"/>
    <w:rsid w:val="00DD27AB"/>
    <w:rsid w:val="00E22669"/>
    <w:rsid w:val="00E35907"/>
    <w:rsid w:val="00E44836"/>
    <w:rsid w:val="00E80CD4"/>
    <w:rsid w:val="00E81093"/>
    <w:rsid w:val="00EE3724"/>
    <w:rsid w:val="00F42B79"/>
    <w:rsid w:val="00F67B39"/>
    <w:rsid w:val="00FA675C"/>
    <w:rsid w:val="00FB498B"/>
    <w:rsid w:val="00FC7C85"/>
    <w:rsid w:val="00FE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101EB7"/>
  <w15:docId w15:val="{86DD404D-A5B2-4605-BE19-08B628810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02B57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102B57"/>
    <w:pPr>
      <w:keepNext/>
      <w:ind w:right="-851"/>
      <w:outlineLvl w:val="0"/>
    </w:pPr>
    <w:rPr>
      <w:vanish/>
      <w:sz w:val="18"/>
    </w:rPr>
  </w:style>
  <w:style w:type="paragraph" w:styleId="berschrift2">
    <w:name w:val="heading 2"/>
    <w:basedOn w:val="Standard"/>
    <w:next w:val="Standard"/>
    <w:qFormat/>
    <w:rsid w:val="00102B57"/>
    <w:pPr>
      <w:keepNext/>
      <w:tabs>
        <w:tab w:val="left" w:pos="1843"/>
        <w:tab w:val="left" w:pos="2268"/>
      </w:tabs>
      <w:outlineLvl w:val="1"/>
    </w:pPr>
    <w:rPr>
      <w:b/>
      <w:noProof/>
      <w:vanish/>
      <w:sz w:val="12"/>
    </w:rPr>
  </w:style>
  <w:style w:type="paragraph" w:styleId="berschrift3">
    <w:name w:val="heading 3"/>
    <w:basedOn w:val="Standard"/>
    <w:next w:val="Standard"/>
    <w:qFormat/>
    <w:rsid w:val="00102B57"/>
    <w:pPr>
      <w:keepNext/>
      <w:tabs>
        <w:tab w:val="left" w:pos="2552"/>
        <w:tab w:val="left" w:pos="7513"/>
        <w:tab w:val="left" w:pos="8222"/>
      </w:tabs>
      <w:outlineLvl w:val="2"/>
    </w:pPr>
    <w:rPr>
      <w:b/>
      <w:b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102B5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102B57"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semiHidden/>
    <w:rsid w:val="00102B57"/>
    <w:rPr>
      <w:color w:val="0000FF"/>
      <w:u w:val="single"/>
    </w:rPr>
  </w:style>
  <w:style w:type="paragraph" w:styleId="Beschriftung">
    <w:name w:val="caption"/>
    <w:basedOn w:val="Standard"/>
    <w:next w:val="Standard"/>
    <w:qFormat/>
    <w:rsid w:val="00102B57"/>
    <w:pPr>
      <w:framePr w:w="3546" w:h="2398" w:hSpace="142" w:wrap="around" w:vAnchor="text" w:hAnchor="page" w:x="7854" w:y="104"/>
    </w:pPr>
    <w:rPr>
      <w:b/>
      <w:bCs/>
      <w:sz w:val="16"/>
    </w:rPr>
  </w:style>
  <w:style w:type="character" w:styleId="Seitenzahl">
    <w:name w:val="page number"/>
    <w:basedOn w:val="Absatz-Standardschriftart"/>
    <w:semiHidden/>
    <w:rsid w:val="00102B5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49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34937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73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3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yperlink" Target="https://fkt.adfc.d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1%20FB%20Allgemeine%20Verwaltung%20u.%20Finanzen\1.10%20FD%20Allgemeine%20Verwaltung\Vorlagen\Briefbogen,%20Der%20B&#252;rgermeister,%20Gesch&#228;ftsboge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Briefbogen, Der Bürgermeister, Geschäftsbogen</Template>
  <TotalTime>0</TotalTime>
  <Pages>1</Pages>
  <Words>180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Gemeinde Timmendorfer Strand</vt:lpstr>
    </vt:vector>
  </TitlesOfParts>
  <Company>Gemeinde Timmendorfer Strand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Gemeinde Timmendorfer Strand</dc:title>
  <dc:creator>Gehrke, Katrin</dc:creator>
  <cp:lastModifiedBy>Gehrke, Katrin</cp:lastModifiedBy>
  <cp:revision>1</cp:revision>
  <cp:lastPrinted>2026-11-02T08:27:00Z</cp:lastPrinted>
  <dcterms:created xsi:type="dcterms:W3CDTF">2026-11-02T08:11:00Z</dcterms:created>
  <dcterms:modified xsi:type="dcterms:W3CDTF">2026-11-02T08:37:00Z</dcterms:modified>
</cp:coreProperties>
</file>