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77D1E498"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982BEF">
        <w:rPr>
          <w:rFonts w:ascii="Roboto" w:hAnsi="Roboto"/>
          <w:noProof/>
          <w:sz w:val="14"/>
          <w:szCs w:val="14"/>
        </w:rPr>
        <w:t>09</w:t>
      </w:r>
      <w:r w:rsidR="00BB33CF">
        <w:rPr>
          <w:rFonts w:ascii="Roboto" w:hAnsi="Roboto"/>
          <w:noProof/>
          <w:sz w:val="14"/>
          <w:szCs w:val="14"/>
        </w:rPr>
        <w:t xml:space="preserve">. </w:t>
      </w:r>
      <w:r w:rsidR="00982BEF">
        <w:rPr>
          <w:rFonts w:ascii="Roboto" w:hAnsi="Roboto"/>
          <w:noProof/>
          <w:sz w:val="14"/>
          <w:szCs w:val="14"/>
        </w:rPr>
        <w:t>September</w:t>
      </w:r>
      <w:r w:rsidR="005E3AE0">
        <w:rPr>
          <w:rFonts w:ascii="Roboto" w:hAnsi="Roboto"/>
          <w:noProof/>
          <w:sz w:val="14"/>
          <w:szCs w:val="14"/>
        </w:rPr>
        <w:t xml:space="preserve">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06971684" w14:textId="700C89CF" w:rsidR="00221C02" w:rsidRDefault="00E05229" w:rsidP="000B775F">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982BEF">
        <w:rPr>
          <w:rFonts w:ascii="Roboto" w:hAnsi="Roboto"/>
          <w:b/>
          <w:sz w:val="40"/>
          <w:szCs w:val="40"/>
        </w:rPr>
        <w:t>Wahlergebnis ist jetzt amtlich</w:t>
      </w:r>
    </w:p>
    <w:p w14:paraId="73D1EECD" w14:textId="77777777" w:rsidR="00982BEF" w:rsidRDefault="00982BEF" w:rsidP="005E3AE0">
      <w:pPr>
        <w:tabs>
          <w:tab w:val="left" w:pos="6660"/>
        </w:tabs>
        <w:spacing w:line="360" w:lineRule="auto"/>
        <w:ind w:right="-1"/>
        <w:jc w:val="both"/>
        <w:rPr>
          <w:rFonts w:ascii="Roboto" w:hAnsi="Roboto"/>
          <w:bCs/>
          <w:sz w:val="28"/>
          <w:szCs w:val="28"/>
        </w:rPr>
      </w:pPr>
    </w:p>
    <w:p w14:paraId="76C6E711" w14:textId="2C0FC3A9" w:rsidR="006177A5" w:rsidRDefault="00982BEF" w:rsidP="005E3AE0">
      <w:pPr>
        <w:tabs>
          <w:tab w:val="left" w:pos="6660"/>
        </w:tabs>
        <w:spacing w:line="360" w:lineRule="auto"/>
        <w:ind w:right="-1"/>
        <w:jc w:val="both"/>
        <w:rPr>
          <w:rFonts w:ascii="Roboto" w:hAnsi="Roboto"/>
        </w:rPr>
      </w:pPr>
      <w:r>
        <w:rPr>
          <w:rFonts w:ascii="Roboto" w:hAnsi="Roboto"/>
        </w:rPr>
        <w:t xml:space="preserve">Das vorläufige ist auch das amtliche Endergebnis der Bürgermeister-Direktwahl vom 6. September 2026. In seiner Sitzung am Dienstagabend hat der Kronberger Wahlausschuss das Resultat der Auszählung vom Sonntag einstimmig bestätigt. Das teilt Michael Richter, besonderer Wahlleiter der Burgstadt, mit. Damit bleibt es dabei, dass Amtsinhaber Christoph König mit 62,77 Prozent der abgegebenen Stimmen am 1. Januar 2027 in seine zweite Amtszeit als Bürgermeister der Stadt Kronberg im Taunus geht. Königs Mitbewerberin, Katharina Merklein, die für die CDU angetreten war, kommt im Endergebnis auf 37,23 Prozent. Die </w:t>
      </w:r>
      <w:r w:rsidRPr="00982BEF">
        <w:rPr>
          <w:rFonts w:ascii="Roboto" w:hAnsi="Roboto"/>
        </w:rPr>
        <w:t>Wahlbeteiligung l</w:t>
      </w:r>
      <w:r>
        <w:rPr>
          <w:rFonts w:ascii="Roboto" w:hAnsi="Roboto"/>
        </w:rPr>
        <w:t>ag</w:t>
      </w:r>
      <w:r w:rsidRPr="00982BEF">
        <w:rPr>
          <w:rFonts w:ascii="Roboto" w:hAnsi="Roboto"/>
        </w:rPr>
        <w:t xml:space="preserve"> bei: 47,48 </w:t>
      </w:r>
      <w:r>
        <w:rPr>
          <w:rFonts w:ascii="Roboto" w:hAnsi="Roboto"/>
        </w:rPr>
        <w:t>Prozent</w:t>
      </w:r>
    </w:p>
    <w:p w14:paraId="54C87D1F" w14:textId="77777777" w:rsidR="00334EFF" w:rsidRDefault="00334EFF" w:rsidP="008204E0">
      <w:pPr>
        <w:spacing w:line="276" w:lineRule="auto"/>
        <w:ind w:right="-1"/>
        <w:rPr>
          <w:rFonts w:ascii="Roboto" w:hAnsi="Roboto"/>
          <w:b/>
          <w:sz w:val="20"/>
          <w:szCs w:val="20"/>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E324F" w14:textId="77777777" w:rsidR="00CE0A0A" w:rsidRDefault="00CE0A0A">
      <w:r>
        <w:separator/>
      </w:r>
    </w:p>
  </w:endnote>
  <w:endnote w:type="continuationSeparator" w:id="0">
    <w:p w14:paraId="0A499BE9" w14:textId="77777777" w:rsidR="00CE0A0A" w:rsidRDefault="00CE0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86955" w14:textId="77777777" w:rsidR="00CE0A0A" w:rsidRDefault="00CE0A0A">
      <w:r>
        <w:separator/>
      </w:r>
    </w:p>
  </w:footnote>
  <w:footnote w:type="continuationSeparator" w:id="0">
    <w:p w14:paraId="51EA8A68" w14:textId="77777777" w:rsidR="00CE0A0A" w:rsidRDefault="00CE0A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5576E"/>
    <w:rsid w:val="00060417"/>
    <w:rsid w:val="000A3736"/>
    <w:rsid w:val="000B0F82"/>
    <w:rsid w:val="000B6FC2"/>
    <w:rsid w:val="000B775F"/>
    <w:rsid w:val="000E3B6C"/>
    <w:rsid w:val="000F6EE2"/>
    <w:rsid w:val="00110C6E"/>
    <w:rsid w:val="00123390"/>
    <w:rsid w:val="00124BB2"/>
    <w:rsid w:val="001265B2"/>
    <w:rsid w:val="00145766"/>
    <w:rsid w:val="00146DD5"/>
    <w:rsid w:val="001629B5"/>
    <w:rsid w:val="00165D0E"/>
    <w:rsid w:val="00167F7E"/>
    <w:rsid w:val="001852BE"/>
    <w:rsid w:val="00185458"/>
    <w:rsid w:val="001B6D51"/>
    <w:rsid w:val="001C1291"/>
    <w:rsid w:val="001C5986"/>
    <w:rsid w:val="001E28FA"/>
    <w:rsid w:val="001E56EE"/>
    <w:rsid w:val="001E5EF2"/>
    <w:rsid w:val="00205E83"/>
    <w:rsid w:val="00211184"/>
    <w:rsid w:val="0021199B"/>
    <w:rsid w:val="00217BFE"/>
    <w:rsid w:val="00221C02"/>
    <w:rsid w:val="002264E1"/>
    <w:rsid w:val="0026539D"/>
    <w:rsid w:val="002739B8"/>
    <w:rsid w:val="002B194B"/>
    <w:rsid w:val="002B51AB"/>
    <w:rsid w:val="002C28B8"/>
    <w:rsid w:val="002F6388"/>
    <w:rsid w:val="00307DB3"/>
    <w:rsid w:val="0031051B"/>
    <w:rsid w:val="00334EFF"/>
    <w:rsid w:val="00347670"/>
    <w:rsid w:val="00366B72"/>
    <w:rsid w:val="00376182"/>
    <w:rsid w:val="003A2523"/>
    <w:rsid w:val="003A6773"/>
    <w:rsid w:val="003A743C"/>
    <w:rsid w:val="003B0E14"/>
    <w:rsid w:val="003C6CA7"/>
    <w:rsid w:val="003D4218"/>
    <w:rsid w:val="003D42DA"/>
    <w:rsid w:val="003F15D4"/>
    <w:rsid w:val="003F1888"/>
    <w:rsid w:val="00404693"/>
    <w:rsid w:val="004130DD"/>
    <w:rsid w:val="0043090C"/>
    <w:rsid w:val="00443888"/>
    <w:rsid w:val="00454F46"/>
    <w:rsid w:val="00465E52"/>
    <w:rsid w:val="0047041E"/>
    <w:rsid w:val="00491830"/>
    <w:rsid w:val="004A043B"/>
    <w:rsid w:val="004D399E"/>
    <w:rsid w:val="004D3DD6"/>
    <w:rsid w:val="004F0E50"/>
    <w:rsid w:val="00501265"/>
    <w:rsid w:val="00504600"/>
    <w:rsid w:val="005175B9"/>
    <w:rsid w:val="005538F1"/>
    <w:rsid w:val="005538FD"/>
    <w:rsid w:val="00555663"/>
    <w:rsid w:val="00577895"/>
    <w:rsid w:val="00580BDA"/>
    <w:rsid w:val="005A7406"/>
    <w:rsid w:val="005D06FA"/>
    <w:rsid w:val="005D5700"/>
    <w:rsid w:val="005D5996"/>
    <w:rsid w:val="005E3AE0"/>
    <w:rsid w:val="005F24AC"/>
    <w:rsid w:val="005F48B5"/>
    <w:rsid w:val="005F622B"/>
    <w:rsid w:val="00610C7C"/>
    <w:rsid w:val="00615138"/>
    <w:rsid w:val="006177A5"/>
    <w:rsid w:val="0062025E"/>
    <w:rsid w:val="00621E85"/>
    <w:rsid w:val="006249A5"/>
    <w:rsid w:val="0063556D"/>
    <w:rsid w:val="0064115F"/>
    <w:rsid w:val="0064408E"/>
    <w:rsid w:val="00644AFC"/>
    <w:rsid w:val="006536BB"/>
    <w:rsid w:val="006659CA"/>
    <w:rsid w:val="00665C28"/>
    <w:rsid w:val="0069332E"/>
    <w:rsid w:val="0069403A"/>
    <w:rsid w:val="006A37C8"/>
    <w:rsid w:val="006A7B61"/>
    <w:rsid w:val="006B048A"/>
    <w:rsid w:val="006C27DA"/>
    <w:rsid w:val="006C6B91"/>
    <w:rsid w:val="006D4E8F"/>
    <w:rsid w:val="006D7139"/>
    <w:rsid w:val="006E3927"/>
    <w:rsid w:val="006F3E4F"/>
    <w:rsid w:val="00710310"/>
    <w:rsid w:val="00723AC6"/>
    <w:rsid w:val="007367AE"/>
    <w:rsid w:val="00750B3D"/>
    <w:rsid w:val="007548A9"/>
    <w:rsid w:val="007651A9"/>
    <w:rsid w:val="00776B5C"/>
    <w:rsid w:val="0078293A"/>
    <w:rsid w:val="0078742A"/>
    <w:rsid w:val="007C3EE6"/>
    <w:rsid w:val="007E439C"/>
    <w:rsid w:val="007F7A32"/>
    <w:rsid w:val="00803958"/>
    <w:rsid w:val="00810784"/>
    <w:rsid w:val="008143E5"/>
    <w:rsid w:val="008204E0"/>
    <w:rsid w:val="0082219C"/>
    <w:rsid w:val="00843F63"/>
    <w:rsid w:val="0084613D"/>
    <w:rsid w:val="00875406"/>
    <w:rsid w:val="00883A4C"/>
    <w:rsid w:val="008B1ACC"/>
    <w:rsid w:val="008B31FB"/>
    <w:rsid w:val="008B77E7"/>
    <w:rsid w:val="008C0DCE"/>
    <w:rsid w:val="008E069C"/>
    <w:rsid w:val="00903125"/>
    <w:rsid w:val="00905778"/>
    <w:rsid w:val="00921F61"/>
    <w:rsid w:val="00960953"/>
    <w:rsid w:val="0096551D"/>
    <w:rsid w:val="00982407"/>
    <w:rsid w:val="00982BEF"/>
    <w:rsid w:val="0099360B"/>
    <w:rsid w:val="009A2FE9"/>
    <w:rsid w:val="009A5FF0"/>
    <w:rsid w:val="009B611E"/>
    <w:rsid w:val="009C041A"/>
    <w:rsid w:val="009C5788"/>
    <w:rsid w:val="009E2958"/>
    <w:rsid w:val="009F203D"/>
    <w:rsid w:val="009F4F08"/>
    <w:rsid w:val="009F7F22"/>
    <w:rsid w:val="00A031EF"/>
    <w:rsid w:val="00A066AA"/>
    <w:rsid w:val="00A24B69"/>
    <w:rsid w:val="00A261AA"/>
    <w:rsid w:val="00A27BC4"/>
    <w:rsid w:val="00A44F02"/>
    <w:rsid w:val="00A53DEE"/>
    <w:rsid w:val="00A641AB"/>
    <w:rsid w:val="00A654B9"/>
    <w:rsid w:val="00A70710"/>
    <w:rsid w:val="00A81501"/>
    <w:rsid w:val="00AA1BF2"/>
    <w:rsid w:val="00AB454E"/>
    <w:rsid w:val="00AC1BBE"/>
    <w:rsid w:val="00AC3868"/>
    <w:rsid w:val="00AC3CED"/>
    <w:rsid w:val="00AD5C00"/>
    <w:rsid w:val="00AD6F5F"/>
    <w:rsid w:val="00B05AE4"/>
    <w:rsid w:val="00B14E1B"/>
    <w:rsid w:val="00B20BD6"/>
    <w:rsid w:val="00B32A22"/>
    <w:rsid w:val="00B4704E"/>
    <w:rsid w:val="00B54BCE"/>
    <w:rsid w:val="00B56863"/>
    <w:rsid w:val="00B75347"/>
    <w:rsid w:val="00B819BF"/>
    <w:rsid w:val="00B8607D"/>
    <w:rsid w:val="00BA0C67"/>
    <w:rsid w:val="00BA2C6D"/>
    <w:rsid w:val="00BB33CF"/>
    <w:rsid w:val="00BB4852"/>
    <w:rsid w:val="00BB621E"/>
    <w:rsid w:val="00BC21F5"/>
    <w:rsid w:val="00BC625D"/>
    <w:rsid w:val="00BD596B"/>
    <w:rsid w:val="00BE20DE"/>
    <w:rsid w:val="00C06156"/>
    <w:rsid w:val="00C46352"/>
    <w:rsid w:val="00C572E4"/>
    <w:rsid w:val="00C61F5F"/>
    <w:rsid w:val="00C75189"/>
    <w:rsid w:val="00C76D31"/>
    <w:rsid w:val="00C76E8B"/>
    <w:rsid w:val="00CA58C7"/>
    <w:rsid w:val="00CC3E57"/>
    <w:rsid w:val="00CC4CB2"/>
    <w:rsid w:val="00CD3FFB"/>
    <w:rsid w:val="00CE0A0A"/>
    <w:rsid w:val="00CE2EFC"/>
    <w:rsid w:val="00CE3526"/>
    <w:rsid w:val="00CE5EF0"/>
    <w:rsid w:val="00CF7018"/>
    <w:rsid w:val="00D364EA"/>
    <w:rsid w:val="00D4127F"/>
    <w:rsid w:val="00D419B5"/>
    <w:rsid w:val="00D5716C"/>
    <w:rsid w:val="00D646FD"/>
    <w:rsid w:val="00D6542C"/>
    <w:rsid w:val="00D75AA2"/>
    <w:rsid w:val="00D94B53"/>
    <w:rsid w:val="00DE663A"/>
    <w:rsid w:val="00DE74B3"/>
    <w:rsid w:val="00DF1B14"/>
    <w:rsid w:val="00DF5F0F"/>
    <w:rsid w:val="00E05229"/>
    <w:rsid w:val="00E10F3E"/>
    <w:rsid w:val="00E110DE"/>
    <w:rsid w:val="00E14DF5"/>
    <w:rsid w:val="00E3109B"/>
    <w:rsid w:val="00E3355B"/>
    <w:rsid w:val="00E52859"/>
    <w:rsid w:val="00E54199"/>
    <w:rsid w:val="00E571CC"/>
    <w:rsid w:val="00E6063D"/>
    <w:rsid w:val="00E8088E"/>
    <w:rsid w:val="00E86B44"/>
    <w:rsid w:val="00EA1F3C"/>
    <w:rsid w:val="00EA4FF3"/>
    <w:rsid w:val="00EC2D3D"/>
    <w:rsid w:val="00EC608E"/>
    <w:rsid w:val="00ED32EE"/>
    <w:rsid w:val="00EE33B5"/>
    <w:rsid w:val="00F013AD"/>
    <w:rsid w:val="00F25121"/>
    <w:rsid w:val="00F36F02"/>
    <w:rsid w:val="00F6098D"/>
    <w:rsid w:val="00F64943"/>
    <w:rsid w:val="00F66289"/>
    <w:rsid w:val="00F73312"/>
    <w:rsid w:val="00F97440"/>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1</Pages>
  <Words>131</Words>
  <Characters>828</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3</cp:revision>
  <cp:lastPrinted>2025-01-16T09:23:00Z</cp:lastPrinted>
  <dcterms:created xsi:type="dcterms:W3CDTF">2026-09-09T07:10:00Z</dcterms:created>
  <dcterms:modified xsi:type="dcterms:W3CDTF">2026-09-09T07:11:00Z</dcterms:modified>
</cp:coreProperties>
</file>