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tblpY="3108"/>
        <w:tblOverlap w:val="never"/>
        <w:tblW w:w="4854" w:type="dxa"/>
        <w:tblLayout w:type="fixed"/>
        <w:tblCellMar>
          <w:left w:w="70" w:type="dxa"/>
          <w:right w:w="70" w:type="dxa"/>
        </w:tblCellMar>
        <w:tblLook w:val="0000" w:firstRow="0" w:lastRow="0" w:firstColumn="0" w:lastColumn="0" w:noHBand="0" w:noVBand="0"/>
      </w:tblPr>
      <w:tblGrid>
        <w:gridCol w:w="4854"/>
      </w:tblGrid>
      <w:tr w:rsidR="00CD0967" w14:paraId="7A2A5EFF" w14:textId="77777777" w:rsidTr="00D04FED">
        <w:trPr>
          <w:trHeight w:hRule="exact" w:val="1701"/>
        </w:trPr>
        <w:tc>
          <w:tcPr>
            <w:tcW w:w="4854" w:type="dxa"/>
            <w:shd w:val="clear" w:color="auto" w:fill="auto"/>
          </w:tcPr>
          <w:p w14:paraId="6C364CBA" w14:textId="0DB00CE0" w:rsidR="00114C68" w:rsidRPr="003E0997" w:rsidRDefault="00114C68" w:rsidP="00415FDA">
            <w:pPr>
              <w:pStyle w:val="WFGFlietext10ptnormal"/>
            </w:pPr>
          </w:p>
        </w:tc>
      </w:tr>
    </w:tbl>
    <w:tbl>
      <w:tblPr>
        <w:tblpPr w:leftFromText="142" w:rightFromText="142" w:vertAnchor="page" w:horzAnchor="page" w:tblpX="6598" w:tblpY="3176"/>
        <w:tblOverlap w:val="never"/>
        <w:tblW w:w="0" w:type="auto"/>
        <w:tblLayout w:type="fixed"/>
        <w:tblCellMar>
          <w:left w:w="70" w:type="dxa"/>
          <w:right w:w="70" w:type="dxa"/>
        </w:tblCellMar>
        <w:tblLook w:val="0000" w:firstRow="0" w:lastRow="0" w:firstColumn="0" w:lastColumn="0" w:noHBand="0" w:noVBand="0"/>
      </w:tblPr>
      <w:tblGrid>
        <w:gridCol w:w="212"/>
        <w:gridCol w:w="2552"/>
        <w:gridCol w:w="2434"/>
      </w:tblGrid>
      <w:tr w:rsidR="00CD0967" w14:paraId="60DFB1E5" w14:textId="77777777" w:rsidTr="005A3A8C">
        <w:trPr>
          <w:trHeight w:hRule="exact" w:val="200"/>
        </w:trPr>
        <w:tc>
          <w:tcPr>
            <w:tcW w:w="212" w:type="dxa"/>
          </w:tcPr>
          <w:p w14:paraId="468B5E56" w14:textId="77777777" w:rsidR="00114C68" w:rsidRPr="00D97825" w:rsidRDefault="00114C68" w:rsidP="00CD0967"/>
        </w:tc>
        <w:tc>
          <w:tcPr>
            <w:tcW w:w="2552" w:type="dxa"/>
            <w:vAlign w:val="bottom"/>
          </w:tcPr>
          <w:p w14:paraId="6BAEF343" w14:textId="77777777" w:rsidR="00114C68" w:rsidRPr="00D97825" w:rsidRDefault="00114C68" w:rsidP="00CD0967"/>
        </w:tc>
        <w:tc>
          <w:tcPr>
            <w:tcW w:w="2434" w:type="dxa"/>
          </w:tcPr>
          <w:p w14:paraId="31B7525E" w14:textId="141CC981" w:rsidR="00114C68" w:rsidRPr="000D4A56" w:rsidRDefault="00D73FEF" w:rsidP="00CD0967">
            <w:pPr>
              <w:pStyle w:val="WFGobererBezugsblockrechtsfett"/>
              <w:framePr w:hSpace="0" w:wrap="auto" w:vAnchor="margin" w:hAnchor="text" w:xAlign="left" w:yAlign="inline"/>
            </w:pPr>
            <w:r>
              <w:fldChar w:fldCharType="begin"/>
            </w:r>
            <w:r>
              <w:instrText xml:space="preserve"> TIME \@ "d. MMMM yyyy" </w:instrText>
            </w:r>
            <w:r>
              <w:fldChar w:fldCharType="separate"/>
            </w:r>
            <w:r w:rsidR="00D04330">
              <w:t>20. August 2026</w:t>
            </w:r>
            <w:r>
              <w:fldChar w:fldCharType="end"/>
            </w:r>
          </w:p>
        </w:tc>
      </w:tr>
      <w:tr w:rsidR="00CD0967" w14:paraId="18BA83FE" w14:textId="77777777" w:rsidTr="005A3A8C">
        <w:tc>
          <w:tcPr>
            <w:tcW w:w="212" w:type="dxa"/>
          </w:tcPr>
          <w:p w14:paraId="2359EA56" w14:textId="77777777" w:rsidR="00114C68" w:rsidRPr="00334B5A" w:rsidRDefault="00114C68" w:rsidP="00CD0967">
            <w:pPr>
              <w:pStyle w:val="WFGobererBezugsblocklinks"/>
              <w:framePr w:hSpace="0" w:wrap="auto" w:vAnchor="margin" w:hAnchor="text" w:xAlign="left" w:yAlign="inline"/>
            </w:pPr>
          </w:p>
        </w:tc>
        <w:tc>
          <w:tcPr>
            <w:tcW w:w="2552" w:type="dxa"/>
          </w:tcPr>
          <w:p w14:paraId="4B7FA5FB" w14:textId="77777777" w:rsidR="00114C68" w:rsidRPr="00334B5A" w:rsidRDefault="003E0997" w:rsidP="00CD0967">
            <w:pPr>
              <w:pStyle w:val="WFGobererBezugsblocklinks"/>
              <w:framePr w:hSpace="0" w:wrap="auto" w:vAnchor="margin" w:hAnchor="text" w:xAlign="left" w:yAlign="inline"/>
            </w:pPr>
            <w:r w:rsidRPr="00334B5A">
              <w:t>Ihr Ansprechpartner</w:t>
            </w:r>
          </w:p>
        </w:tc>
        <w:tc>
          <w:tcPr>
            <w:tcW w:w="2434" w:type="dxa"/>
          </w:tcPr>
          <w:p w14:paraId="7B0F659F" w14:textId="26075580" w:rsidR="00114C68" w:rsidRPr="00D97825" w:rsidRDefault="00AB79B7" w:rsidP="00415FDA">
            <w:pPr>
              <w:pStyle w:val="WFGobererBezugsblockrechtsnormal"/>
              <w:framePr w:hSpace="0" w:wrap="auto" w:vAnchor="margin" w:hAnchor="text" w:xAlign="left" w:yAlign="inline"/>
              <w:rPr>
                <w:szCs w:val="15"/>
              </w:rPr>
            </w:pPr>
            <w:r>
              <w:t>Johanna Spirkl</w:t>
            </w:r>
          </w:p>
        </w:tc>
      </w:tr>
      <w:tr w:rsidR="00CD0967" w14:paraId="4EE7EDF5" w14:textId="77777777" w:rsidTr="005A3A8C">
        <w:tc>
          <w:tcPr>
            <w:tcW w:w="212" w:type="dxa"/>
          </w:tcPr>
          <w:p w14:paraId="46666B3C" w14:textId="77777777" w:rsidR="00114C68" w:rsidRPr="00334B5A" w:rsidRDefault="00114C68" w:rsidP="00CD0967">
            <w:pPr>
              <w:pStyle w:val="WFGobererBezugsblocklinks"/>
              <w:framePr w:hSpace="0" w:wrap="auto" w:vAnchor="margin" w:hAnchor="text" w:xAlign="left" w:yAlign="inline"/>
            </w:pPr>
          </w:p>
        </w:tc>
        <w:tc>
          <w:tcPr>
            <w:tcW w:w="2552" w:type="dxa"/>
          </w:tcPr>
          <w:p w14:paraId="622CACF8" w14:textId="77777777" w:rsidR="00114C68" w:rsidRPr="00334B5A" w:rsidRDefault="003E0997" w:rsidP="00CD0967">
            <w:pPr>
              <w:pStyle w:val="WFGobererBezugsblocklinks"/>
              <w:framePr w:hSpace="0" w:wrap="auto" w:vAnchor="margin" w:hAnchor="text" w:xAlign="left" w:yAlign="inline"/>
            </w:pPr>
            <w:r w:rsidRPr="00334B5A">
              <w:t>Telefon</w:t>
            </w:r>
          </w:p>
        </w:tc>
        <w:tc>
          <w:tcPr>
            <w:tcW w:w="2434" w:type="dxa"/>
          </w:tcPr>
          <w:p w14:paraId="66F48D91" w14:textId="7E6355A2" w:rsidR="00114C68" w:rsidRPr="000D4A56" w:rsidRDefault="00644473" w:rsidP="00415FDA">
            <w:pPr>
              <w:pStyle w:val="WFGobererBezugsblockrechtsnormal"/>
              <w:framePr w:hSpace="0" w:wrap="auto" w:vAnchor="margin" w:hAnchor="text" w:xAlign="left" w:yAlign="inline"/>
            </w:pPr>
            <w:r>
              <w:t>+49 8638 959</w:t>
            </w:r>
            <w:r w:rsidR="003E0997" w:rsidRPr="000D4A56">
              <w:t>-</w:t>
            </w:r>
            <w:r w:rsidR="00AB79B7">
              <w:t>248</w:t>
            </w:r>
          </w:p>
        </w:tc>
      </w:tr>
      <w:tr w:rsidR="00CD0967" w14:paraId="57CF7A3D" w14:textId="77777777" w:rsidTr="005A3A8C">
        <w:tc>
          <w:tcPr>
            <w:tcW w:w="212" w:type="dxa"/>
          </w:tcPr>
          <w:p w14:paraId="32A0BAA1" w14:textId="77777777" w:rsidR="00114C68" w:rsidRPr="00334B5A" w:rsidRDefault="00114C68" w:rsidP="00CD0967">
            <w:pPr>
              <w:pStyle w:val="WFGobererBezugsblocklinks"/>
              <w:framePr w:hSpace="0" w:wrap="auto" w:vAnchor="margin" w:hAnchor="text" w:xAlign="left" w:yAlign="inline"/>
            </w:pPr>
          </w:p>
        </w:tc>
        <w:tc>
          <w:tcPr>
            <w:tcW w:w="2552" w:type="dxa"/>
          </w:tcPr>
          <w:p w14:paraId="5B24782C" w14:textId="77777777" w:rsidR="00114C68" w:rsidRPr="00334B5A" w:rsidRDefault="003E0997" w:rsidP="00CD0967">
            <w:pPr>
              <w:pStyle w:val="WFGobererBezugsblocklinks"/>
              <w:framePr w:hSpace="0" w:wrap="auto" w:vAnchor="margin" w:hAnchor="text" w:xAlign="left" w:yAlign="inline"/>
            </w:pPr>
            <w:r w:rsidRPr="00334B5A">
              <w:t>Telefax</w:t>
            </w:r>
          </w:p>
        </w:tc>
        <w:tc>
          <w:tcPr>
            <w:tcW w:w="2434" w:type="dxa"/>
          </w:tcPr>
          <w:p w14:paraId="212306FA" w14:textId="3D6B3487" w:rsidR="00114C68" w:rsidRPr="000D4A56" w:rsidRDefault="00644473" w:rsidP="00415FDA">
            <w:pPr>
              <w:pStyle w:val="WFGobererBezugsblockrechtsnormal"/>
              <w:framePr w:hSpace="0" w:wrap="auto" w:vAnchor="margin" w:hAnchor="text" w:xAlign="left" w:yAlign="inline"/>
            </w:pPr>
            <w:r>
              <w:t>+49 8638 959</w:t>
            </w:r>
            <w:r w:rsidR="003E0997" w:rsidRPr="000D4A56">
              <w:t>-</w:t>
            </w:r>
            <w:r w:rsidR="00D52649">
              <w:t>200</w:t>
            </w:r>
          </w:p>
        </w:tc>
      </w:tr>
      <w:tr w:rsidR="00CD0967" w14:paraId="473F12E6" w14:textId="77777777" w:rsidTr="005A3A8C">
        <w:tc>
          <w:tcPr>
            <w:tcW w:w="212" w:type="dxa"/>
          </w:tcPr>
          <w:p w14:paraId="4D9152B2" w14:textId="77777777" w:rsidR="00114C68" w:rsidRPr="00334B5A" w:rsidRDefault="00114C68" w:rsidP="00CD0967">
            <w:pPr>
              <w:pStyle w:val="WFGobererBezugsblocklinks"/>
              <w:framePr w:hSpace="0" w:wrap="auto" w:vAnchor="margin" w:hAnchor="text" w:xAlign="left" w:yAlign="inline"/>
            </w:pPr>
          </w:p>
        </w:tc>
        <w:tc>
          <w:tcPr>
            <w:tcW w:w="2552" w:type="dxa"/>
          </w:tcPr>
          <w:p w14:paraId="5B1E5D04" w14:textId="77777777" w:rsidR="00114C68" w:rsidRPr="00334B5A" w:rsidRDefault="003E0997" w:rsidP="00CD0967">
            <w:pPr>
              <w:pStyle w:val="WFGobererBezugsblocklinks"/>
              <w:framePr w:hSpace="0" w:wrap="auto" w:vAnchor="margin" w:hAnchor="text" w:xAlign="left" w:yAlign="inline"/>
            </w:pPr>
            <w:r w:rsidRPr="00334B5A">
              <w:t>Zimmer</w:t>
            </w:r>
          </w:p>
        </w:tc>
        <w:tc>
          <w:tcPr>
            <w:tcW w:w="2434" w:type="dxa"/>
          </w:tcPr>
          <w:p w14:paraId="36E340F0" w14:textId="79F434A9" w:rsidR="00114C68" w:rsidRPr="000D4A56" w:rsidRDefault="00D52649" w:rsidP="00415FDA">
            <w:pPr>
              <w:pStyle w:val="WFGobererBezugsblockrechtsnormal"/>
              <w:framePr w:hSpace="0" w:wrap="auto" w:vAnchor="margin" w:hAnchor="text" w:xAlign="left" w:yAlign="inline"/>
            </w:pPr>
            <w:r>
              <w:t>20</w:t>
            </w:r>
            <w:r w:rsidR="00AB79B7">
              <w:t>6</w:t>
            </w:r>
          </w:p>
        </w:tc>
      </w:tr>
      <w:tr w:rsidR="00CD0967" w14:paraId="1CC00EB7" w14:textId="77777777" w:rsidTr="005A3A8C">
        <w:tc>
          <w:tcPr>
            <w:tcW w:w="212" w:type="dxa"/>
          </w:tcPr>
          <w:p w14:paraId="59C4E7FB" w14:textId="77777777" w:rsidR="00114C68" w:rsidRPr="00334B5A" w:rsidRDefault="00114C68" w:rsidP="00CD0967">
            <w:pPr>
              <w:pStyle w:val="WFGobererBezugsblocklinks"/>
              <w:framePr w:hSpace="0" w:wrap="auto" w:vAnchor="margin" w:hAnchor="text" w:xAlign="left" w:yAlign="inline"/>
            </w:pPr>
          </w:p>
        </w:tc>
        <w:tc>
          <w:tcPr>
            <w:tcW w:w="2552" w:type="dxa"/>
          </w:tcPr>
          <w:p w14:paraId="72046DA2" w14:textId="77777777" w:rsidR="00114C68" w:rsidRPr="00334B5A" w:rsidRDefault="003E0997" w:rsidP="00CD0967">
            <w:pPr>
              <w:pStyle w:val="WFGobererBezugsblocklinks"/>
              <w:framePr w:hSpace="0" w:wrap="auto" w:vAnchor="margin" w:hAnchor="text" w:xAlign="left" w:yAlign="inline"/>
            </w:pPr>
            <w:r w:rsidRPr="00334B5A">
              <w:t>E-Mail</w:t>
            </w:r>
          </w:p>
        </w:tc>
        <w:tc>
          <w:tcPr>
            <w:tcW w:w="2434" w:type="dxa"/>
          </w:tcPr>
          <w:p w14:paraId="2EEEDDCF" w14:textId="35B83BFA" w:rsidR="00114C68" w:rsidRPr="00D97825" w:rsidRDefault="00D52649" w:rsidP="00415FDA">
            <w:pPr>
              <w:pStyle w:val="WFGobererBezugsblockrechtsnormal"/>
              <w:framePr w:hSpace="0" w:wrap="auto" w:vAnchor="margin" w:hAnchor="text" w:xAlign="left" w:yAlign="inline"/>
              <w:rPr>
                <w:szCs w:val="15"/>
              </w:rPr>
            </w:pPr>
            <w:r>
              <w:t>presse</w:t>
            </w:r>
            <w:r w:rsidR="003E0997" w:rsidRPr="000D4A56">
              <w:t>@waldkraiburg.de</w:t>
            </w:r>
          </w:p>
        </w:tc>
      </w:tr>
      <w:tr w:rsidR="00CD0967" w14:paraId="1F34AA25" w14:textId="77777777" w:rsidTr="005A3A8C">
        <w:trPr>
          <w:trHeight w:val="300"/>
        </w:trPr>
        <w:tc>
          <w:tcPr>
            <w:tcW w:w="212" w:type="dxa"/>
          </w:tcPr>
          <w:p w14:paraId="0F014505" w14:textId="77777777" w:rsidR="00114C68" w:rsidRPr="00D97825" w:rsidRDefault="00114C68" w:rsidP="00CD0967"/>
        </w:tc>
        <w:tc>
          <w:tcPr>
            <w:tcW w:w="2552" w:type="dxa"/>
          </w:tcPr>
          <w:p w14:paraId="3EC18FAF" w14:textId="77777777" w:rsidR="00114C68" w:rsidRPr="00D97825" w:rsidRDefault="00114C68" w:rsidP="00CD0967"/>
        </w:tc>
        <w:tc>
          <w:tcPr>
            <w:tcW w:w="2434" w:type="dxa"/>
          </w:tcPr>
          <w:p w14:paraId="22B1EF43" w14:textId="77777777" w:rsidR="00114C68" w:rsidRPr="00D97825" w:rsidRDefault="00114C68" w:rsidP="00CD0967">
            <w:pPr>
              <w:pStyle w:val="WFGobererBezugsblockrechtsnormal"/>
              <w:framePr w:hSpace="0" w:wrap="auto" w:vAnchor="margin" w:hAnchor="text" w:xAlign="left" w:yAlign="inline"/>
              <w:rPr>
                <w:szCs w:val="15"/>
              </w:rPr>
            </w:pPr>
          </w:p>
        </w:tc>
      </w:tr>
      <w:tr w:rsidR="00CD0967" w14:paraId="1B7EFB0D" w14:textId="77777777" w:rsidTr="005A3A8C">
        <w:trPr>
          <w:trHeight w:val="300"/>
        </w:trPr>
        <w:tc>
          <w:tcPr>
            <w:tcW w:w="212" w:type="dxa"/>
          </w:tcPr>
          <w:p w14:paraId="427007E3" w14:textId="77777777" w:rsidR="00114C68" w:rsidRPr="00D97825" w:rsidRDefault="00114C68" w:rsidP="00CD0967"/>
        </w:tc>
        <w:tc>
          <w:tcPr>
            <w:tcW w:w="2552" w:type="dxa"/>
          </w:tcPr>
          <w:p w14:paraId="5EEB5D04" w14:textId="77777777" w:rsidR="00114C68" w:rsidRPr="00D97825" w:rsidRDefault="00114C68" w:rsidP="00CD0967"/>
        </w:tc>
        <w:tc>
          <w:tcPr>
            <w:tcW w:w="2434" w:type="dxa"/>
          </w:tcPr>
          <w:p w14:paraId="065C3C39" w14:textId="77777777" w:rsidR="00114C68" w:rsidRPr="00D97825" w:rsidRDefault="00114C68" w:rsidP="00CD0967">
            <w:pPr>
              <w:pStyle w:val="WFGobererBezugsblockrechtsnormal"/>
              <w:framePr w:hSpace="0" w:wrap="auto" w:vAnchor="margin" w:hAnchor="text" w:xAlign="left" w:yAlign="inline"/>
              <w:rPr>
                <w:szCs w:val="15"/>
              </w:rPr>
            </w:pPr>
          </w:p>
        </w:tc>
      </w:tr>
    </w:tbl>
    <w:p w14:paraId="3720A0DC" w14:textId="77777777" w:rsidR="0031198E" w:rsidRDefault="0031198E" w:rsidP="0031198E">
      <w:pPr>
        <w:jc w:val="both"/>
        <w:rPr>
          <w:rFonts w:cs="Arial"/>
          <w:b/>
          <w:bCs/>
          <w:sz w:val="24"/>
          <w:szCs w:val="24"/>
        </w:rPr>
      </w:pPr>
      <w:r w:rsidRPr="0031198E">
        <w:rPr>
          <w:rFonts w:cs="Arial"/>
          <w:b/>
          <w:bCs/>
          <w:sz w:val="24"/>
          <w:szCs w:val="24"/>
        </w:rPr>
        <w:t>Einwohnermeldeamt vom 21. bis 23. September geschlossen</w:t>
      </w:r>
    </w:p>
    <w:p w14:paraId="069BDD02" w14:textId="77777777" w:rsidR="0031198E" w:rsidRPr="0031198E" w:rsidRDefault="0031198E" w:rsidP="0031198E">
      <w:pPr>
        <w:jc w:val="both"/>
        <w:rPr>
          <w:rFonts w:cs="Arial"/>
          <w:b/>
          <w:bCs/>
          <w:sz w:val="24"/>
          <w:szCs w:val="24"/>
        </w:rPr>
      </w:pPr>
      <w:r w:rsidRPr="0031198E">
        <w:rPr>
          <w:rFonts w:cs="Arial"/>
          <w:b/>
          <w:bCs/>
          <w:sz w:val="24"/>
          <w:szCs w:val="24"/>
        </w:rPr>
        <w:t>Stadt Waldkraiburg stellt IT-Systeme auf Cloud-Betrieb um</w:t>
      </w:r>
    </w:p>
    <w:p w14:paraId="79587E5E" w14:textId="77777777" w:rsidR="0031198E" w:rsidRPr="0031198E" w:rsidRDefault="0031198E" w:rsidP="0031198E">
      <w:pPr>
        <w:jc w:val="both"/>
        <w:rPr>
          <w:rFonts w:cs="Arial"/>
          <w:b/>
          <w:bCs/>
          <w:sz w:val="24"/>
          <w:szCs w:val="24"/>
        </w:rPr>
      </w:pPr>
    </w:p>
    <w:p w14:paraId="24D911FF" w14:textId="77777777" w:rsidR="0031198E" w:rsidRPr="0031198E" w:rsidRDefault="0031198E" w:rsidP="0031198E">
      <w:pPr>
        <w:jc w:val="both"/>
        <w:rPr>
          <w:rFonts w:cs="Arial"/>
          <w:sz w:val="20"/>
        </w:rPr>
      </w:pPr>
      <w:r w:rsidRPr="0031198E">
        <w:rPr>
          <w:rFonts w:cs="Arial"/>
          <w:sz w:val="20"/>
        </w:rPr>
        <w:t>Das Einwohnermeldeamt der Stadt Waldkraiburg bleibt von Montag, 21. September, bis Mittwoch, 23. September 2026, geschlossen. Grund ist die Umstellung der Fachverfahren auf einen Cloud-Betrieb, die mit einem Serverwechsel verbunden ist. Ab Donnerstag, 24. September 2026, gelten wieder die gewohnten Öffnungszeiten.</w:t>
      </w:r>
    </w:p>
    <w:p w14:paraId="36941EC2" w14:textId="77777777" w:rsidR="0031198E" w:rsidRPr="0031198E" w:rsidRDefault="0031198E" w:rsidP="0031198E">
      <w:pPr>
        <w:jc w:val="both"/>
        <w:rPr>
          <w:rFonts w:cs="Arial"/>
          <w:sz w:val="20"/>
        </w:rPr>
      </w:pPr>
      <w:r w:rsidRPr="0031198E">
        <w:rPr>
          <w:rFonts w:cs="Arial"/>
          <w:sz w:val="20"/>
        </w:rPr>
        <w:t>In dieser Zeit ist kein Zugriff auf das Melderegister möglich. An-, Um- und Abmeldungen, Ausweisanträge und Bescheinigungen können daher nicht bearbeitet werden. Bereits vereinbarte Termine werden vorab abgesagt und verlegt.</w:t>
      </w:r>
    </w:p>
    <w:p w14:paraId="6B6CB803" w14:textId="77777777" w:rsidR="0031198E" w:rsidRDefault="0031198E" w:rsidP="0031198E">
      <w:pPr>
        <w:jc w:val="both"/>
        <w:rPr>
          <w:rFonts w:cs="Arial"/>
          <w:sz w:val="20"/>
        </w:rPr>
      </w:pPr>
      <w:r w:rsidRPr="0031198E">
        <w:rPr>
          <w:rFonts w:cs="Arial"/>
          <w:sz w:val="20"/>
        </w:rPr>
        <w:t>„Die Umstellung in die Cloud macht unsere Systeme sicherer und verlässlicher und schafft die Grundlage für weitere digitale Angebote“, so Erster Bürgermeister Emil Kirchmeier. „Für die kurze Einschränkung bitten wir unsere Bürger um Verständnis.“</w:t>
      </w:r>
    </w:p>
    <w:p w14:paraId="7B5D7615" w14:textId="77777777" w:rsidR="0031198E" w:rsidRPr="0031198E" w:rsidRDefault="0031198E" w:rsidP="0031198E">
      <w:pPr>
        <w:jc w:val="both"/>
        <w:rPr>
          <w:rFonts w:cs="Arial"/>
          <w:sz w:val="20"/>
        </w:rPr>
      </w:pPr>
    </w:p>
    <w:p w14:paraId="3986CA8F" w14:textId="6A79E6D0" w:rsidR="00A464CA" w:rsidRPr="00AD5237" w:rsidRDefault="0031198E" w:rsidP="0031198E">
      <w:pPr>
        <w:jc w:val="both"/>
        <w:rPr>
          <w:rFonts w:cs="Arial"/>
          <w:sz w:val="20"/>
        </w:rPr>
      </w:pPr>
      <w:r w:rsidRPr="0031198E">
        <w:rPr>
          <w:rFonts w:cs="Arial"/>
          <w:sz w:val="20"/>
        </w:rPr>
        <w:t xml:space="preserve">Die Stadtverwaltung empfiehlt, dringende Anliegen vor dem 21. September zu erledigen. Alle übrigen Ämter sind regulär erreichbar. In Notfällen ist die Verwaltung telefonisch unter </w:t>
      </w:r>
      <w:r>
        <w:rPr>
          <w:rFonts w:cs="Arial"/>
          <w:sz w:val="20"/>
        </w:rPr>
        <w:t>959-</w:t>
      </w:r>
      <w:r w:rsidR="00057B36">
        <w:rPr>
          <w:rFonts w:cs="Arial"/>
          <w:sz w:val="20"/>
        </w:rPr>
        <w:t>2</w:t>
      </w:r>
      <w:r>
        <w:rPr>
          <w:rFonts w:cs="Arial"/>
          <w:sz w:val="20"/>
        </w:rPr>
        <w:t>0</w:t>
      </w:r>
      <w:r w:rsidR="00057B36">
        <w:rPr>
          <w:rFonts w:cs="Arial"/>
          <w:sz w:val="20"/>
        </w:rPr>
        <w:t>6</w:t>
      </w:r>
      <w:r w:rsidRPr="0031198E">
        <w:rPr>
          <w:rFonts w:cs="Arial"/>
          <w:sz w:val="20"/>
        </w:rPr>
        <w:t xml:space="preserve"> erreichbar.</w:t>
      </w:r>
      <w:r>
        <w:rPr>
          <w:rFonts w:cs="Arial"/>
          <w:sz w:val="20"/>
        </w:rPr>
        <w:t xml:space="preserve"> </w:t>
      </w:r>
    </w:p>
    <w:sectPr w:rsidR="00A464CA" w:rsidRPr="00AD5237" w:rsidSect="004551CE">
      <w:headerReference w:type="default" r:id="rId8"/>
      <w:headerReference w:type="first" r:id="rId9"/>
      <w:footerReference w:type="first" r:id="rId10"/>
      <w:type w:val="continuous"/>
      <w:pgSz w:w="11900" w:h="16840"/>
      <w:pgMar w:top="1417" w:right="1417" w:bottom="1843" w:left="1417" w:header="708" w:footer="708" w:gutter="0"/>
      <w:cols w:space="708"/>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1FEEF" w14:textId="77777777" w:rsidR="00D52649" w:rsidRDefault="00D52649">
      <w:pPr>
        <w:spacing w:line="240" w:lineRule="auto"/>
      </w:pPr>
      <w:r>
        <w:separator/>
      </w:r>
    </w:p>
  </w:endnote>
  <w:endnote w:type="continuationSeparator" w:id="0">
    <w:p w14:paraId="012F829F" w14:textId="77777777" w:rsidR="00D52649" w:rsidRDefault="00D526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625B9" w14:textId="77777777" w:rsidR="00114C68" w:rsidRDefault="00644473">
    <w:pPr>
      <w:pStyle w:val="Fuzeile"/>
    </w:pPr>
    <w:r>
      <w:rPr>
        <w:noProof/>
      </w:rPr>
      <mc:AlternateContent>
        <mc:Choice Requires="wpg">
          <w:drawing>
            <wp:anchor distT="0" distB="0" distL="114300" distR="114300" simplePos="0" relativeHeight="251659264" behindDoc="0" locked="0" layoutInCell="1" allowOverlap="1" wp14:anchorId="29AA1EE5" wp14:editId="7E700317">
              <wp:simplePos x="0" y="0"/>
              <wp:positionH relativeFrom="column">
                <wp:posOffset>-16510</wp:posOffset>
              </wp:positionH>
              <wp:positionV relativeFrom="page">
                <wp:posOffset>9739630</wp:posOffset>
              </wp:positionV>
              <wp:extent cx="6422390" cy="914400"/>
              <wp:effectExtent l="0" t="0" r="16510" b="0"/>
              <wp:wrapThrough wrapText="bothSides">
                <wp:wrapPolygon edited="0">
                  <wp:start x="0" y="0"/>
                  <wp:lineTo x="0" y="21150"/>
                  <wp:lineTo x="3908" y="21150"/>
                  <wp:lineTo x="17491" y="21150"/>
                  <wp:lineTo x="18965" y="20700"/>
                  <wp:lineTo x="18836" y="14400"/>
                  <wp:lineTo x="21591" y="13950"/>
                  <wp:lineTo x="21591" y="2250"/>
                  <wp:lineTo x="18836" y="0"/>
                  <wp:lineTo x="0" y="0"/>
                </wp:wrapPolygon>
              </wp:wrapThrough>
              <wp:docPr id="1" name="Gruppierung 1"/>
              <wp:cNvGraphicFramePr/>
              <a:graphic xmlns:a="http://schemas.openxmlformats.org/drawingml/2006/main">
                <a:graphicData uri="http://schemas.microsoft.com/office/word/2010/wordprocessingGroup">
                  <wpg:wgp>
                    <wpg:cNvGrpSpPr/>
                    <wpg:grpSpPr>
                      <a:xfrm>
                        <a:off x="0" y="0"/>
                        <a:ext cx="6422390" cy="914400"/>
                        <a:chOff x="0" y="0"/>
                        <a:chExt cx="6422390" cy="914400"/>
                      </a:xfrm>
                    </wpg:grpSpPr>
                    <wps:wsp>
                      <wps:cNvPr id="16" name="Textfeld 16"/>
                      <wps:cNvSpPr txBox="1">
                        <a:spLocks noChangeArrowheads="1"/>
                      </wps:cNvSpPr>
                      <wps:spPr bwMode="auto">
                        <a:xfrm>
                          <a:off x="0" y="0"/>
                          <a:ext cx="11430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D4410" w14:textId="77777777" w:rsidR="00644473" w:rsidRPr="00AF6277" w:rsidRDefault="00644473" w:rsidP="00644473">
                            <w:pPr>
                              <w:pStyle w:val="WFGFufett"/>
                              <w:spacing w:line="180" w:lineRule="exact"/>
                            </w:pPr>
                            <w:r w:rsidRPr="00AF6277">
                              <w:t>Stadt Waldkraiburg</w:t>
                            </w:r>
                          </w:p>
                          <w:p w14:paraId="3098D528" w14:textId="77777777" w:rsidR="00644473" w:rsidRPr="00AF6277" w:rsidRDefault="00644473" w:rsidP="00644473">
                            <w:pPr>
                              <w:pStyle w:val="WFGFunormal"/>
                            </w:pPr>
                            <w:r w:rsidRPr="00AF6277">
                              <w:t>Rathaus, Stadtplatz 26</w:t>
                            </w:r>
                          </w:p>
                          <w:p w14:paraId="723633F9" w14:textId="77777777" w:rsidR="00644473" w:rsidRPr="00AF6277" w:rsidRDefault="00644473" w:rsidP="00644473">
                            <w:pPr>
                              <w:pStyle w:val="WFGFunormal"/>
                            </w:pPr>
                            <w:r w:rsidRPr="00AF6277">
                              <w:t>84478 Waldkraiburg</w:t>
                            </w:r>
                          </w:p>
                          <w:p w14:paraId="2474CC7F" w14:textId="77777777" w:rsidR="00644473" w:rsidRPr="00AF6277" w:rsidRDefault="00644473" w:rsidP="00644473">
                            <w:pPr>
                              <w:pStyle w:val="WFGFunormal"/>
                            </w:pPr>
                            <w:r w:rsidRPr="00AF6277">
                              <w:t>Telefon +49 8638 959-0</w:t>
                            </w:r>
                          </w:p>
                          <w:p w14:paraId="2FD5F37D" w14:textId="77777777" w:rsidR="00644473" w:rsidRPr="00AF6277" w:rsidRDefault="00644473" w:rsidP="00644473">
                            <w:pPr>
                              <w:pStyle w:val="WFGFunormal"/>
                            </w:pPr>
                            <w:r w:rsidRPr="00AF6277">
                              <w:t>Telefax +49 8638 959-200</w:t>
                            </w:r>
                          </w:p>
                        </w:txbxContent>
                      </wps:txbx>
                      <wps:bodyPr rot="0" vert="horz" wrap="square" lIns="0" tIns="0" rIns="0" bIns="0" anchor="t" anchorCtr="0" upright="1">
                        <a:noAutofit/>
                      </wps:bodyPr>
                    </wps:wsp>
                    <wps:wsp>
                      <wps:cNvPr id="17" name="Textfeld 17"/>
                      <wps:cNvSpPr txBox="1">
                        <a:spLocks noChangeArrowheads="1"/>
                      </wps:cNvSpPr>
                      <wps:spPr bwMode="auto">
                        <a:xfrm>
                          <a:off x="1229360" y="0"/>
                          <a:ext cx="1028700" cy="638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E9F78" w14:textId="77777777" w:rsidR="00264CAF" w:rsidRDefault="00264CAF" w:rsidP="00264CAF">
                            <w:pPr>
                              <w:pStyle w:val="WFGFufett"/>
                              <w:spacing w:line="180" w:lineRule="exact"/>
                            </w:pPr>
                            <w:r>
                              <w:t>Öffnungszeiten</w:t>
                            </w:r>
                          </w:p>
                          <w:p w14:paraId="3318A519" w14:textId="77777777" w:rsidR="00264CAF" w:rsidRDefault="00264CAF" w:rsidP="00264CAF">
                            <w:pPr>
                              <w:pStyle w:val="WFGFunormal"/>
                            </w:pPr>
                            <w:r>
                              <w:t>Rathaus</w:t>
                            </w:r>
                          </w:p>
                          <w:p w14:paraId="53827624" w14:textId="77777777" w:rsidR="00264CAF" w:rsidRDefault="00264CAF" w:rsidP="00264CAF">
                            <w:pPr>
                              <w:pStyle w:val="WFGFunormal"/>
                            </w:pPr>
                            <w:r>
                              <w:t>Mo–Fr, 8-12 Uhr</w:t>
                            </w:r>
                          </w:p>
                          <w:p w14:paraId="4EFB168C" w14:textId="77777777" w:rsidR="00264CAF" w:rsidRDefault="00264CAF" w:rsidP="00264CAF">
                            <w:pPr>
                              <w:pStyle w:val="WFGFunormal"/>
                            </w:pPr>
                            <w:r>
                              <w:t>Do, 8-12, 13-18 Uhr</w:t>
                            </w:r>
                          </w:p>
                          <w:p w14:paraId="119CE00A" w14:textId="77777777" w:rsidR="00264CAF" w:rsidRDefault="00264CAF" w:rsidP="00264CAF">
                            <w:pPr>
                              <w:pStyle w:val="WFGFunormal"/>
                            </w:pPr>
                            <w:r>
                              <w:t>oder nach Vereinbarung</w:t>
                            </w:r>
                          </w:p>
                          <w:p w14:paraId="4A4B97AE" w14:textId="77777777" w:rsidR="00644473" w:rsidRDefault="00644473" w:rsidP="00644473">
                            <w:pPr>
                              <w:spacing w:line="180" w:lineRule="exact"/>
                            </w:pPr>
                          </w:p>
                        </w:txbxContent>
                      </wps:txbx>
                      <wps:bodyPr rot="0" vert="horz" wrap="square" lIns="0" tIns="0" rIns="0" bIns="0" anchor="t" anchorCtr="0" upright="1">
                        <a:noAutofit/>
                      </wps:bodyPr>
                    </wps:wsp>
                    <wps:wsp>
                      <wps:cNvPr id="18" name="Textfeld 18"/>
                      <wps:cNvSpPr txBox="1">
                        <a:spLocks noChangeArrowheads="1"/>
                      </wps:cNvSpPr>
                      <wps:spPr bwMode="auto">
                        <a:xfrm>
                          <a:off x="4018914" y="0"/>
                          <a:ext cx="1550035" cy="867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1F531" w14:textId="77777777" w:rsidR="00644473" w:rsidRDefault="00D04FED" w:rsidP="00644473">
                            <w:pPr>
                              <w:pStyle w:val="WFGFukursiv"/>
                              <w:spacing w:line="180" w:lineRule="exact"/>
                            </w:pPr>
                            <w:r>
                              <w:t xml:space="preserve"> </w:t>
                            </w:r>
                          </w:p>
                          <w:p w14:paraId="2DD81784" w14:textId="77777777" w:rsidR="00644473" w:rsidRPr="00BB3008" w:rsidRDefault="00644473" w:rsidP="00644473">
                            <w:pPr>
                              <w:pStyle w:val="WFGFukursiv"/>
                            </w:pPr>
                            <w:r w:rsidRPr="00BB3008">
                              <w:t xml:space="preserve">meine </w:t>
                            </w:r>
                            <w:r w:rsidR="00325F5C">
                              <w:t xml:space="preserve">Volksbank </w:t>
                            </w:r>
                            <w:r w:rsidRPr="00BB3008">
                              <w:t>Raiffeisenbank eG</w:t>
                            </w:r>
                          </w:p>
                          <w:p w14:paraId="560AFE11" w14:textId="77777777" w:rsidR="00644473" w:rsidRDefault="00644473" w:rsidP="00644473">
                            <w:pPr>
                              <w:pStyle w:val="WFGFunormal"/>
                            </w:pPr>
                            <w:r>
                              <w:t xml:space="preserve">IBAN </w:t>
                            </w:r>
                            <w:r w:rsidR="00D04FED" w:rsidRPr="00D04FED">
                              <w:t>DE</w:t>
                            </w:r>
                            <w:r w:rsidR="00325F5C">
                              <w:t>28 7116 0000 0002 0365 50</w:t>
                            </w:r>
                          </w:p>
                          <w:p w14:paraId="7EC1A737" w14:textId="77777777" w:rsidR="00644473" w:rsidRDefault="00644473" w:rsidP="00644473">
                            <w:pPr>
                              <w:pStyle w:val="WFGFunormal"/>
                            </w:pPr>
                            <w:r>
                              <w:t>BIC GENODEF1</w:t>
                            </w:r>
                            <w:r w:rsidR="00325F5C">
                              <w:t>VRR</w:t>
                            </w:r>
                          </w:p>
                          <w:p w14:paraId="6638EF66" w14:textId="77777777" w:rsidR="00644473" w:rsidRDefault="00644473" w:rsidP="00644473">
                            <w:pPr>
                              <w:spacing w:line="180" w:lineRule="exact"/>
                            </w:pPr>
                          </w:p>
                          <w:p w14:paraId="3145172A" w14:textId="77777777" w:rsidR="00644473" w:rsidRDefault="00644473" w:rsidP="00644473">
                            <w:pPr>
                              <w:spacing w:line="180" w:lineRule="exact"/>
                            </w:pPr>
                          </w:p>
                        </w:txbxContent>
                      </wps:txbx>
                      <wps:bodyPr rot="0" vert="horz" wrap="square" lIns="0" tIns="0" rIns="0" bIns="0" anchor="t" anchorCtr="0" upright="1">
                        <a:noAutofit/>
                      </wps:bodyPr>
                    </wps:wsp>
                    <wps:wsp>
                      <wps:cNvPr id="19" name="Textfeld 19"/>
                      <wps:cNvSpPr txBox="1">
                        <a:spLocks noChangeArrowheads="1"/>
                      </wps:cNvSpPr>
                      <wps:spPr bwMode="auto">
                        <a:xfrm>
                          <a:off x="2373630" y="0"/>
                          <a:ext cx="1595120" cy="892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E5622" w14:textId="77777777" w:rsidR="00644473" w:rsidRDefault="00644473" w:rsidP="00644473">
                            <w:pPr>
                              <w:pStyle w:val="WFGFufett"/>
                              <w:spacing w:line="180" w:lineRule="exact"/>
                            </w:pPr>
                            <w:r>
                              <w:t>Bankverbindungen</w:t>
                            </w:r>
                          </w:p>
                          <w:p w14:paraId="4CBB0B1A" w14:textId="77777777" w:rsidR="00644473" w:rsidRPr="00BB3008" w:rsidRDefault="00644473" w:rsidP="00644473">
                            <w:pPr>
                              <w:pStyle w:val="WFGFukursiv"/>
                            </w:pPr>
                            <w:r w:rsidRPr="00BB3008">
                              <w:t>Sparkasse Altötting-Mühldorf</w:t>
                            </w:r>
                          </w:p>
                          <w:p w14:paraId="3EA5B97D" w14:textId="77777777" w:rsidR="00644473" w:rsidRDefault="00644473" w:rsidP="00644473">
                            <w:pPr>
                              <w:pStyle w:val="WFGFunormal"/>
                            </w:pPr>
                            <w:r>
                              <w:t xml:space="preserve">IBAN </w:t>
                            </w:r>
                            <w:r w:rsidR="00D04FED" w:rsidRPr="00D04FED">
                              <w:t>DE53 7115 1020 0000 1003 96</w:t>
                            </w:r>
                          </w:p>
                          <w:p w14:paraId="76C9D077" w14:textId="77777777" w:rsidR="00644473" w:rsidRDefault="00644473" w:rsidP="00644473">
                            <w:pPr>
                              <w:pStyle w:val="WFGFunormal"/>
                            </w:pPr>
                            <w:r>
                              <w:t xml:space="preserve">BIC </w:t>
                            </w:r>
                            <w:r w:rsidR="00D04FED" w:rsidRPr="00D04FED">
                              <w:t>BYLADEM1MDF</w:t>
                            </w:r>
                          </w:p>
                          <w:p w14:paraId="374F6030" w14:textId="77777777" w:rsidR="00644473" w:rsidRDefault="00644473" w:rsidP="00644473">
                            <w:pPr>
                              <w:spacing w:line="180" w:lineRule="exact"/>
                            </w:pPr>
                          </w:p>
                          <w:p w14:paraId="7B29EE1F" w14:textId="77777777" w:rsidR="00644473" w:rsidRPr="00AF6277" w:rsidRDefault="00644473" w:rsidP="00644473">
                            <w:pPr>
                              <w:pStyle w:val="WFGFukursiv"/>
                              <w:spacing w:line="180" w:lineRule="exact"/>
                            </w:pPr>
                          </w:p>
                        </w:txbxContent>
                      </wps:txbx>
                      <wps:bodyPr rot="0" vert="horz" wrap="square" lIns="0" tIns="0" rIns="0" bIns="0" anchor="t" anchorCtr="0" upright="1">
                        <a:noAutofit/>
                      </wps:bodyPr>
                    </wps:wsp>
                    <wps:wsp>
                      <wps:cNvPr id="20" name="Textfeld 20"/>
                      <wps:cNvSpPr txBox="1">
                        <a:spLocks noChangeArrowheads="1"/>
                      </wps:cNvSpPr>
                      <wps:spPr bwMode="auto">
                        <a:xfrm>
                          <a:off x="6026150" y="111125"/>
                          <a:ext cx="39624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E6A77" w14:textId="77777777" w:rsidR="00644473" w:rsidRPr="00A54805" w:rsidRDefault="00644473" w:rsidP="00644473">
                            <w:pPr>
                              <w:pStyle w:val="WFGWappenSartrouville"/>
                            </w:pPr>
                            <w:r w:rsidRPr="00A54805">
                              <w:t>Partnerstadt</w:t>
                            </w:r>
                          </w:p>
                          <w:p w14:paraId="3AA733B1" w14:textId="77777777" w:rsidR="00644473" w:rsidRPr="00A54805" w:rsidRDefault="00644473" w:rsidP="00644473">
                            <w:pPr>
                              <w:pStyle w:val="WFGWappenSartrouville"/>
                            </w:pPr>
                            <w:r w:rsidRPr="00A54805">
                              <w:t>Sartrouville</w:t>
                            </w:r>
                          </w:p>
                        </w:txbxContent>
                      </wps:txbx>
                      <wps:bodyPr rot="0" vert="horz" wrap="square" lIns="0" tIns="0" rIns="0" bIns="0" anchor="t" anchorCtr="0" upright="1">
                        <a:noAutofit/>
                      </wps:bodyPr>
                    </wps:wsp>
                    <pic:pic xmlns:pic="http://schemas.openxmlformats.org/drawingml/2006/picture">
                      <pic:nvPicPr>
                        <pic:cNvPr id="21" name="Bild 21" descr="W_WappenSart2012_Schwarz-Fläch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097270" y="247650"/>
                          <a:ext cx="247650" cy="342900"/>
                        </a:xfrm>
                        <a:prstGeom prst="rect">
                          <a:avLst/>
                        </a:prstGeom>
                        <a:noFill/>
                        <a:ln>
                          <a:noFill/>
                        </a:ln>
                      </pic:spPr>
                    </pic:pic>
                  </wpg:wgp>
                </a:graphicData>
              </a:graphic>
              <wp14:sizeRelV relativeFrom="margin">
                <wp14:pctHeight>0</wp14:pctHeight>
              </wp14:sizeRelV>
            </wp:anchor>
          </w:drawing>
        </mc:Choice>
        <mc:Fallback>
          <w:pict>
            <v:group w14:anchorId="29AA1EE5" id="Gruppierung 1" o:spid="_x0000_s1028" style="position:absolute;margin-left:-1.3pt;margin-top:766.9pt;width:505.7pt;height:1in;z-index:251659264;mso-position-vertical-relative:page;mso-height-relative:margin" coordsize="64223,9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Lw7xyYmlz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OZXVl&#10;cyBGYXJiZmVsZCAz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">
              <v:shapetype id="_x0000_t202" coordsize="21600,21600" o:spt="202" path="m,l,21600r21600,l21600,xe">
                <v:stroke joinstyle="miter"/>
                <v:path gradientshapeok="t" o:connecttype="rect"/>
              </v:shapetype>
              <v:shape id="Textfeld 16" o:spid="_x0000_s1029" type="#_x0000_t202" style="position:absolute;width:1143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312D4410" w14:textId="77777777" w:rsidR="00644473" w:rsidRPr="00AF6277" w:rsidRDefault="00644473" w:rsidP="00644473">
                      <w:pPr>
                        <w:pStyle w:val="WFGFufett"/>
                        <w:spacing w:line="180" w:lineRule="exact"/>
                      </w:pPr>
                      <w:r w:rsidRPr="00AF6277">
                        <w:t>Stadt Waldkraiburg</w:t>
                      </w:r>
                    </w:p>
                    <w:p w14:paraId="3098D528" w14:textId="77777777" w:rsidR="00644473" w:rsidRPr="00AF6277" w:rsidRDefault="00644473" w:rsidP="00644473">
                      <w:pPr>
                        <w:pStyle w:val="WFGFunormal"/>
                      </w:pPr>
                      <w:r w:rsidRPr="00AF6277">
                        <w:t>Rathaus, Stadtplatz 26</w:t>
                      </w:r>
                    </w:p>
                    <w:p w14:paraId="723633F9" w14:textId="77777777" w:rsidR="00644473" w:rsidRPr="00AF6277" w:rsidRDefault="00644473" w:rsidP="00644473">
                      <w:pPr>
                        <w:pStyle w:val="WFGFunormal"/>
                      </w:pPr>
                      <w:r w:rsidRPr="00AF6277">
                        <w:t>84478 Waldkraiburg</w:t>
                      </w:r>
                    </w:p>
                    <w:p w14:paraId="2474CC7F" w14:textId="77777777" w:rsidR="00644473" w:rsidRPr="00AF6277" w:rsidRDefault="00644473" w:rsidP="00644473">
                      <w:pPr>
                        <w:pStyle w:val="WFGFunormal"/>
                      </w:pPr>
                      <w:r w:rsidRPr="00AF6277">
                        <w:t>Telefon +49 8638 959-0</w:t>
                      </w:r>
                    </w:p>
                    <w:p w14:paraId="2FD5F37D" w14:textId="77777777" w:rsidR="00644473" w:rsidRPr="00AF6277" w:rsidRDefault="00644473" w:rsidP="00644473">
                      <w:pPr>
                        <w:pStyle w:val="WFGFunormal"/>
                      </w:pPr>
                      <w:r w:rsidRPr="00AF6277">
                        <w:t>Telefax +49 8638 959-200</w:t>
                      </w:r>
                    </w:p>
                  </w:txbxContent>
                </v:textbox>
              </v:shape>
              <v:shape id="Textfeld 17" o:spid="_x0000_s1030" type="#_x0000_t202" style="position:absolute;left:12293;width:10287;height:6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25E9F78" w14:textId="77777777" w:rsidR="00264CAF" w:rsidRDefault="00264CAF" w:rsidP="00264CAF">
                      <w:pPr>
                        <w:pStyle w:val="WFGFufett"/>
                        <w:spacing w:line="180" w:lineRule="exact"/>
                      </w:pPr>
                      <w:r>
                        <w:t>Öffnungszeiten</w:t>
                      </w:r>
                    </w:p>
                    <w:p w14:paraId="3318A519" w14:textId="77777777" w:rsidR="00264CAF" w:rsidRDefault="00264CAF" w:rsidP="00264CAF">
                      <w:pPr>
                        <w:pStyle w:val="WFGFunormal"/>
                      </w:pPr>
                      <w:r>
                        <w:t>Rathaus</w:t>
                      </w:r>
                    </w:p>
                    <w:p w14:paraId="53827624" w14:textId="77777777" w:rsidR="00264CAF" w:rsidRDefault="00264CAF" w:rsidP="00264CAF">
                      <w:pPr>
                        <w:pStyle w:val="WFGFunormal"/>
                      </w:pPr>
                      <w:r>
                        <w:t>Mo–Fr, 8-12 Uhr</w:t>
                      </w:r>
                    </w:p>
                    <w:p w14:paraId="4EFB168C" w14:textId="77777777" w:rsidR="00264CAF" w:rsidRDefault="00264CAF" w:rsidP="00264CAF">
                      <w:pPr>
                        <w:pStyle w:val="WFGFunormal"/>
                      </w:pPr>
                      <w:r>
                        <w:t>Do, 8-12, 13-18 Uhr</w:t>
                      </w:r>
                    </w:p>
                    <w:p w14:paraId="119CE00A" w14:textId="77777777" w:rsidR="00264CAF" w:rsidRDefault="00264CAF" w:rsidP="00264CAF">
                      <w:pPr>
                        <w:pStyle w:val="WFGFunormal"/>
                      </w:pPr>
                      <w:r>
                        <w:t>oder nach Vereinbarung</w:t>
                      </w:r>
                    </w:p>
                    <w:p w14:paraId="4A4B97AE" w14:textId="77777777" w:rsidR="00644473" w:rsidRDefault="00644473" w:rsidP="00644473">
                      <w:pPr>
                        <w:spacing w:line="180" w:lineRule="exact"/>
                      </w:pPr>
                    </w:p>
                  </w:txbxContent>
                </v:textbox>
              </v:shape>
              <v:shape id="Textfeld 18" o:spid="_x0000_s1031" type="#_x0000_t202" style="position:absolute;left:40189;width:15500;height:8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B71F531" w14:textId="77777777" w:rsidR="00644473" w:rsidRDefault="00D04FED" w:rsidP="00644473">
                      <w:pPr>
                        <w:pStyle w:val="WFGFukursiv"/>
                        <w:spacing w:line="180" w:lineRule="exact"/>
                      </w:pPr>
                      <w:r>
                        <w:t xml:space="preserve"> </w:t>
                      </w:r>
                    </w:p>
                    <w:p w14:paraId="2DD81784" w14:textId="77777777" w:rsidR="00644473" w:rsidRPr="00BB3008" w:rsidRDefault="00644473" w:rsidP="00644473">
                      <w:pPr>
                        <w:pStyle w:val="WFGFukursiv"/>
                      </w:pPr>
                      <w:r w:rsidRPr="00BB3008">
                        <w:t xml:space="preserve">meine </w:t>
                      </w:r>
                      <w:r w:rsidR="00325F5C">
                        <w:t xml:space="preserve">Volksbank </w:t>
                      </w:r>
                      <w:r w:rsidRPr="00BB3008">
                        <w:t>Raiffeisenbank eG</w:t>
                      </w:r>
                    </w:p>
                    <w:p w14:paraId="560AFE11" w14:textId="77777777" w:rsidR="00644473" w:rsidRDefault="00644473" w:rsidP="00644473">
                      <w:pPr>
                        <w:pStyle w:val="WFGFunormal"/>
                      </w:pPr>
                      <w:r>
                        <w:t xml:space="preserve">IBAN </w:t>
                      </w:r>
                      <w:r w:rsidR="00D04FED" w:rsidRPr="00D04FED">
                        <w:t>DE</w:t>
                      </w:r>
                      <w:r w:rsidR="00325F5C">
                        <w:t>28 7116 0000 0002 0365 50</w:t>
                      </w:r>
                    </w:p>
                    <w:p w14:paraId="7EC1A737" w14:textId="77777777" w:rsidR="00644473" w:rsidRDefault="00644473" w:rsidP="00644473">
                      <w:pPr>
                        <w:pStyle w:val="WFGFunormal"/>
                      </w:pPr>
                      <w:r>
                        <w:t>BIC GENODEF1</w:t>
                      </w:r>
                      <w:r w:rsidR="00325F5C">
                        <w:t>VRR</w:t>
                      </w:r>
                    </w:p>
                    <w:p w14:paraId="6638EF66" w14:textId="77777777" w:rsidR="00644473" w:rsidRDefault="00644473" w:rsidP="00644473">
                      <w:pPr>
                        <w:spacing w:line="180" w:lineRule="exact"/>
                      </w:pPr>
                    </w:p>
                    <w:p w14:paraId="3145172A" w14:textId="77777777" w:rsidR="00644473" w:rsidRDefault="00644473" w:rsidP="00644473">
                      <w:pPr>
                        <w:spacing w:line="180" w:lineRule="exact"/>
                      </w:pPr>
                    </w:p>
                  </w:txbxContent>
                </v:textbox>
              </v:shape>
              <v:shape id="Textfeld 19" o:spid="_x0000_s1032" type="#_x0000_t202" style="position:absolute;left:23736;width:15951;height:8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F7E5622" w14:textId="77777777" w:rsidR="00644473" w:rsidRDefault="00644473" w:rsidP="00644473">
                      <w:pPr>
                        <w:pStyle w:val="WFGFufett"/>
                        <w:spacing w:line="180" w:lineRule="exact"/>
                      </w:pPr>
                      <w:r>
                        <w:t>Bankverbindungen</w:t>
                      </w:r>
                    </w:p>
                    <w:p w14:paraId="4CBB0B1A" w14:textId="77777777" w:rsidR="00644473" w:rsidRPr="00BB3008" w:rsidRDefault="00644473" w:rsidP="00644473">
                      <w:pPr>
                        <w:pStyle w:val="WFGFukursiv"/>
                      </w:pPr>
                      <w:r w:rsidRPr="00BB3008">
                        <w:t>Sparkasse Altötting-Mühldorf</w:t>
                      </w:r>
                    </w:p>
                    <w:p w14:paraId="3EA5B97D" w14:textId="77777777" w:rsidR="00644473" w:rsidRDefault="00644473" w:rsidP="00644473">
                      <w:pPr>
                        <w:pStyle w:val="WFGFunormal"/>
                      </w:pPr>
                      <w:r>
                        <w:t xml:space="preserve">IBAN </w:t>
                      </w:r>
                      <w:r w:rsidR="00D04FED" w:rsidRPr="00D04FED">
                        <w:t>DE53 7115 1020 0000 1003 96</w:t>
                      </w:r>
                    </w:p>
                    <w:p w14:paraId="76C9D077" w14:textId="77777777" w:rsidR="00644473" w:rsidRDefault="00644473" w:rsidP="00644473">
                      <w:pPr>
                        <w:pStyle w:val="WFGFunormal"/>
                      </w:pPr>
                      <w:r>
                        <w:t xml:space="preserve">BIC </w:t>
                      </w:r>
                      <w:r w:rsidR="00D04FED" w:rsidRPr="00D04FED">
                        <w:t>BYLADEM1MDF</w:t>
                      </w:r>
                    </w:p>
                    <w:p w14:paraId="374F6030" w14:textId="77777777" w:rsidR="00644473" w:rsidRDefault="00644473" w:rsidP="00644473">
                      <w:pPr>
                        <w:spacing w:line="180" w:lineRule="exact"/>
                      </w:pPr>
                    </w:p>
                    <w:p w14:paraId="7B29EE1F" w14:textId="77777777" w:rsidR="00644473" w:rsidRPr="00AF6277" w:rsidRDefault="00644473" w:rsidP="00644473">
                      <w:pPr>
                        <w:pStyle w:val="WFGFukursiv"/>
                        <w:spacing w:line="180" w:lineRule="exact"/>
                      </w:pPr>
                    </w:p>
                  </w:txbxContent>
                </v:textbox>
              </v:shape>
              <v:shape id="Textfeld 20" o:spid="_x0000_s1033" type="#_x0000_t202" style="position:absolute;left:60261;top:1111;width:3962;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7DE6A77" w14:textId="77777777" w:rsidR="00644473" w:rsidRPr="00A54805" w:rsidRDefault="00644473" w:rsidP="00644473">
                      <w:pPr>
                        <w:pStyle w:val="WFGWappenSartrouville"/>
                      </w:pPr>
                      <w:r w:rsidRPr="00A54805">
                        <w:t>Partnerstadt</w:t>
                      </w:r>
                    </w:p>
                    <w:p w14:paraId="3AA733B1" w14:textId="77777777" w:rsidR="00644473" w:rsidRPr="00A54805" w:rsidRDefault="00644473" w:rsidP="00644473">
                      <w:pPr>
                        <w:pStyle w:val="WFGWappenSartrouville"/>
                      </w:pPr>
                      <w:r w:rsidRPr="00A54805">
                        <w:t>Sartrouville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1" o:spid="_x0000_s1034" type="#_x0000_t75" alt="W_WappenSart2012_Schwarz-Fläche" style="position:absolute;left:60972;top:2476;width:2477;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">
                <v:imagedata r:id="rId2" o:title="W_WappenSart2012_Schwarz-Fläche"/>
              </v:shape>
              <w10:wrap type="through"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9F3C6" w14:textId="77777777" w:rsidR="00D52649" w:rsidRDefault="00D52649">
      <w:pPr>
        <w:spacing w:line="240" w:lineRule="auto"/>
      </w:pPr>
      <w:r>
        <w:separator/>
      </w:r>
    </w:p>
  </w:footnote>
  <w:footnote w:type="continuationSeparator" w:id="0">
    <w:p w14:paraId="6208F4BB" w14:textId="77777777" w:rsidR="00D52649" w:rsidRDefault="00D526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6578" w:tblpY="3176"/>
      <w:tblOverlap w:val="never"/>
      <w:tblW w:w="0" w:type="auto"/>
      <w:tblLayout w:type="fixed"/>
      <w:tblCellMar>
        <w:left w:w="70" w:type="dxa"/>
        <w:right w:w="70" w:type="dxa"/>
      </w:tblCellMar>
      <w:tblLook w:val="0000" w:firstRow="0" w:lastRow="0" w:firstColumn="0" w:lastColumn="0" w:noHBand="0" w:noVBand="0"/>
    </w:tblPr>
    <w:tblGrid>
      <w:gridCol w:w="212"/>
      <w:gridCol w:w="2552"/>
      <w:gridCol w:w="2434"/>
    </w:tblGrid>
    <w:tr w:rsidR="00CD0967" w14:paraId="64F09DFE" w14:textId="77777777">
      <w:trPr>
        <w:cantSplit/>
        <w:trHeight w:hRule="exact" w:val="200"/>
      </w:trPr>
      <w:tc>
        <w:tcPr>
          <w:tcW w:w="212" w:type="dxa"/>
        </w:tcPr>
        <w:p w14:paraId="0748F621" w14:textId="77777777" w:rsidR="00114C68" w:rsidRPr="00D97825" w:rsidRDefault="00114C68" w:rsidP="00CD0967"/>
      </w:tc>
      <w:tc>
        <w:tcPr>
          <w:tcW w:w="2552" w:type="dxa"/>
          <w:vAlign w:val="bottom"/>
        </w:tcPr>
        <w:p w14:paraId="1516FF92" w14:textId="77777777" w:rsidR="00114C68" w:rsidRPr="00D97825" w:rsidRDefault="00114C68" w:rsidP="00CD0967"/>
      </w:tc>
      <w:tc>
        <w:tcPr>
          <w:tcW w:w="2434" w:type="dxa"/>
        </w:tcPr>
        <w:p w14:paraId="2E5744A1" w14:textId="7EA6C9F3" w:rsidR="00114C68" w:rsidRPr="000D4A56" w:rsidRDefault="00D73FEF" w:rsidP="00CD0967">
          <w:pPr>
            <w:pStyle w:val="WFGobererBezugsblockrechtsfett"/>
            <w:framePr w:hSpace="0" w:wrap="auto" w:vAnchor="margin" w:hAnchor="text" w:xAlign="left" w:yAlign="inline"/>
          </w:pPr>
          <w:r>
            <w:fldChar w:fldCharType="begin"/>
          </w:r>
          <w:r>
            <w:instrText xml:space="preserve"> TIME \@ "d. MMMM yyyy" </w:instrText>
          </w:r>
          <w:r>
            <w:fldChar w:fldCharType="separate"/>
          </w:r>
          <w:r w:rsidR="00D04330">
            <w:t>20. August 2026</w:t>
          </w:r>
          <w:r>
            <w:fldChar w:fldCharType="end"/>
          </w:r>
        </w:p>
      </w:tc>
    </w:tr>
    <w:tr w:rsidR="000D1B52" w14:paraId="0E81E6B5" w14:textId="77777777">
      <w:trPr>
        <w:cantSplit/>
        <w:trHeight w:hRule="exact" w:val="200"/>
      </w:trPr>
      <w:tc>
        <w:tcPr>
          <w:tcW w:w="212" w:type="dxa"/>
        </w:tcPr>
        <w:p w14:paraId="7DE9FA61" w14:textId="77777777" w:rsidR="000D1B52" w:rsidRPr="00D97825" w:rsidRDefault="000D1B52" w:rsidP="00CD0967"/>
      </w:tc>
      <w:tc>
        <w:tcPr>
          <w:tcW w:w="2552" w:type="dxa"/>
          <w:vAlign w:val="bottom"/>
        </w:tcPr>
        <w:p w14:paraId="143744AA" w14:textId="77777777" w:rsidR="000D1B52" w:rsidRPr="00D97825" w:rsidRDefault="000D1B52" w:rsidP="00CD0967"/>
      </w:tc>
      <w:tc>
        <w:tcPr>
          <w:tcW w:w="2434" w:type="dxa"/>
        </w:tcPr>
        <w:p w14:paraId="2751F71D" w14:textId="77777777" w:rsidR="000D1B52" w:rsidRPr="000D1B52" w:rsidRDefault="000D1B52" w:rsidP="00CD0967">
          <w:pPr>
            <w:pStyle w:val="WFGobererBezugsblockrechtsfett"/>
            <w:framePr w:hSpace="0" w:wrap="auto" w:vAnchor="margin" w:hAnchor="text" w:xAlign="left" w:yAlign="inline"/>
            <w:rPr>
              <w:b w:val="0"/>
            </w:rPr>
          </w:pPr>
          <w:r w:rsidRPr="000D1B52">
            <w:rPr>
              <w:b w:val="0"/>
            </w:rPr>
            <w:t xml:space="preserve">Seite </w:t>
          </w:r>
          <w:r w:rsidRPr="000D1B52">
            <w:rPr>
              <w:b w:val="0"/>
            </w:rPr>
            <w:fldChar w:fldCharType="begin"/>
          </w:r>
          <w:r w:rsidRPr="000D1B52">
            <w:rPr>
              <w:b w:val="0"/>
            </w:rPr>
            <w:instrText xml:space="preserve"> PAGE </w:instrText>
          </w:r>
          <w:r w:rsidRPr="000D1B52">
            <w:rPr>
              <w:b w:val="0"/>
            </w:rPr>
            <w:fldChar w:fldCharType="separate"/>
          </w:r>
          <w:r w:rsidR="004F4445">
            <w:rPr>
              <w:b w:val="0"/>
            </w:rPr>
            <w:t>2</w:t>
          </w:r>
          <w:r w:rsidRPr="000D1B52">
            <w:rPr>
              <w:b w:val="0"/>
            </w:rPr>
            <w:fldChar w:fldCharType="end"/>
          </w:r>
          <w:r w:rsidRPr="000D1B52">
            <w:rPr>
              <w:b w:val="0"/>
            </w:rPr>
            <w:t xml:space="preserve"> von </w:t>
          </w:r>
          <w:r w:rsidRPr="000D1B52">
            <w:rPr>
              <w:b w:val="0"/>
            </w:rPr>
            <w:fldChar w:fldCharType="begin"/>
          </w:r>
          <w:r w:rsidRPr="000D1B52">
            <w:rPr>
              <w:b w:val="0"/>
            </w:rPr>
            <w:instrText xml:space="preserve"> NUMPAGES </w:instrText>
          </w:r>
          <w:r w:rsidRPr="000D1B52">
            <w:rPr>
              <w:b w:val="0"/>
            </w:rPr>
            <w:fldChar w:fldCharType="separate"/>
          </w:r>
          <w:r w:rsidR="004F4445">
            <w:rPr>
              <w:b w:val="0"/>
            </w:rPr>
            <w:t>2</w:t>
          </w:r>
          <w:r w:rsidRPr="000D1B52">
            <w:rPr>
              <w:b w:val="0"/>
            </w:rPr>
            <w:fldChar w:fldCharType="end"/>
          </w:r>
        </w:p>
      </w:tc>
    </w:tr>
  </w:tbl>
  <w:p w14:paraId="287C790F" w14:textId="77777777" w:rsidR="00114C68" w:rsidRDefault="00644473">
    <w:pPr>
      <w:pStyle w:val="Kopfzeile"/>
    </w:pPr>
    <w:r>
      <w:rPr>
        <w:noProof/>
      </w:rPr>
      <mc:AlternateContent>
        <mc:Choice Requires="wps">
          <w:drawing>
            <wp:anchor distT="0" distB="0" distL="114300" distR="114300" simplePos="0" relativeHeight="251657216" behindDoc="0" locked="1" layoutInCell="1" allowOverlap="0" wp14:anchorId="4BE6DE73" wp14:editId="72F0C821">
              <wp:simplePos x="0" y="0"/>
              <wp:positionH relativeFrom="margin">
                <wp:posOffset>-6985</wp:posOffset>
              </wp:positionH>
              <wp:positionV relativeFrom="page">
                <wp:posOffset>461010</wp:posOffset>
              </wp:positionV>
              <wp:extent cx="2345690" cy="340360"/>
              <wp:effectExtent l="0" t="0" r="16510" b="15240"/>
              <wp:wrapNone/>
              <wp:docPr id="8"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69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389A2" w14:textId="77777777" w:rsidR="00644473" w:rsidRPr="00EC27A8" w:rsidRDefault="00644473" w:rsidP="00644473">
                          <w:pPr>
                            <w:pStyle w:val="WFGKopfgro"/>
                          </w:pPr>
                          <w:r w:rsidRPr="00EC27A8">
                            <w:t>Stadt Waldkraiburg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E6DE73" id="_x0000_t202" coordsize="21600,21600" o:spt="202" path="m,l,21600r21600,l21600,xe">
              <v:stroke joinstyle="miter"/>
              <v:path gradientshapeok="t" o:connecttype="rect"/>
            </v:shapetype>
            <v:shape id="Textfeld 7" o:spid="_x0000_s1026" type="#_x0000_t202" style="position:absolute;margin-left:-.55pt;margin-top:36.3pt;width:184.7pt;height:26.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" o:allowoverlap="f" filled="f" stroked="f">
              <v:textbox inset="0,0,0,0">
                <w:txbxContent>
                  <w:p w14:paraId="2A3389A2" w14:textId="77777777" w:rsidR="00644473" w:rsidRPr="00EC27A8" w:rsidRDefault="00644473" w:rsidP="00644473">
                    <w:pPr>
                      <w:pStyle w:val="WFGKopfgro"/>
                    </w:pPr>
                    <w:r w:rsidRPr="00EC27A8">
                      <w:t>Stadt Waldkraiburg</w:t>
                    </w:r>
                  </w:p>
                </w:txbxContent>
              </v:textbox>
              <w10:wrap anchorx="margin" anchory="page"/>
              <w10:anchorlock/>
            </v:shape>
          </w:pict>
        </mc:Fallback>
      </mc:AlternateContent>
    </w:r>
  </w:p>
  <w:p w14:paraId="4A3CFCFB" w14:textId="77777777" w:rsidR="00114C68" w:rsidRDefault="00114C68">
    <w:pPr>
      <w:pStyle w:val="Kopfzeile"/>
    </w:pPr>
  </w:p>
  <w:p w14:paraId="20C1FC6E" w14:textId="77777777" w:rsidR="00114C68" w:rsidRDefault="00114C68">
    <w:pPr>
      <w:pStyle w:val="Kopfzeile"/>
    </w:pPr>
  </w:p>
  <w:p w14:paraId="4CFDDA3B" w14:textId="77777777" w:rsidR="00114C68" w:rsidRDefault="00114C68">
    <w:pPr>
      <w:pStyle w:val="Kopfzeile"/>
    </w:pPr>
  </w:p>
  <w:p w14:paraId="41A9F435" w14:textId="77777777" w:rsidR="00114C68" w:rsidRDefault="00114C68">
    <w:pPr>
      <w:pStyle w:val="Kopfzeile"/>
    </w:pPr>
  </w:p>
  <w:p w14:paraId="300A68E0" w14:textId="77777777" w:rsidR="00114C68" w:rsidRDefault="00644473">
    <w:pPr>
      <w:pStyle w:val="Kopfzeile"/>
    </w:pPr>
    <w:r>
      <w:rPr>
        <w:noProof/>
      </w:rPr>
      <w:drawing>
        <wp:anchor distT="0" distB="0" distL="114300" distR="114300" simplePos="0" relativeHeight="251660288" behindDoc="0" locked="1" layoutInCell="1" allowOverlap="1" wp14:anchorId="1A3A83F1" wp14:editId="51E46208">
          <wp:simplePos x="0" y="0"/>
          <wp:positionH relativeFrom="column">
            <wp:posOffset>-561975</wp:posOffset>
          </wp:positionH>
          <wp:positionV relativeFrom="page">
            <wp:posOffset>882015</wp:posOffset>
          </wp:positionV>
          <wp:extent cx="241300" cy="323850"/>
          <wp:effectExtent l="0" t="0" r="12700" b="6350"/>
          <wp:wrapNone/>
          <wp:docPr id="12" name="Bild 12" descr="W_Wappen2012_Schwarz-Fl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W_Wappen2012_Schwarz-Fläch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00" cy="3238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bl>
    <w:tblPr>
      <w:tblpPr w:leftFromText="142" w:rightFromText="142" w:vertAnchor="page" w:tblpY="1288"/>
      <w:tblOverlap w:val="never"/>
      <w:tblW w:w="5397" w:type="dxa"/>
      <w:tblLook w:val="04A0" w:firstRow="1" w:lastRow="0" w:firstColumn="1" w:lastColumn="0" w:noHBand="0" w:noVBand="1"/>
    </w:tblPr>
    <w:tblGrid>
      <w:gridCol w:w="5397"/>
    </w:tblGrid>
    <w:tr w:rsidR="00644473" w14:paraId="5C1E29CB" w14:textId="77777777" w:rsidTr="00A5719C">
      <w:trPr>
        <w:trHeight w:hRule="exact" w:val="280"/>
      </w:trPr>
      <w:tc>
        <w:tcPr>
          <w:tcW w:w="5397" w:type="dxa"/>
          <w:shd w:val="clear" w:color="auto" w:fill="auto"/>
        </w:tcPr>
        <w:p w14:paraId="1A662821" w14:textId="77777777" w:rsidR="00644473" w:rsidRPr="00FF0E4C" w:rsidRDefault="00DC2EF6" w:rsidP="00A5719C">
          <w:pPr>
            <w:pStyle w:val="WFGKopf10ptfett"/>
            <w:framePr w:hSpace="0" w:wrap="auto" w:vAnchor="margin" w:yAlign="inline"/>
            <w:suppressOverlap w:val="0"/>
          </w:pPr>
          <w:r>
            <w:t>Steuerung, Finanzen</w:t>
          </w:r>
        </w:p>
      </w:tc>
    </w:tr>
    <w:tr w:rsidR="00644473" w14:paraId="1465D5AB" w14:textId="77777777" w:rsidTr="00D90C55">
      <w:trPr>
        <w:trHeight w:hRule="exact" w:val="284"/>
      </w:trPr>
      <w:tc>
        <w:tcPr>
          <w:tcW w:w="5397" w:type="dxa"/>
          <w:shd w:val="clear" w:color="auto" w:fill="auto"/>
        </w:tcPr>
        <w:p w14:paraId="0C36263E" w14:textId="50DE8B1E" w:rsidR="00644473" w:rsidRPr="00FF0E4C" w:rsidRDefault="00D90C55" w:rsidP="00A5719C">
          <w:pPr>
            <w:pStyle w:val="WFGKopf10ptnormal"/>
            <w:framePr w:hSpace="0" w:wrap="auto" w:vAnchor="margin" w:yAlign="inline"/>
            <w:suppressOverlap w:val="0"/>
          </w:pPr>
          <w:r>
            <w:t>Steuerung</w:t>
          </w:r>
          <w:r w:rsidR="00F621F7">
            <w:t xml:space="preserve"> und Kommunikation</w:t>
          </w:r>
        </w:p>
      </w:tc>
    </w:tr>
  </w:tbl>
  <w:p w14:paraId="21C2BCFE" w14:textId="77777777" w:rsidR="00114C68" w:rsidRDefault="00114C68">
    <w:pPr>
      <w:pStyle w:val="Kopfzeile"/>
    </w:pPr>
  </w:p>
  <w:p w14:paraId="46D914C5" w14:textId="77777777" w:rsidR="00114C68" w:rsidRDefault="00114C68">
    <w:pPr>
      <w:pStyle w:val="Kopfzeile"/>
    </w:pPr>
  </w:p>
  <w:p w14:paraId="10FEA1C3" w14:textId="77777777" w:rsidR="00114C68" w:rsidRDefault="00114C68" w:rsidP="00CD0967">
    <w:pPr>
      <w:pStyle w:val="Kopfzeile"/>
      <w:spacing w:after="40"/>
    </w:pPr>
  </w:p>
  <w:p w14:paraId="1390614D" w14:textId="77777777" w:rsidR="00114C68" w:rsidRDefault="00114C68" w:rsidP="00CD0967">
    <w:pPr>
      <w:pStyle w:val="Kopfzeile"/>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7D0A1" w14:textId="77777777" w:rsidR="00114C68" w:rsidRDefault="00644473">
    <w:pPr>
      <w:pStyle w:val="Kopfzeile"/>
    </w:pPr>
    <w:r>
      <w:rPr>
        <w:noProof/>
      </w:rPr>
      <mc:AlternateContent>
        <mc:Choice Requires="wps">
          <w:drawing>
            <wp:anchor distT="0" distB="0" distL="114300" distR="114300" simplePos="0" relativeHeight="251661312" behindDoc="0" locked="1" layoutInCell="1" allowOverlap="0" wp14:anchorId="4191B090" wp14:editId="0D2F4E1F">
              <wp:simplePos x="0" y="0"/>
              <wp:positionH relativeFrom="margin">
                <wp:posOffset>-6985</wp:posOffset>
              </wp:positionH>
              <wp:positionV relativeFrom="page">
                <wp:posOffset>461010</wp:posOffset>
              </wp:positionV>
              <wp:extent cx="2345690" cy="340360"/>
              <wp:effectExtent l="0" t="0" r="16510" b="15240"/>
              <wp:wrapNone/>
              <wp:docPr id="1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69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18B0A" w14:textId="77777777" w:rsidR="00644473" w:rsidRPr="00EC27A8" w:rsidRDefault="00644473" w:rsidP="00644473">
                          <w:pPr>
                            <w:pStyle w:val="WFGKopfgro"/>
                          </w:pPr>
                          <w:r w:rsidRPr="00EC27A8">
                            <w:t>Stadt Waldkraiburg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1B090" id="_x0000_t202" coordsize="21600,21600" o:spt="202" path="m,l,21600r21600,l21600,xe">
              <v:stroke joinstyle="miter"/>
              <v:path gradientshapeok="t" o:connecttype="rect"/>
            </v:shapetype>
            <v:shape id="_x0000_s1027" type="#_x0000_t202" style="position:absolute;margin-left:-.55pt;margin-top:36.3pt;width:184.7pt;height:26.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" o:allowoverlap="f" filled="f" stroked="f">
              <v:textbox inset="0,0,0,0">
                <w:txbxContent>
                  <w:p w14:paraId="5FD18B0A" w14:textId="77777777" w:rsidR="00644473" w:rsidRPr="00EC27A8" w:rsidRDefault="00644473" w:rsidP="00644473">
                    <w:pPr>
                      <w:pStyle w:val="WFGKopfgro"/>
                    </w:pPr>
                    <w:r w:rsidRPr="00EC27A8">
                      <w:t>Stadt Waldkraiburg</w:t>
                    </w:r>
                  </w:p>
                </w:txbxContent>
              </v:textbox>
              <w10:wrap anchorx="margin" anchory="page"/>
              <w10:anchorlock/>
            </v:shape>
          </w:pict>
        </mc:Fallback>
      </mc:AlternateContent>
    </w:r>
  </w:p>
  <w:p w14:paraId="473B8947" w14:textId="77777777" w:rsidR="00114C68" w:rsidRDefault="00114C68">
    <w:pPr>
      <w:pStyle w:val="Kopfzeile"/>
    </w:pPr>
  </w:p>
  <w:tbl>
    <w:tblPr>
      <w:tblpPr w:leftFromText="142" w:rightFromText="142" w:vertAnchor="page" w:tblpY="1288"/>
      <w:tblOverlap w:val="never"/>
      <w:tblW w:w="5397" w:type="dxa"/>
      <w:tblLook w:val="04A0" w:firstRow="1" w:lastRow="0" w:firstColumn="1" w:lastColumn="0" w:noHBand="0" w:noVBand="1"/>
    </w:tblPr>
    <w:tblGrid>
      <w:gridCol w:w="5397"/>
    </w:tblGrid>
    <w:tr w:rsidR="00114C68" w14:paraId="0986625C" w14:textId="77777777" w:rsidTr="00A5719C">
      <w:trPr>
        <w:trHeight w:hRule="exact" w:val="280"/>
      </w:trPr>
      <w:tc>
        <w:tcPr>
          <w:tcW w:w="5397" w:type="dxa"/>
          <w:shd w:val="clear" w:color="auto" w:fill="auto"/>
        </w:tcPr>
        <w:p w14:paraId="6AD2AF10" w14:textId="7496078F" w:rsidR="00114C68" w:rsidRPr="00114C68" w:rsidRDefault="00114C68" w:rsidP="00114C68">
          <w:pPr>
            <w:pStyle w:val="WFGKopf10ptnormal"/>
            <w:framePr w:hSpace="0" w:wrap="auto" w:vAnchor="margin" w:yAlign="inline"/>
            <w:suppressOverlap w:val="0"/>
            <w:rPr>
              <w:b/>
              <w:bCs/>
            </w:rPr>
          </w:pPr>
          <w:r w:rsidRPr="00114C68">
            <w:rPr>
              <w:b/>
              <w:bCs/>
            </w:rPr>
            <w:t>Pressemitteilung</w:t>
          </w:r>
          <w:r w:rsidR="00930262">
            <w:rPr>
              <w:b/>
              <w:bCs/>
            </w:rPr>
            <w:t xml:space="preserve"> </w:t>
          </w:r>
          <w:r w:rsidR="00A464CA">
            <w:rPr>
              <w:b/>
              <w:bCs/>
            </w:rPr>
            <w:t>4</w:t>
          </w:r>
          <w:r w:rsidR="00BF346E">
            <w:rPr>
              <w:b/>
              <w:bCs/>
            </w:rPr>
            <w:t>5</w:t>
          </w:r>
          <w:r w:rsidRPr="00114C68">
            <w:rPr>
              <w:b/>
              <w:bCs/>
            </w:rPr>
            <w:t xml:space="preserve"> / 2026</w:t>
          </w:r>
        </w:p>
        <w:p w14:paraId="520E4BFF" w14:textId="05A831F5" w:rsidR="00114C68" w:rsidRPr="00FF0E4C" w:rsidRDefault="00114C68" w:rsidP="00114C68">
          <w:pPr>
            <w:pStyle w:val="WFGKopf10ptfett"/>
            <w:framePr w:hSpace="0" w:wrap="auto" w:vAnchor="margin" w:yAlign="inline"/>
            <w:suppressOverlap w:val="0"/>
          </w:pPr>
        </w:p>
      </w:tc>
    </w:tr>
    <w:tr w:rsidR="00114C68" w14:paraId="344C421C" w14:textId="77777777" w:rsidTr="00D52649">
      <w:trPr>
        <w:trHeight w:hRule="exact" w:val="284"/>
      </w:trPr>
      <w:tc>
        <w:tcPr>
          <w:tcW w:w="5397" w:type="dxa"/>
          <w:shd w:val="clear" w:color="auto" w:fill="auto"/>
        </w:tcPr>
        <w:p w14:paraId="03782C68" w14:textId="6110CC75" w:rsidR="00114C68" w:rsidRPr="00FF0E4C" w:rsidRDefault="00114C68" w:rsidP="00114C68">
          <w:pPr>
            <w:pStyle w:val="WFGKopf10ptnormal"/>
            <w:framePr w:hSpace="0" w:wrap="auto" w:vAnchor="margin" w:yAlign="inline"/>
            <w:suppressOverlap w:val="0"/>
          </w:pPr>
        </w:p>
      </w:tc>
    </w:tr>
  </w:tbl>
  <w:p w14:paraId="6C910C14" w14:textId="77777777" w:rsidR="00114C68" w:rsidRDefault="00644473">
    <w:pPr>
      <w:pStyle w:val="Kopfzeile"/>
    </w:pPr>
    <w:r>
      <w:rPr>
        <w:noProof/>
      </w:rPr>
      <w:drawing>
        <wp:anchor distT="0" distB="0" distL="114300" distR="114300" simplePos="0" relativeHeight="251663360" behindDoc="0" locked="1" layoutInCell="1" allowOverlap="1" wp14:anchorId="6AD4AB83" wp14:editId="7BC4BFE4">
          <wp:simplePos x="0" y="0"/>
          <wp:positionH relativeFrom="column">
            <wp:posOffset>-561975</wp:posOffset>
          </wp:positionH>
          <wp:positionV relativeFrom="page">
            <wp:posOffset>882015</wp:posOffset>
          </wp:positionV>
          <wp:extent cx="241300" cy="323850"/>
          <wp:effectExtent l="0" t="0" r="12700" b="6350"/>
          <wp:wrapThrough wrapText="bothSides">
            <wp:wrapPolygon edited="0">
              <wp:start x="0" y="0"/>
              <wp:lineTo x="0" y="20329"/>
              <wp:lineTo x="20463" y="20329"/>
              <wp:lineTo x="20463" y="0"/>
              <wp:lineTo x="0" y="0"/>
            </wp:wrapPolygon>
          </wp:wrapThrough>
          <wp:docPr id="13" name="Bild 13" descr="W_Wappen2012_Schwarz-Fl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W_Wappen2012_Schwarz-Fläch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0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89484A" w14:textId="77777777" w:rsidR="00114C68" w:rsidRDefault="00114C68">
    <w:pPr>
      <w:pStyle w:val="Kopfzeile"/>
    </w:pPr>
  </w:p>
  <w:p w14:paraId="14A6FD73" w14:textId="77777777" w:rsidR="00114C68" w:rsidRDefault="00114C68">
    <w:pPr>
      <w:pStyle w:val="Kopfzeile"/>
    </w:pPr>
  </w:p>
  <w:p w14:paraId="6555F1F4" w14:textId="77777777" w:rsidR="00114C68" w:rsidRDefault="00114C68">
    <w:pPr>
      <w:pStyle w:val="Kopfzeile"/>
    </w:pPr>
  </w:p>
  <w:p w14:paraId="2D2FFAEE" w14:textId="77777777" w:rsidR="00114C68" w:rsidRDefault="00114C68">
    <w:pPr>
      <w:pStyle w:val="Kopfzeile"/>
    </w:pPr>
  </w:p>
  <w:p w14:paraId="169FB26C" w14:textId="77777777" w:rsidR="00114C68" w:rsidRDefault="00114C68" w:rsidP="00D52649">
    <w:pPr>
      <w:pStyle w:val="Kopfzeile"/>
    </w:pPr>
  </w:p>
  <w:p w14:paraId="078C9255" w14:textId="77777777" w:rsidR="00114C68" w:rsidRDefault="00114C68">
    <w:pPr>
      <w:pStyle w:val="Kopfzeile"/>
    </w:pPr>
  </w:p>
  <w:p w14:paraId="36D68A17" w14:textId="77777777" w:rsidR="00114C68" w:rsidRDefault="00114C68">
    <w:pPr>
      <w:pStyle w:val="Kopfzeile"/>
    </w:pPr>
  </w:p>
  <w:p w14:paraId="5F7C6B92" w14:textId="77777777" w:rsidR="00114C68" w:rsidRDefault="00114C68">
    <w:pPr>
      <w:pStyle w:val="Kopfzeile"/>
    </w:pPr>
  </w:p>
  <w:p w14:paraId="4337AA5D" w14:textId="77777777" w:rsidR="00114C68" w:rsidRDefault="00114C68">
    <w:pPr>
      <w:pStyle w:val="Kopfzeile"/>
    </w:pPr>
  </w:p>
  <w:p w14:paraId="498F81F5" w14:textId="77777777" w:rsidR="00114C68" w:rsidRDefault="00114C68">
    <w:pPr>
      <w:pStyle w:val="Kopfzeile"/>
    </w:pPr>
  </w:p>
  <w:p w14:paraId="21797B7B" w14:textId="77777777" w:rsidR="00841097" w:rsidRDefault="00841097">
    <w:pPr>
      <w:pStyle w:val="Kopfzeile"/>
    </w:pPr>
  </w:p>
  <w:p w14:paraId="4C82F19A" w14:textId="254B5062" w:rsidR="00114C68" w:rsidRDefault="00114C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F60E7F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8AC6BC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FC844C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DA49C4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89EF5F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251067"/>
    <w:multiLevelType w:val="multilevel"/>
    <w:tmpl w:val="CEA8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05072"/>
    <w:multiLevelType w:val="multilevel"/>
    <w:tmpl w:val="E03A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854A79"/>
    <w:multiLevelType w:val="hybridMultilevel"/>
    <w:tmpl w:val="70641ACE"/>
    <w:lvl w:ilvl="0" w:tplc="C01686B8">
      <w:start w:val="1"/>
      <w:numFmt w:val="bullet"/>
      <w:pStyle w:val="4Aufzhlung10p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15:restartNumberingAfterBreak="0">
    <w:nsid w:val="5B0E7E7D"/>
    <w:multiLevelType w:val="multilevel"/>
    <w:tmpl w:val="943E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357731"/>
    <w:multiLevelType w:val="hybridMultilevel"/>
    <w:tmpl w:val="EA08F2EC"/>
    <w:lvl w:ilvl="0" w:tplc="5F2809B0">
      <w:start w:val="1"/>
      <w:numFmt w:val="decimal"/>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5964511"/>
    <w:multiLevelType w:val="multilevel"/>
    <w:tmpl w:val="C564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B9565D"/>
    <w:multiLevelType w:val="multilevel"/>
    <w:tmpl w:val="EF40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E22ECE"/>
    <w:multiLevelType w:val="multilevel"/>
    <w:tmpl w:val="99C2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7047413">
    <w:abstractNumId w:val="9"/>
  </w:num>
  <w:num w:numId="2" w16cid:durableId="503714919">
    <w:abstractNumId w:val="7"/>
  </w:num>
  <w:num w:numId="3" w16cid:durableId="320935190">
    <w:abstractNumId w:val="4"/>
  </w:num>
  <w:num w:numId="4" w16cid:durableId="10498714">
    <w:abstractNumId w:val="3"/>
  </w:num>
  <w:num w:numId="5" w16cid:durableId="693657345">
    <w:abstractNumId w:val="2"/>
  </w:num>
  <w:num w:numId="6" w16cid:durableId="845050003">
    <w:abstractNumId w:val="1"/>
  </w:num>
  <w:num w:numId="7" w16cid:durableId="156187794">
    <w:abstractNumId w:val="0"/>
  </w:num>
  <w:num w:numId="8" w16cid:durableId="1265191814">
    <w:abstractNumId w:val="12"/>
  </w:num>
  <w:num w:numId="9" w16cid:durableId="970474423">
    <w:abstractNumId w:val="5"/>
  </w:num>
  <w:num w:numId="10" w16cid:durableId="780731026">
    <w:abstractNumId w:val="11"/>
  </w:num>
  <w:num w:numId="11" w16cid:durableId="2120634527">
    <w:abstractNumId w:val="6"/>
  </w:num>
  <w:num w:numId="12" w16cid:durableId="2060199503">
    <w:abstractNumId w:val="10"/>
  </w:num>
  <w:num w:numId="13" w16cid:durableId="13293594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649"/>
    <w:rsid w:val="00001E2A"/>
    <w:rsid w:val="000030C1"/>
    <w:rsid w:val="000069EB"/>
    <w:rsid w:val="0001036E"/>
    <w:rsid w:val="000317C1"/>
    <w:rsid w:val="00036B75"/>
    <w:rsid w:val="000466FE"/>
    <w:rsid w:val="0005032D"/>
    <w:rsid w:val="00057B36"/>
    <w:rsid w:val="00067B9A"/>
    <w:rsid w:val="00075DCD"/>
    <w:rsid w:val="000A0552"/>
    <w:rsid w:val="000A17E9"/>
    <w:rsid w:val="000A4907"/>
    <w:rsid w:val="000A64B3"/>
    <w:rsid w:val="000B7E99"/>
    <w:rsid w:val="000D1B52"/>
    <w:rsid w:val="000D42C1"/>
    <w:rsid w:val="00114C68"/>
    <w:rsid w:val="00124AE3"/>
    <w:rsid w:val="00141A1A"/>
    <w:rsid w:val="00146984"/>
    <w:rsid w:val="00166968"/>
    <w:rsid w:val="00176626"/>
    <w:rsid w:val="0019091F"/>
    <w:rsid w:val="00191498"/>
    <w:rsid w:val="00191B69"/>
    <w:rsid w:val="001A3E6B"/>
    <w:rsid w:val="001C1269"/>
    <w:rsid w:val="001C3604"/>
    <w:rsid w:val="001D594A"/>
    <w:rsid w:val="00236740"/>
    <w:rsid w:val="002432E0"/>
    <w:rsid w:val="002563FA"/>
    <w:rsid w:val="00264CAF"/>
    <w:rsid w:val="002664B9"/>
    <w:rsid w:val="002717FF"/>
    <w:rsid w:val="002869E2"/>
    <w:rsid w:val="00293E61"/>
    <w:rsid w:val="002C1A8F"/>
    <w:rsid w:val="002C77E7"/>
    <w:rsid w:val="002E74F8"/>
    <w:rsid w:val="0031198E"/>
    <w:rsid w:val="00325F5C"/>
    <w:rsid w:val="00336897"/>
    <w:rsid w:val="00341017"/>
    <w:rsid w:val="00351F94"/>
    <w:rsid w:val="00377477"/>
    <w:rsid w:val="003834FE"/>
    <w:rsid w:val="00387A61"/>
    <w:rsid w:val="003A0946"/>
    <w:rsid w:val="003A3B8C"/>
    <w:rsid w:val="003A72A4"/>
    <w:rsid w:val="003B7193"/>
    <w:rsid w:val="003E0997"/>
    <w:rsid w:val="003E3BC7"/>
    <w:rsid w:val="003E7459"/>
    <w:rsid w:val="003F70EB"/>
    <w:rsid w:val="00413B56"/>
    <w:rsid w:val="004148BE"/>
    <w:rsid w:val="00415FDA"/>
    <w:rsid w:val="00423E6D"/>
    <w:rsid w:val="0042499F"/>
    <w:rsid w:val="004551CE"/>
    <w:rsid w:val="004763B2"/>
    <w:rsid w:val="00476B97"/>
    <w:rsid w:val="00477D68"/>
    <w:rsid w:val="004832DB"/>
    <w:rsid w:val="004A2DE3"/>
    <w:rsid w:val="004C4C74"/>
    <w:rsid w:val="004C714F"/>
    <w:rsid w:val="004E0C54"/>
    <w:rsid w:val="004E4CBB"/>
    <w:rsid w:val="004E530B"/>
    <w:rsid w:val="004E6ACE"/>
    <w:rsid w:val="004F4445"/>
    <w:rsid w:val="005037DC"/>
    <w:rsid w:val="00503FC8"/>
    <w:rsid w:val="005106EF"/>
    <w:rsid w:val="00520DA2"/>
    <w:rsid w:val="0053775B"/>
    <w:rsid w:val="005423C5"/>
    <w:rsid w:val="00570345"/>
    <w:rsid w:val="00575ED1"/>
    <w:rsid w:val="005A3943"/>
    <w:rsid w:val="005A3A8C"/>
    <w:rsid w:val="005B036B"/>
    <w:rsid w:val="005B54F2"/>
    <w:rsid w:val="005C104D"/>
    <w:rsid w:val="005D11ED"/>
    <w:rsid w:val="006007DA"/>
    <w:rsid w:val="006022B4"/>
    <w:rsid w:val="0060290A"/>
    <w:rsid w:val="00612CB7"/>
    <w:rsid w:val="006135D2"/>
    <w:rsid w:val="00617BF0"/>
    <w:rsid w:val="00620973"/>
    <w:rsid w:val="00642BB1"/>
    <w:rsid w:val="00644473"/>
    <w:rsid w:val="00662983"/>
    <w:rsid w:val="00663DAA"/>
    <w:rsid w:val="00667279"/>
    <w:rsid w:val="00680E9F"/>
    <w:rsid w:val="00683AD6"/>
    <w:rsid w:val="00690ED4"/>
    <w:rsid w:val="00697609"/>
    <w:rsid w:val="006A7049"/>
    <w:rsid w:val="006D0559"/>
    <w:rsid w:val="006E0A93"/>
    <w:rsid w:val="006F4FAC"/>
    <w:rsid w:val="00700C3D"/>
    <w:rsid w:val="0070711E"/>
    <w:rsid w:val="007076D0"/>
    <w:rsid w:val="00733BDA"/>
    <w:rsid w:val="00754499"/>
    <w:rsid w:val="00754F50"/>
    <w:rsid w:val="00756F02"/>
    <w:rsid w:val="00761A57"/>
    <w:rsid w:val="00764F60"/>
    <w:rsid w:val="00790855"/>
    <w:rsid w:val="00795E01"/>
    <w:rsid w:val="007A3086"/>
    <w:rsid w:val="007A339A"/>
    <w:rsid w:val="007A3910"/>
    <w:rsid w:val="007A3A02"/>
    <w:rsid w:val="007C2480"/>
    <w:rsid w:val="007F0481"/>
    <w:rsid w:val="00807EDD"/>
    <w:rsid w:val="008118F4"/>
    <w:rsid w:val="008203DE"/>
    <w:rsid w:val="008303AD"/>
    <w:rsid w:val="00834651"/>
    <w:rsid w:val="00840F60"/>
    <w:rsid w:val="00841097"/>
    <w:rsid w:val="0086513C"/>
    <w:rsid w:val="008838B0"/>
    <w:rsid w:val="00886860"/>
    <w:rsid w:val="00886EA1"/>
    <w:rsid w:val="00895E97"/>
    <w:rsid w:val="008B7DE4"/>
    <w:rsid w:val="008C478B"/>
    <w:rsid w:val="008C4FB1"/>
    <w:rsid w:val="008C7A0A"/>
    <w:rsid w:val="008C7DEF"/>
    <w:rsid w:val="008D2003"/>
    <w:rsid w:val="00913BB4"/>
    <w:rsid w:val="009230A3"/>
    <w:rsid w:val="00930262"/>
    <w:rsid w:val="00941122"/>
    <w:rsid w:val="00946738"/>
    <w:rsid w:val="009666B3"/>
    <w:rsid w:val="00970A31"/>
    <w:rsid w:val="00990E9D"/>
    <w:rsid w:val="00994DE7"/>
    <w:rsid w:val="009A3686"/>
    <w:rsid w:val="009B4E1A"/>
    <w:rsid w:val="009D72EB"/>
    <w:rsid w:val="009F59D4"/>
    <w:rsid w:val="009F5EA8"/>
    <w:rsid w:val="00A464CA"/>
    <w:rsid w:val="00A62DA9"/>
    <w:rsid w:val="00A7110E"/>
    <w:rsid w:val="00A74CD7"/>
    <w:rsid w:val="00AA3E49"/>
    <w:rsid w:val="00AB79B7"/>
    <w:rsid w:val="00AD5237"/>
    <w:rsid w:val="00AD5293"/>
    <w:rsid w:val="00AD770D"/>
    <w:rsid w:val="00AE2296"/>
    <w:rsid w:val="00AF614A"/>
    <w:rsid w:val="00B22CA8"/>
    <w:rsid w:val="00B30013"/>
    <w:rsid w:val="00B516D3"/>
    <w:rsid w:val="00B54CD1"/>
    <w:rsid w:val="00B64BDE"/>
    <w:rsid w:val="00B82CAC"/>
    <w:rsid w:val="00BA65B0"/>
    <w:rsid w:val="00BC0694"/>
    <w:rsid w:val="00BC4692"/>
    <w:rsid w:val="00BC67B5"/>
    <w:rsid w:val="00BE13C3"/>
    <w:rsid w:val="00BE3FEF"/>
    <w:rsid w:val="00BF346E"/>
    <w:rsid w:val="00C35B47"/>
    <w:rsid w:val="00C45ACF"/>
    <w:rsid w:val="00C603E9"/>
    <w:rsid w:val="00C641B8"/>
    <w:rsid w:val="00C702B8"/>
    <w:rsid w:val="00CB6FEB"/>
    <w:rsid w:val="00CB7CBD"/>
    <w:rsid w:val="00CE089B"/>
    <w:rsid w:val="00CF0EB8"/>
    <w:rsid w:val="00D04330"/>
    <w:rsid w:val="00D04FED"/>
    <w:rsid w:val="00D05B9A"/>
    <w:rsid w:val="00D30328"/>
    <w:rsid w:val="00D35A4F"/>
    <w:rsid w:val="00D4159E"/>
    <w:rsid w:val="00D44BD0"/>
    <w:rsid w:val="00D52649"/>
    <w:rsid w:val="00D607F1"/>
    <w:rsid w:val="00D724C0"/>
    <w:rsid w:val="00D73FEF"/>
    <w:rsid w:val="00D75BAA"/>
    <w:rsid w:val="00D85377"/>
    <w:rsid w:val="00D9099D"/>
    <w:rsid w:val="00D90C55"/>
    <w:rsid w:val="00D93D72"/>
    <w:rsid w:val="00DA32B1"/>
    <w:rsid w:val="00DA4976"/>
    <w:rsid w:val="00DB7983"/>
    <w:rsid w:val="00DC2EF6"/>
    <w:rsid w:val="00DC6E3C"/>
    <w:rsid w:val="00DE79B0"/>
    <w:rsid w:val="00E05468"/>
    <w:rsid w:val="00E25984"/>
    <w:rsid w:val="00E36E90"/>
    <w:rsid w:val="00E3763A"/>
    <w:rsid w:val="00E37DDD"/>
    <w:rsid w:val="00E401B6"/>
    <w:rsid w:val="00E4194F"/>
    <w:rsid w:val="00E44A79"/>
    <w:rsid w:val="00E6459F"/>
    <w:rsid w:val="00E70DBB"/>
    <w:rsid w:val="00E776D4"/>
    <w:rsid w:val="00E90AE3"/>
    <w:rsid w:val="00E91F04"/>
    <w:rsid w:val="00E947C1"/>
    <w:rsid w:val="00EA658B"/>
    <w:rsid w:val="00EB2D6B"/>
    <w:rsid w:val="00EC5BD2"/>
    <w:rsid w:val="00EC6FDD"/>
    <w:rsid w:val="00ED4CE1"/>
    <w:rsid w:val="00EF4800"/>
    <w:rsid w:val="00F0406F"/>
    <w:rsid w:val="00F13BD3"/>
    <w:rsid w:val="00F1758F"/>
    <w:rsid w:val="00F26FDD"/>
    <w:rsid w:val="00F4195C"/>
    <w:rsid w:val="00F42939"/>
    <w:rsid w:val="00F621F7"/>
    <w:rsid w:val="00F70E5F"/>
    <w:rsid w:val="00F97AF5"/>
    <w:rsid w:val="00FA0B11"/>
    <w:rsid w:val="00FA7172"/>
    <w:rsid w:val="00FB2892"/>
    <w:rsid w:val="00FB7E3A"/>
    <w:rsid w:val="00FC058F"/>
    <w:rsid w:val="00FC341C"/>
    <w:rsid w:val="00FC5545"/>
    <w:rsid w:val="00FD727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48D3BAA"/>
  <w15:docId w15:val="{0AB8CA74-3FCB-4A1A-B101-4165DBA0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WFG Marginale normal"/>
    <w:rsid w:val="00453C2C"/>
    <w:pPr>
      <w:widowControl w:val="0"/>
      <w:spacing w:line="300" w:lineRule="exact"/>
    </w:pPr>
    <w:rPr>
      <w:rFonts w:ascii="Arial" w:hAnsi="Arial"/>
      <w:sz w:val="16"/>
    </w:rPr>
  </w:style>
  <w:style w:type="paragraph" w:styleId="berschrift1">
    <w:name w:val="heading 1"/>
    <w:basedOn w:val="Standard"/>
    <w:next w:val="Standard"/>
    <w:link w:val="berschrift1Zchn"/>
    <w:uiPriority w:val="9"/>
    <w:rsid w:val="006022B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semiHidden/>
    <w:unhideWhenUsed/>
    <w:rsid w:val="006022B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rsid w:val="00683AD6"/>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rsid w:val="00683AD6"/>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rsid w:val="00683AD6"/>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rsid w:val="00683AD6"/>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rsid w:val="00683AD6"/>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rsid w:val="00683AD6"/>
    <w:pPr>
      <w:keepNext/>
      <w:keepLines/>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uiPriority w:val="9"/>
    <w:semiHidden/>
    <w:unhideWhenUsed/>
    <w:rsid w:val="00683AD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GKopf10ptkursiv">
    <w:name w:val="WFG Kopf 10 pt kursiv"/>
    <w:basedOn w:val="Standard"/>
    <w:rsid w:val="008F5F10"/>
    <w:pPr>
      <w:framePr w:hSpace="142" w:wrap="around" w:vAnchor="page" w:hAnchor="text" w:y="1288"/>
      <w:spacing w:line="280" w:lineRule="exact"/>
      <w:suppressOverlap/>
    </w:pPr>
    <w:rPr>
      <w:i/>
      <w:sz w:val="20"/>
    </w:rPr>
  </w:style>
  <w:style w:type="paragraph" w:styleId="Kopfzeile">
    <w:name w:val="header"/>
    <w:basedOn w:val="Standard"/>
    <w:rsid w:val="00453C2C"/>
    <w:pPr>
      <w:tabs>
        <w:tab w:val="center" w:pos="4536"/>
        <w:tab w:val="right" w:pos="9072"/>
      </w:tabs>
    </w:pPr>
  </w:style>
  <w:style w:type="paragraph" w:styleId="Fuzeile">
    <w:name w:val="footer"/>
    <w:basedOn w:val="Standard"/>
    <w:semiHidden/>
    <w:rsid w:val="00453C2C"/>
    <w:pPr>
      <w:tabs>
        <w:tab w:val="center" w:pos="4536"/>
        <w:tab w:val="right" w:pos="9072"/>
      </w:tabs>
    </w:pPr>
  </w:style>
  <w:style w:type="paragraph" w:customStyle="1" w:styleId="WFGKopfAbsenderSeitevonbis">
    <w:name w:val="WFG Kopf Absender/Seite von bis"/>
    <w:basedOn w:val="Standard"/>
    <w:rsid w:val="00453C2C"/>
    <w:rPr>
      <w:sz w:val="14"/>
      <w:szCs w:val="14"/>
    </w:rPr>
  </w:style>
  <w:style w:type="paragraph" w:customStyle="1" w:styleId="WFGFunormal">
    <w:name w:val="WFG Fuß normal"/>
    <w:basedOn w:val="Standard"/>
    <w:rsid w:val="00453C2C"/>
    <w:pPr>
      <w:spacing w:line="180" w:lineRule="exact"/>
    </w:pPr>
    <w:rPr>
      <w:sz w:val="14"/>
      <w:szCs w:val="16"/>
    </w:rPr>
  </w:style>
  <w:style w:type="paragraph" w:customStyle="1" w:styleId="WFGFufett">
    <w:name w:val="WFG Fuß fett"/>
    <w:basedOn w:val="Standard"/>
    <w:rsid w:val="00453C2C"/>
    <w:pPr>
      <w:spacing w:line="200" w:lineRule="exact"/>
    </w:pPr>
    <w:rPr>
      <w:b/>
      <w:sz w:val="14"/>
      <w:szCs w:val="16"/>
    </w:rPr>
  </w:style>
  <w:style w:type="paragraph" w:customStyle="1" w:styleId="WFGFukursiv">
    <w:name w:val="WFG Fuß kursiv"/>
    <w:basedOn w:val="Standard"/>
    <w:rsid w:val="00453C2C"/>
    <w:pPr>
      <w:spacing w:line="200" w:lineRule="exact"/>
    </w:pPr>
    <w:rPr>
      <w:i/>
      <w:sz w:val="14"/>
      <w:szCs w:val="16"/>
    </w:rPr>
  </w:style>
  <w:style w:type="paragraph" w:customStyle="1" w:styleId="WFGFlietext10ptnormal">
    <w:name w:val="WFG Fließtext 10 pt normal"/>
    <w:basedOn w:val="Standard"/>
    <w:autoRedefine/>
    <w:rsid w:val="00D724C0"/>
    <w:pPr>
      <w:spacing w:line="280" w:lineRule="exact"/>
    </w:pPr>
    <w:rPr>
      <w:sz w:val="20"/>
    </w:rPr>
  </w:style>
  <w:style w:type="paragraph" w:customStyle="1" w:styleId="WFGobererBezugsblockrechtsnormal">
    <w:name w:val="WFG oberer Bezugsblock rechts normal"/>
    <w:basedOn w:val="WFGobererBezugsblockrechtsfett"/>
    <w:rsid w:val="00453C2C"/>
    <w:pPr>
      <w:framePr w:wrap="around"/>
    </w:pPr>
    <w:rPr>
      <w:b w:val="0"/>
    </w:rPr>
  </w:style>
  <w:style w:type="paragraph" w:customStyle="1" w:styleId="WFGobererBezugsblockrechtsfett">
    <w:name w:val="WFG oberer Bezugsblock rechts fett"/>
    <w:basedOn w:val="Standard"/>
    <w:rsid w:val="00453C2C"/>
    <w:pPr>
      <w:framePr w:hSpace="142" w:wrap="around" w:vAnchor="page" w:hAnchor="page" w:x="4322" w:y="3176"/>
      <w:spacing w:line="200" w:lineRule="atLeast"/>
    </w:pPr>
    <w:rPr>
      <w:b/>
      <w:noProof/>
      <w:sz w:val="15"/>
      <w:szCs w:val="16"/>
    </w:rPr>
  </w:style>
  <w:style w:type="paragraph" w:customStyle="1" w:styleId="WFGobererBezugsblocklinks">
    <w:name w:val="WFG oberer Bezugsblock links"/>
    <w:basedOn w:val="Standard"/>
    <w:rsid w:val="00453C2C"/>
    <w:pPr>
      <w:framePr w:hSpace="142" w:wrap="around" w:vAnchor="page" w:hAnchor="page" w:x="4322" w:y="3176"/>
      <w:spacing w:line="200" w:lineRule="atLeast"/>
      <w:jc w:val="right"/>
    </w:pPr>
    <w:rPr>
      <w:noProof/>
      <w:sz w:val="15"/>
      <w:szCs w:val="16"/>
    </w:rPr>
  </w:style>
  <w:style w:type="paragraph" w:customStyle="1" w:styleId="WFGFlietext10ptfett">
    <w:name w:val="WFG Fließtext 10 pt fett"/>
    <w:basedOn w:val="Standard"/>
    <w:rsid w:val="00453C2C"/>
    <w:pPr>
      <w:spacing w:line="280" w:lineRule="exact"/>
    </w:pPr>
    <w:rPr>
      <w:b/>
      <w:sz w:val="20"/>
    </w:rPr>
  </w:style>
  <w:style w:type="table" w:styleId="Tabellenraster">
    <w:name w:val="Table Grid"/>
    <w:basedOn w:val="NormaleTabelle"/>
    <w:rsid w:val="00453C2C"/>
    <w:pPr>
      <w:widowControl w:val="0"/>
      <w:spacing w:line="300" w:lineRule="exact"/>
    </w:pPr>
    <w:rPr>
      <w:rFonts w:eastAsia="MS Mincho"/>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GFlietext10ptkursiv">
    <w:name w:val="WFG Fließtext 10 pt kursiv"/>
    <w:basedOn w:val="WFGFlietext10ptnormal"/>
    <w:rsid w:val="00453C2C"/>
    <w:pPr>
      <w:framePr w:wrap="around" w:hAnchor="text"/>
    </w:pPr>
    <w:rPr>
      <w:i/>
    </w:rPr>
  </w:style>
  <w:style w:type="character" w:customStyle="1" w:styleId="2fett10pt">
    <w:name w:val="2 fett 10 pt"/>
    <w:basedOn w:val="1normal10pt"/>
    <w:uiPriority w:val="1"/>
    <w:qFormat/>
    <w:rsid w:val="00BC4692"/>
    <w:rPr>
      <w:rFonts w:ascii="Arial" w:hAnsi="Arial"/>
      <w:b/>
      <w:i w:val="0"/>
      <w:sz w:val="20"/>
    </w:rPr>
  </w:style>
  <w:style w:type="character" w:customStyle="1" w:styleId="1normal10pt">
    <w:name w:val="1 normal 10 pt"/>
    <w:uiPriority w:val="1"/>
    <w:qFormat/>
    <w:rsid w:val="007C2480"/>
    <w:rPr>
      <w:rFonts w:ascii="Arial" w:hAnsi="Arial"/>
      <w:b w:val="0"/>
      <w:i w:val="0"/>
      <w:sz w:val="20"/>
    </w:rPr>
  </w:style>
  <w:style w:type="character" w:customStyle="1" w:styleId="3kursiv10pt">
    <w:name w:val="3 kursiv 10 pt"/>
    <w:basedOn w:val="1normal10pt"/>
    <w:uiPriority w:val="1"/>
    <w:qFormat/>
    <w:rsid w:val="00BC4692"/>
    <w:rPr>
      <w:rFonts w:ascii="Arial" w:hAnsi="Arial"/>
      <w:b w:val="0"/>
      <w:bCs w:val="0"/>
      <w:i/>
      <w:iCs/>
      <w:sz w:val="20"/>
      <w:szCs w:val="20"/>
    </w:rPr>
  </w:style>
  <w:style w:type="paragraph" w:customStyle="1" w:styleId="4Aufzhlung10pt">
    <w:name w:val="4 Aufzählung 10 pt"/>
    <w:basedOn w:val="WFGFlietext10ptnormal"/>
    <w:qFormat/>
    <w:rsid w:val="00377477"/>
    <w:pPr>
      <w:framePr w:wrap="around" w:hAnchor="text"/>
      <w:numPr>
        <w:numId w:val="2"/>
      </w:numPr>
      <w:tabs>
        <w:tab w:val="left" w:pos="284"/>
      </w:tabs>
      <w:ind w:left="284" w:hanging="284"/>
    </w:pPr>
  </w:style>
  <w:style w:type="character" w:customStyle="1" w:styleId="berschrift1Zchn">
    <w:name w:val="Überschrift 1 Zchn"/>
    <w:basedOn w:val="Absatz-Standardschriftart"/>
    <w:link w:val="berschrift1"/>
    <w:uiPriority w:val="9"/>
    <w:rsid w:val="006022B4"/>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semiHidden/>
    <w:rsid w:val="006022B4"/>
    <w:rPr>
      <w:rFonts w:asciiTheme="majorHAnsi" w:eastAsiaTheme="majorEastAsia" w:hAnsiTheme="majorHAnsi" w:cstheme="majorBidi"/>
      <w:b/>
      <w:bCs/>
      <w:color w:val="4F81BD" w:themeColor="accent1"/>
      <w:sz w:val="26"/>
      <w:szCs w:val="26"/>
    </w:rPr>
  </w:style>
  <w:style w:type="character" w:customStyle="1" w:styleId="5normal8pt">
    <w:name w:val="5 normal 8 pt"/>
    <w:basedOn w:val="1normal10pt"/>
    <w:uiPriority w:val="1"/>
    <w:qFormat/>
    <w:rsid w:val="00BC4692"/>
    <w:rPr>
      <w:rFonts w:ascii="Arial" w:hAnsi="Arial"/>
      <w:b w:val="0"/>
      <w:i w:val="0"/>
      <w:sz w:val="16"/>
    </w:rPr>
  </w:style>
  <w:style w:type="character" w:customStyle="1" w:styleId="berschrift3Zchn">
    <w:name w:val="Überschrift 3 Zchn"/>
    <w:basedOn w:val="Absatz-Standardschriftart"/>
    <w:link w:val="berschrift3"/>
    <w:uiPriority w:val="9"/>
    <w:semiHidden/>
    <w:rsid w:val="00683AD6"/>
    <w:rPr>
      <w:rFonts w:asciiTheme="majorHAnsi" w:eastAsiaTheme="majorEastAsia" w:hAnsiTheme="majorHAnsi" w:cstheme="majorBidi"/>
      <w:b/>
      <w:bCs/>
      <w:color w:val="4F81BD" w:themeColor="accent1"/>
      <w:sz w:val="16"/>
    </w:rPr>
  </w:style>
  <w:style w:type="character" w:customStyle="1" w:styleId="berschrift4Zchn">
    <w:name w:val="Überschrift 4 Zchn"/>
    <w:basedOn w:val="Absatz-Standardschriftart"/>
    <w:link w:val="berschrift4"/>
    <w:uiPriority w:val="9"/>
    <w:semiHidden/>
    <w:rsid w:val="00683AD6"/>
    <w:rPr>
      <w:rFonts w:asciiTheme="majorHAnsi" w:eastAsiaTheme="majorEastAsia" w:hAnsiTheme="majorHAnsi" w:cstheme="majorBidi"/>
      <w:b/>
      <w:bCs/>
      <w:i/>
      <w:iCs/>
      <w:color w:val="4F81BD" w:themeColor="accent1"/>
      <w:sz w:val="16"/>
    </w:rPr>
  </w:style>
  <w:style w:type="character" w:customStyle="1" w:styleId="berschrift5Zchn">
    <w:name w:val="Überschrift 5 Zchn"/>
    <w:basedOn w:val="Absatz-Standardschriftart"/>
    <w:link w:val="berschrift5"/>
    <w:uiPriority w:val="9"/>
    <w:semiHidden/>
    <w:rsid w:val="00683AD6"/>
    <w:rPr>
      <w:rFonts w:asciiTheme="majorHAnsi" w:eastAsiaTheme="majorEastAsia" w:hAnsiTheme="majorHAnsi" w:cstheme="majorBidi"/>
      <w:color w:val="243F60" w:themeColor="accent1" w:themeShade="7F"/>
      <w:sz w:val="16"/>
    </w:rPr>
  </w:style>
  <w:style w:type="character" w:customStyle="1" w:styleId="berschrift6Zchn">
    <w:name w:val="Überschrift 6 Zchn"/>
    <w:basedOn w:val="Absatz-Standardschriftart"/>
    <w:link w:val="berschrift6"/>
    <w:uiPriority w:val="9"/>
    <w:semiHidden/>
    <w:rsid w:val="00683AD6"/>
    <w:rPr>
      <w:rFonts w:asciiTheme="majorHAnsi" w:eastAsiaTheme="majorEastAsia" w:hAnsiTheme="majorHAnsi" w:cstheme="majorBidi"/>
      <w:i/>
      <w:iCs/>
      <w:color w:val="243F60" w:themeColor="accent1" w:themeShade="7F"/>
      <w:sz w:val="16"/>
    </w:rPr>
  </w:style>
  <w:style w:type="character" w:customStyle="1" w:styleId="berschrift7Zchn">
    <w:name w:val="Überschrift 7 Zchn"/>
    <w:basedOn w:val="Absatz-Standardschriftart"/>
    <w:link w:val="berschrift7"/>
    <w:uiPriority w:val="9"/>
    <w:semiHidden/>
    <w:rsid w:val="00683AD6"/>
    <w:rPr>
      <w:rFonts w:asciiTheme="majorHAnsi" w:eastAsiaTheme="majorEastAsia" w:hAnsiTheme="majorHAnsi" w:cstheme="majorBidi"/>
      <w:i/>
      <w:iCs/>
      <w:color w:val="404040" w:themeColor="text1" w:themeTint="BF"/>
      <w:sz w:val="16"/>
    </w:rPr>
  </w:style>
  <w:style w:type="character" w:customStyle="1" w:styleId="berschrift8Zchn">
    <w:name w:val="Überschrift 8 Zchn"/>
    <w:basedOn w:val="Absatz-Standardschriftart"/>
    <w:link w:val="berschrift8"/>
    <w:uiPriority w:val="9"/>
    <w:semiHidden/>
    <w:rsid w:val="00683AD6"/>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683AD6"/>
    <w:rPr>
      <w:rFonts w:asciiTheme="majorHAnsi" w:eastAsiaTheme="majorEastAsia" w:hAnsiTheme="majorHAnsi" w:cstheme="majorBidi"/>
      <w:i/>
      <w:iCs/>
      <w:color w:val="404040" w:themeColor="text1" w:themeTint="BF"/>
    </w:rPr>
  </w:style>
  <w:style w:type="character" w:customStyle="1" w:styleId="6fett8pt">
    <w:name w:val="6 fett 8 pt"/>
    <w:basedOn w:val="Absatz-Standardschriftart"/>
    <w:uiPriority w:val="1"/>
    <w:qFormat/>
    <w:rsid w:val="00BC4692"/>
    <w:rPr>
      <w:rFonts w:ascii="Arial" w:hAnsi="Arial"/>
      <w:b/>
      <w:i w:val="0"/>
      <w:sz w:val="16"/>
    </w:rPr>
  </w:style>
  <w:style w:type="character" w:customStyle="1" w:styleId="7kursiv8pt">
    <w:name w:val="7 kursiv 8 pt"/>
    <w:basedOn w:val="6fett8pt"/>
    <w:uiPriority w:val="1"/>
    <w:qFormat/>
    <w:rsid w:val="00BC4692"/>
    <w:rPr>
      <w:rFonts w:ascii="Arial" w:hAnsi="Arial"/>
      <w:b w:val="0"/>
      <w:i/>
      <w:sz w:val="16"/>
    </w:rPr>
  </w:style>
  <w:style w:type="paragraph" w:styleId="Beschriftung">
    <w:name w:val="caption"/>
    <w:basedOn w:val="Standard"/>
    <w:next w:val="Standard"/>
    <w:uiPriority w:val="35"/>
    <w:semiHidden/>
    <w:unhideWhenUsed/>
    <w:rsid w:val="00683AD6"/>
    <w:pPr>
      <w:spacing w:after="200" w:line="240" w:lineRule="auto"/>
    </w:pPr>
    <w:rPr>
      <w:b/>
      <w:bCs/>
      <w:color w:val="4F81BD" w:themeColor="accent1"/>
      <w:sz w:val="18"/>
      <w:szCs w:val="18"/>
    </w:rPr>
  </w:style>
  <w:style w:type="paragraph" w:styleId="Inhaltsverzeichnisberschrift">
    <w:name w:val="TOC Heading"/>
    <w:basedOn w:val="berschrift1"/>
    <w:next w:val="Standard"/>
    <w:uiPriority w:val="39"/>
    <w:semiHidden/>
    <w:unhideWhenUsed/>
    <w:rsid w:val="00683AD6"/>
    <w:pPr>
      <w:outlineLvl w:val="9"/>
    </w:pPr>
  </w:style>
  <w:style w:type="paragraph" w:styleId="Verzeichnis1">
    <w:name w:val="toc 1"/>
    <w:basedOn w:val="Standard"/>
    <w:next w:val="Standard"/>
    <w:uiPriority w:val="39"/>
    <w:semiHidden/>
    <w:unhideWhenUsed/>
    <w:rsid w:val="00683AD6"/>
    <w:pPr>
      <w:spacing w:after="100"/>
    </w:pPr>
  </w:style>
  <w:style w:type="paragraph" w:styleId="Verzeichnis2">
    <w:name w:val="toc 2"/>
    <w:basedOn w:val="Standard"/>
    <w:next w:val="Standard"/>
    <w:uiPriority w:val="39"/>
    <w:semiHidden/>
    <w:unhideWhenUsed/>
    <w:rsid w:val="00683AD6"/>
    <w:pPr>
      <w:spacing w:after="100"/>
      <w:ind w:left="160"/>
    </w:pPr>
  </w:style>
  <w:style w:type="paragraph" w:styleId="Verzeichnis3">
    <w:name w:val="toc 3"/>
    <w:basedOn w:val="Standard"/>
    <w:next w:val="Standard"/>
    <w:uiPriority w:val="39"/>
    <w:semiHidden/>
    <w:unhideWhenUsed/>
    <w:rsid w:val="00683AD6"/>
    <w:pPr>
      <w:spacing w:after="100"/>
      <w:ind w:left="320"/>
    </w:pPr>
  </w:style>
  <w:style w:type="paragraph" w:styleId="Verzeichnis4">
    <w:name w:val="toc 4"/>
    <w:basedOn w:val="Standard"/>
    <w:next w:val="Standard"/>
    <w:uiPriority w:val="39"/>
    <w:semiHidden/>
    <w:unhideWhenUsed/>
    <w:rsid w:val="00683AD6"/>
    <w:pPr>
      <w:spacing w:after="100"/>
      <w:ind w:left="480"/>
    </w:pPr>
  </w:style>
  <w:style w:type="paragraph" w:styleId="Verzeichnis5">
    <w:name w:val="toc 5"/>
    <w:basedOn w:val="Standard"/>
    <w:next w:val="Standard"/>
    <w:uiPriority w:val="39"/>
    <w:semiHidden/>
    <w:unhideWhenUsed/>
    <w:rsid w:val="00683AD6"/>
    <w:pPr>
      <w:spacing w:after="100"/>
      <w:ind w:left="640"/>
    </w:pPr>
  </w:style>
  <w:style w:type="paragraph" w:styleId="Verzeichnis6">
    <w:name w:val="toc 6"/>
    <w:basedOn w:val="Standard"/>
    <w:next w:val="Standard"/>
    <w:uiPriority w:val="39"/>
    <w:semiHidden/>
    <w:unhideWhenUsed/>
    <w:rsid w:val="00683AD6"/>
    <w:pPr>
      <w:spacing w:after="100"/>
      <w:ind w:left="800"/>
    </w:pPr>
  </w:style>
  <w:style w:type="paragraph" w:styleId="Verzeichnis7">
    <w:name w:val="toc 7"/>
    <w:basedOn w:val="Standard"/>
    <w:next w:val="Standard"/>
    <w:uiPriority w:val="39"/>
    <w:semiHidden/>
    <w:unhideWhenUsed/>
    <w:rsid w:val="00683AD6"/>
    <w:pPr>
      <w:spacing w:after="100"/>
      <w:ind w:left="960"/>
    </w:pPr>
  </w:style>
  <w:style w:type="paragraph" w:styleId="Verzeichnis8">
    <w:name w:val="toc 8"/>
    <w:basedOn w:val="Standard"/>
    <w:next w:val="Standard"/>
    <w:uiPriority w:val="39"/>
    <w:semiHidden/>
    <w:unhideWhenUsed/>
    <w:rsid w:val="00683AD6"/>
    <w:pPr>
      <w:spacing w:after="100"/>
      <w:ind w:left="1120"/>
    </w:pPr>
  </w:style>
  <w:style w:type="paragraph" w:styleId="Verzeichnis9">
    <w:name w:val="toc 9"/>
    <w:basedOn w:val="Standard"/>
    <w:next w:val="Standard"/>
    <w:autoRedefine/>
    <w:uiPriority w:val="39"/>
    <w:semiHidden/>
    <w:unhideWhenUsed/>
    <w:rsid w:val="00683AD6"/>
    <w:pPr>
      <w:spacing w:after="100"/>
      <w:ind w:left="1280"/>
    </w:pPr>
  </w:style>
  <w:style w:type="paragraph" w:customStyle="1" w:styleId="WFGWappenSartrouville">
    <w:name w:val="WFG Wappen Sartrouville"/>
    <w:basedOn w:val="Standard"/>
    <w:autoRedefine/>
    <w:rsid w:val="00644473"/>
    <w:pPr>
      <w:spacing w:line="80" w:lineRule="exact"/>
      <w:jc w:val="center"/>
    </w:pPr>
    <w:rPr>
      <w:sz w:val="8"/>
    </w:rPr>
  </w:style>
  <w:style w:type="paragraph" w:customStyle="1" w:styleId="WFGKopfgro">
    <w:name w:val="WFG Kopf groß"/>
    <w:basedOn w:val="Standard"/>
    <w:autoRedefine/>
    <w:rsid w:val="00644473"/>
    <w:pPr>
      <w:spacing w:line="480" w:lineRule="exact"/>
    </w:pPr>
    <w:rPr>
      <w:sz w:val="34"/>
    </w:rPr>
  </w:style>
  <w:style w:type="paragraph" w:customStyle="1" w:styleId="WFGKopf10ptfett">
    <w:name w:val="WFG Kopf 10 pt fett"/>
    <w:basedOn w:val="Standard"/>
    <w:rsid w:val="00644473"/>
    <w:pPr>
      <w:framePr w:hSpace="142" w:wrap="around" w:vAnchor="page" w:hAnchor="text" w:y="1248"/>
      <w:spacing w:line="280" w:lineRule="exact"/>
      <w:suppressOverlap/>
    </w:pPr>
    <w:rPr>
      <w:b/>
      <w:sz w:val="20"/>
    </w:rPr>
  </w:style>
  <w:style w:type="paragraph" w:customStyle="1" w:styleId="WFGKopf10ptnormal">
    <w:name w:val="WFG Kopf 10 pt normal"/>
    <w:basedOn w:val="Standard"/>
    <w:rsid w:val="00644473"/>
    <w:pPr>
      <w:framePr w:hSpace="142" w:wrap="around" w:vAnchor="page" w:hAnchor="text" w:y="1248"/>
      <w:spacing w:line="280" w:lineRule="exact"/>
      <w:suppressOverlap/>
    </w:pPr>
    <w:rPr>
      <w:sz w:val="20"/>
    </w:rPr>
  </w:style>
  <w:style w:type="paragraph" w:styleId="Sprechblasentext">
    <w:name w:val="Balloon Text"/>
    <w:basedOn w:val="Standard"/>
    <w:link w:val="SprechblasentextZchn"/>
    <w:uiPriority w:val="99"/>
    <w:semiHidden/>
    <w:unhideWhenUsed/>
    <w:rsid w:val="00841097"/>
    <w:pPr>
      <w:spacing w:line="240" w:lineRule="auto"/>
    </w:pPr>
    <w:rPr>
      <w:rFonts w:ascii="Tahoma" w:hAnsi="Tahoma" w:cs="Tahoma"/>
      <w:szCs w:val="16"/>
    </w:rPr>
  </w:style>
  <w:style w:type="character" w:customStyle="1" w:styleId="SprechblasentextZchn">
    <w:name w:val="Sprechblasentext Zchn"/>
    <w:basedOn w:val="Absatz-Standardschriftart"/>
    <w:link w:val="Sprechblasentext"/>
    <w:uiPriority w:val="99"/>
    <w:semiHidden/>
    <w:rsid w:val="00841097"/>
    <w:rPr>
      <w:rFonts w:ascii="Tahoma" w:hAnsi="Tahoma" w:cs="Tahoma"/>
      <w:sz w:val="16"/>
      <w:szCs w:val="16"/>
    </w:rPr>
  </w:style>
  <w:style w:type="character" w:styleId="Hyperlink">
    <w:name w:val="Hyperlink"/>
    <w:basedOn w:val="Absatz-Standardschriftart"/>
    <w:uiPriority w:val="99"/>
    <w:unhideWhenUsed/>
    <w:rsid w:val="00B22CA8"/>
    <w:rPr>
      <w:color w:val="0000FF" w:themeColor="hyperlink"/>
      <w:u w:val="single"/>
    </w:rPr>
  </w:style>
  <w:style w:type="character" w:styleId="NichtaufgelsteErwhnung">
    <w:name w:val="Unresolved Mention"/>
    <w:basedOn w:val="Absatz-Standardschriftart"/>
    <w:uiPriority w:val="99"/>
    <w:semiHidden/>
    <w:unhideWhenUsed/>
    <w:rsid w:val="00B22CA8"/>
    <w:rPr>
      <w:color w:val="605E5C"/>
      <w:shd w:val="clear" w:color="auto" w:fill="E1DFDD"/>
    </w:rPr>
  </w:style>
  <w:style w:type="paragraph" w:styleId="StandardWeb">
    <w:name w:val="Normal (Web)"/>
    <w:basedOn w:val="Standard"/>
    <w:uiPriority w:val="99"/>
    <w:unhideWhenUsed/>
    <w:rsid w:val="00913BB4"/>
    <w:rPr>
      <w:rFonts w:ascii="Times New Roman" w:hAnsi="Times New Roman"/>
      <w:sz w:val="24"/>
      <w:szCs w:val="24"/>
    </w:rPr>
  </w:style>
  <w:style w:type="character" w:styleId="BesuchterLink">
    <w:name w:val="FollowedHyperlink"/>
    <w:basedOn w:val="Absatz-Standardschriftart"/>
    <w:uiPriority w:val="99"/>
    <w:semiHidden/>
    <w:unhideWhenUsed/>
    <w:rsid w:val="00413B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5009">
      <w:bodyDiv w:val="1"/>
      <w:marLeft w:val="0"/>
      <w:marRight w:val="0"/>
      <w:marTop w:val="0"/>
      <w:marBottom w:val="0"/>
      <w:divBdr>
        <w:top w:val="none" w:sz="0" w:space="0" w:color="auto"/>
        <w:left w:val="none" w:sz="0" w:space="0" w:color="auto"/>
        <w:bottom w:val="none" w:sz="0" w:space="0" w:color="auto"/>
        <w:right w:val="none" w:sz="0" w:space="0" w:color="auto"/>
      </w:divBdr>
    </w:div>
    <w:div w:id="29310371">
      <w:bodyDiv w:val="1"/>
      <w:marLeft w:val="0"/>
      <w:marRight w:val="0"/>
      <w:marTop w:val="0"/>
      <w:marBottom w:val="0"/>
      <w:divBdr>
        <w:top w:val="none" w:sz="0" w:space="0" w:color="auto"/>
        <w:left w:val="none" w:sz="0" w:space="0" w:color="auto"/>
        <w:bottom w:val="none" w:sz="0" w:space="0" w:color="auto"/>
        <w:right w:val="none" w:sz="0" w:space="0" w:color="auto"/>
      </w:divBdr>
      <w:divsChild>
        <w:div w:id="219949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408207">
      <w:bodyDiv w:val="1"/>
      <w:marLeft w:val="0"/>
      <w:marRight w:val="0"/>
      <w:marTop w:val="0"/>
      <w:marBottom w:val="0"/>
      <w:divBdr>
        <w:top w:val="none" w:sz="0" w:space="0" w:color="auto"/>
        <w:left w:val="none" w:sz="0" w:space="0" w:color="auto"/>
        <w:bottom w:val="none" w:sz="0" w:space="0" w:color="auto"/>
        <w:right w:val="none" w:sz="0" w:space="0" w:color="auto"/>
      </w:divBdr>
    </w:div>
    <w:div w:id="110978432">
      <w:bodyDiv w:val="1"/>
      <w:marLeft w:val="0"/>
      <w:marRight w:val="0"/>
      <w:marTop w:val="0"/>
      <w:marBottom w:val="0"/>
      <w:divBdr>
        <w:top w:val="none" w:sz="0" w:space="0" w:color="auto"/>
        <w:left w:val="none" w:sz="0" w:space="0" w:color="auto"/>
        <w:bottom w:val="none" w:sz="0" w:space="0" w:color="auto"/>
        <w:right w:val="none" w:sz="0" w:space="0" w:color="auto"/>
      </w:divBdr>
    </w:div>
    <w:div w:id="126626253">
      <w:bodyDiv w:val="1"/>
      <w:marLeft w:val="0"/>
      <w:marRight w:val="0"/>
      <w:marTop w:val="0"/>
      <w:marBottom w:val="0"/>
      <w:divBdr>
        <w:top w:val="none" w:sz="0" w:space="0" w:color="auto"/>
        <w:left w:val="none" w:sz="0" w:space="0" w:color="auto"/>
        <w:bottom w:val="none" w:sz="0" w:space="0" w:color="auto"/>
        <w:right w:val="none" w:sz="0" w:space="0" w:color="auto"/>
      </w:divBdr>
    </w:div>
    <w:div w:id="150103306">
      <w:bodyDiv w:val="1"/>
      <w:marLeft w:val="0"/>
      <w:marRight w:val="0"/>
      <w:marTop w:val="0"/>
      <w:marBottom w:val="0"/>
      <w:divBdr>
        <w:top w:val="none" w:sz="0" w:space="0" w:color="auto"/>
        <w:left w:val="none" w:sz="0" w:space="0" w:color="auto"/>
        <w:bottom w:val="none" w:sz="0" w:space="0" w:color="auto"/>
        <w:right w:val="none" w:sz="0" w:space="0" w:color="auto"/>
      </w:divBdr>
    </w:div>
    <w:div w:id="155534288">
      <w:bodyDiv w:val="1"/>
      <w:marLeft w:val="0"/>
      <w:marRight w:val="0"/>
      <w:marTop w:val="0"/>
      <w:marBottom w:val="0"/>
      <w:divBdr>
        <w:top w:val="none" w:sz="0" w:space="0" w:color="auto"/>
        <w:left w:val="none" w:sz="0" w:space="0" w:color="auto"/>
        <w:bottom w:val="none" w:sz="0" w:space="0" w:color="auto"/>
        <w:right w:val="none" w:sz="0" w:space="0" w:color="auto"/>
      </w:divBdr>
      <w:divsChild>
        <w:div w:id="1346401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66468">
      <w:bodyDiv w:val="1"/>
      <w:marLeft w:val="0"/>
      <w:marRight w:val="0"/>
      <w:marTop w:val="0"/>
      <w:marBottom w:val="0"/>
      <w:divBdr>
        <w:top w:val="none" w:sz="0" w:space="0" w:color="auto"/>
        <w:left w:val="none" w:sz="0" w:space="0" w:color="auto"/>
        <w:bottom w:val="none" w:sz="0" w:space="0" w:color="auto"/>
        <w:right w:val="none" w:sz="0" w:space="0" w:color="auto"/>
      </w:divBdr>
    </w:div>
    <w:div w:id="168297897">
      <w:bodyDiv w:val="1"/>
      <w:marLeft w:val="0"/>
      <w:marRight w:val="0"/>
      <w:marTop w:val="0"/>
      <w:marBottom w:val="0"/>
      <w:divBdr>
        <w:top w:val="none" w:sz="0" w:space="0" w:color="auto"/>
        <w:left w:val="none" w:sz="0" w:space="0" w:color="auto"/>
        <w:bottom w:val="none" w:sz="0" w:space="0" w:color="auto"/>
        <w:right w:val="none" w:sz="0" w:space="0" w:color="auto"/>
      </w:divBdr>
    </w:div>
    <w:div w:id="173499312">
      <w:bodyDiv w:val="1"/>
      <w:marLeft w:val="0"/>
      <w:marRight w:val="0"/>
      <w:marTop w:val="0"/>
      <w:marBottom w:val="0"/>
      <w:divBdr>
        <w:top w:val="none" w:sz="0" w:space="0" w:color="auto"/>
        <w:left w:val="none" w:sz="0" w:space="0" w:color="auto"/>
        <w:bottom w:val="none" w:sz="0" w:space="0" w:color="auto"/>
        <w:right w:val="none" w:sz="0" w:space="0" w:color="auto"/>
      </w:divBdr>
    </w:div>
    <w:div w:id="193659854">
      <w:bodyDiv w:val="1"/>
      <w:marLeft w:val="0"/>
      <w:marRight w:val="0"/>
      <w:marTop w:val="0"/>
      <w:marBottom w:val="0"/>
      <w:divBdr>
        <w:top w:val="none" w:sz="0" w:space="0" w:color="auto"/>
        <w:left w:val="none" w:sz="0" w:space="0" w:color="auto"/>
        <w:bottom w:val="none" w:sz="0" w:space="0" w:color="auto"/>
        <w:right w:val="none" w:sz="0" w:space="0" w:color="auto"/>
      </w:divBdr>
    </w:div>
    <w:div w:id="196898726">
      <w:bodyDiv w:val="1"/>
      <w:marLeft w:val="0"/>
      <w:marRight w:val="0"/>
      <w:marTop w:val="0"/>
      <w:marBottom w:val="0"/>
      <w:divBdr>
        <w:top w:val="none" w:sz="0" w:space="0" w:color="auto"/>
        <w:left w:val="none" w:sz="0" w:space="0" w:color="auto"/>
        <w:bottom w:val="none" w:sz="0" w:space="0" w:color="auto"/>
        <w:right w:val="none" w:sz="0" w:space="0" w:color="auto"/>
      </w:divBdr>
    </w:div>
    <w:div w:id="198707541">
      <w:bodyDiv w:val="1"/>
      <w:marLeft w:val="0"/>
      <w:marRight w:val="0"/>
      <w:marTop w:val="0"/>
      <w:marBottom w:val="0"/>
      <w:divBdr>
        <w:top w:val="none" w:sz="0" w:space="0" w:color="auto"/>
        <w:left w:val="none" w:sz="0" w:space="0" w:color="auto"/>
        <w:bottom w:val="none" w:sz="0" w:space="0" w:color="auto"/>
        <w:right w:val="none" w:sz="0" w:space="0" w:color="auto"/>
      </w:divBdr>
    </w:div>
    <w:div w:id="240263605">
      <w:bodyDiv w:val="1"/>
      <w:marLeft w:val="0"/>
      <w:marRight w:val="0"/>
      <w:marTop w:val="0"/>
      <w:marBottom w:val="0"/>
      <w:divBdr>
        <w:top w:val="none" w:sz="0" w:space="0" w:color="auto"/>
        <w:left w:val="none" w:sz="0" w:space="0" w:color="auto"/>
        <w:bottom w:val="none" w:sz="0" w:space="0" w:color="auto"/>
        <w:right w:val="none" w:sz="0" w:space="0" w:color="auto"/>
      </w:divBdr>
    </w:div>
    <w:div w:id="248850101">
      <w:bodyDiv w:val="1"/>
      <w:marLeft w:val="0"/>
      <w:marRight w:val="0"/>
      <w:marTop w:val="0"/>
      <w:marBottom w:val="0"/>
      <w:divBdr>
        <w:top w:val="none" w:sz="0" w:space="0" w:color="auto"/>
        <w:left w:val="none" w:sz="0" w:space="0" w:color="auto"/>
        <w:bottom w:val="none" w:sz="0" w:space="0" w:color="auto"/>
        <w:right w:val="none" w:sz="0" w:space="0" w:color="auto"/>
      </w:divBdr>
    </w:div>
    <w:div w:id="294337049">
      <w:bodyDiv w:val="1"/>
      <w:marLeft w:val="0"/>
      <w:marRight w:val="0"/>
      <w:marTop w:val="0"/>
      <w:marBottom w:val="0"/>
      <w:divBdr>
        <w:top w:val="none" w:sz="0" w:space="0" w:color="auto"/>
        <w:left w:val="none" w:sz="0" w:space="0" w:color="auto"/>
        <w:bottom w:val="none" w:sz="0" w:space="0" w:color="auto"/>
        <w:right w:val="none" w:sz="0" w:space="0" w:color="auto"/>
      </w:divBdr>
    </w:div>
    <w:div w:id="317728465">
      <w:bodyDiv w:val="1"/>
      <w:marLeft w:val="0"/>
      <w:marRight w:val="0"/>
      <w:marTop w:val="0"/>
      <w:marBottom w:val="0"/>
      <w:divBdr>
        <w:top w:val="none" w:sz="0" w:space="0" w:color="auto"/>
        <w:left w:val="none" w:sz="0" w:space="0" w:color="auto"/>
        <w:bottom w:val="none" w:sz="0" w:space="0" w:color="auto"/>
        <w:right w:val="none" w:sz="0" w:space="0" w:color="auto"/>
      </w:divBdr>
    </w:div>
    <w:div w:id="342052836">
      <w:bodyDiv w:val="1"/>
      <w:marLeft w:val="0"/>
      <w:marRight w:val="0"/>
      <w:marTop w:val="0"/>
      <w:marBottom w:val="0"/>
      <w:divBdr>
        <w:top w:val="none" w:sz="0" w:space="0" w:color="auto"/>
        <w:left w:val="none" w:sz="0" w:space="0" w:color="auto"/>
        <w:bottom w:val="none" w:sz="0" w:space="0" w:color="auto"/>
        <w:right w:val="none" w:sz="0" w:space="0" w:color="auto"/>
      </w:divBdr>
    </w:div>
    <w:div w:id="351151186">
      <w:bodyDiv w:val="1"/>
      <w:marLeft w:val="0"/>
      <w:marRight w:val="0"/>
      <w:marTop w:val="0"/>
      <w:marBottom w:val="0"/>
      <w:divBdr>
        <w:top w:val="none" w:sz="0" w:space="0" w:color="auto"/>
        <w:left w:val="none" w:sz="0" w:space="0" w:color="auto"/>
        <w:bottom w:val="none" w:sz="0" w:space="0" w:color="auto"/>
        <w:right w:val="none" w:sz="0" w:space="0" w:color="auto"/>
      </w:divBdr>
    </w:div>
    <w:div w:id="371199210">
      <w:bodyDiv w:val="1"/>
      <w:marLeft w:val="0"/>
      <w:marRight w:val="0"/>
      <w:marTop w:val="0"/>
      <w:marBottom w:val="0"/>
      <w:divBdr>
        <w:top w:val="none" w:sz="0" w:space="0" w:color="auto"/>
        <w:left w:val="none" w:sz="0" w:space="0" w:color="auto"/>
        <w:bottom w:val="none" w:sz="0" w:space="0" w:color="auto"/>
        <w:right w:val="none" w:sz="0" w:space="0" w:color="auto"/>
      </w:divBdr>
    </w:div>
    <w:div w:id="417334514">
      <w:bodyDiv w:val="1"/>
      <w:marLeft w:val="0"/>
      <w:marRight w:val="0"/>
      <w:marTop w:val="0"/>
      <w:marBottom w:val="0"/>
      <w:divBdr>
        <w:top w:val="none" w:sz="0" w:space="0" w:color="auto"/>
        <w:left w:val="none" w:sz="0" w:space="0" w:color="auto"/>
        <w:bottom w:val="none" w:sz="0" w:space="0" w:color="auto"/>
        <w:right w:val="none" w:sz="0" w:space="0" w:color="auto"/>
      </w:divBdr>
    </w:div>
    <w:div w:id="426275673">
      <w:bodyDiv w:val="1"/>
      <w:marLeft w:val="0"/>
      <w:marRight w:val="0"/>
      <w:marTop w:val="0"/>
      <w:marBottom w:val="0"/>
      <w:divBdr>
        <w:top w:val="none" w:sz="0" w:space="0" w:color="auto"/>
        <w:left w:val="none" w:sz="0" w:space="0" w:color="auto"/>
        <w:bottom w:val="none" w:sz="0" w:space="0" w:color="auto"/>
        <w:right w:val="none" w:sz="0" w:space="0" w:color="auto"/>
      </w:divBdr>
    </w:div>
    <w:div w:id="455871797">
      <w:bodyDiv w:val="1"/>
      <w:marLeft w:val="0"/>
      <w:marRight w:val="0"/>
      <w:marTop w:val="0"/>
      <w:marBottom w:val="0"/>
      <w:divBdr>
        <w:top w:val="none" w:sz="0" w:space="0" w:color="auto"/>
        <w:left w:val="none" w:sz="0" w:space="0" w:color="auto"/>
        <w:bottom w:val="none" w:sz="0" w:space="0" w:color="auto"/>
        <w:right w:val="none" w:sz="0" w:space="0" w:color="auto"/>
      </w:divBdr>
    </w:div>
    <w:div w:id="460072948">
      <w:bodyDiv w:val="1"/>
      <w:marLeft w:val="0"/>
      <w:marRight w:val="0"/>
      <w:marTop w:val="0"/>
      <w:marBottom w:val="0"/>
      <w:divBdr>
        <w:top w:val="none" w:sz="0" w:space="0" w:color="auto"/>
        <w:left w:val="none" w:sz="0" w:space="0" w:color="auto"/>
        <w:bottom w:val="none" w:sz="0" w:space="0" w:color="auto"/>
        <w:right w:val="none" w:sz="0" w:space="0" w:color="auto"/>
      </w:divBdr>
    </w:div>
    <w:div w:id="471797283">
      <w:bodyDiv w:val="1"/>
      <w:marLeft w:val="0"/>
      <w:marRight w:val="0"/>
      <w:marTop w:val="0"/>
      <w:marBottom w:val="0"/>
      <w:divBdr>
        <w:top w:val="none" w:sz="0" w:space="0" w:color="auto"/>
        <w:left w:val="none" w:sz="0" w:space="0" w:color="auto"/>
        <w:bottom w:val="none" w:sz="0" w:space="0" w:color="auto"/>
        <w:right w:val="none" w:sz="0" w:space="0" w:color="auto"/>
      </w:divBdr>
    </w:div>
    <w:div w:id="568615711">
      <w:bodyDiv w:val="1"/>
      <w:marLeft w:val="0"/>
      <w:marRight w:val="0"/>
      <w:marTop w:val="0"/>
      <w:marBottom w:val="0"/>
      <w:divBdr>
        <w:top w:val="none" w:sz="0" w:space="0" w:color="auto"/>
        <w:left w:val="none" w:sz="0" w:space="0" w:color="auto"/>
        <w:bottom w:val="none" w:sz="0" w:space="0" w:color="auto"/>
        <w:right w:val="none" w:sz="0" w:space="0" w:color="auto"/>
      </w:divBdr>
    </w:div>
    <w:div w:id="600526669">
      <w:bodyDiv w:val="1"/>
      <w:marLeft w:val="0"/>
      <w:marRight w:val="0"/>
      <w:marTop w:val="0"/>
      <w:marBottom w:val="0"/>
      <w:divBdr>
        <w:top w:val="none" w:sz="0" w:space="0" w:color="auto"/>
        <w:left w:val="none" w:sz="0" w:space="0" w:color="auto"/>
        <w:bottom w:val="none" w:sz="0" w:space="0" w:color="auto"/>
        <w:right w:val="none" w:sz="0" w:space="0" w:color="auto"/>
      </w:divBdr>
      <w:divsChild>
        <w:div w:id="79259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985665">
      <w:bodyDiv w:val="1"/>
      <w:marLeft w:val="0"/>
      <w:marRight w:val="0"/>
      <w:marTop w:val="0"/>
      <w:marBottom w:val="0"/>
      <w:divBdr>
        <w:top w:val="none" w:sz="0" w:space="0" w:color="auto"/>
        <w:left w:val="none" w:sz="0" w:space="0" w:color="auto"/>
        <w:bottom w:val="none" w:sz="0" w:space="0" w:color="auto"/>
        <w:right w:val="none" w:sz="0" w:space="0" w:color="auto"/>
      </w:divBdr>
    </w:div>
    <w:div w:id="636956033">
      <w:bodyDiv w:val="1"/>
      <w:marLeft w:val="0"/>
      <w:marRight w:val="0"/>
      <w:marTop w:val="0"/>
      <w:marBottom w:val="0"/>
      <w:divBdr>
        <w:top w:val="none" w:sz="0" w:space="0" w:color="auto"/>
        <w:left w:val="none" w:sz="0" w:space="0" w:color="auto"/>
        <w:bottom w:val="none" w:sz="0" w:space="0" w:color="auto"/>
        <w:right w:val="none" w:sz="0" w:space="0" w:color="auto"/>
      </w:divBdr>
      <w:divsChild>
        <w:div w:id="241793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286984">
      <w:bodyDiv w:val="1"/>
      <w:marLeft w:val="0"/>
      <w:marRight w:val="0"/>
      <w:marTop w:val="0"/>
      <w:marBottom w:val="0"/>
      <w:divBdr>
        <w:top w:val="none" w:sz="0" w:space="0" w:color="auto"/>
        <w:left w:val="none" w:sz="0" w:space="0" w:color="auto"/>
        <w:bottom w:val="none" w:sz="0" w:space="0" w:color="auto"/>
        <w:right w:val="none" w:sz="0" w:space="0" w:color="auto"/>
      </w:divBdr>
    </w:div>
    <w:div w:id="664288313">
      <w:bodyDiv w:val="1"/>
      <w:marLeft w:val="0"/>
      <w:marRight w:val="0"/>
      <w:marTop w:val="0"/>
      <w:marBottom w:val="0"/>
      <w:divBdr>
        <w:top w:val="none" w:sz="0" w:space="0" w:color="auto"/>
        <w:left w:val="none" w:sz="0" w:space="0" w:color="auto"/>
        <w:bottom w:val="none" w:sz="0" w:space="0" w:color="auto"/>
        <w:right w:val="none" w:sz="0" w:space="0" w:color="auto"/>
      </w:divBdr>
    </w:div>
    <w:div w:id="716049002">
      <w:bodyDiv w:val="1"/>
      <w:marLeft w:val="0"/>
      <w:marRight w:val="0"/>
      <w:marTop w:val="0"/>
      <w:marBottom w:val="0"/>
      <w:divBdr>
        <w:top w:val="none" w:sz="0" w:space="0" w:color="auto"/>
        <w:left w:val="none" w:sz="0" w:space="0" w:color="auto"/>
        <w:bottom w:val="none" w:sz="0" w:space="0" w:color="auto"/>
        <w:right w:val="none" w:sz="0" w:space="0" w:color="auto"/>
      </w:divBdr>
    </w:div>
    <w:div w:id="737047463">
      <w:bodyDiv w:val="1"/>
      <w:marLeft w:val="0"/>
      <w:marRight w:val="0"/>
      <w:marTop w:val="0"/>
      <w:marBottom w:val="0"/>
      <w:divBdr>
        <w:top w:val="none" w:sz="0" w:space="0" w:color="auto"/>
        <w:left w:val="none" w:sz="0" w:space="0" w:color="auto"/>
        <w:bottom w:val="none" w:sz="0" w:space="0" w:color="auto"/>
        <w:right w:val="none" w:sz="0" w:space="0" w:color="auto"/>
      </w:divBdr>
    </w:div>
    <w:div w:id="785277919">
      <w:bodyDiv w:val="1"/>
      <w:marLeft w:val="0"/>
      <w:marRight w:val="0"/>
      <w:marTop w:val="0"/>
      <w:marBottom w:val="0"/>
      <w:divBdr>
        <w:top w:val="none" w:sz="0" w:space="0" w:color="auto"/>
        <w:left w:val="none" w:sz="0" w:space="0" w:color="auto"/>
        <w:bottom w:val="none" w:sz="0" w:space="0" w:color="auto"/>
        <w:right w:val="none" w:sz="0" w:space="0" w:color="auto"/>
      </w:divBdr>
    </w:div>
    <w:div w:id="826167563">
      <w:bodyDiv w:val="1"/>
      <w:marLeft w:val="0"/>
      <w:marRight w:val="0"/>
      <w:marTop w:val="0"/>
      <w:marBottom w:val="0"/>
      <w:divBdr>
        <w:top w:val="none" w:sz="0" w:space="0" w:color="auto"/>
        <w:left w:val="none" w:sz="0" w:space="0" w:color="auto"/>
        <w:bottom w:val="none" w:sz="0" w:space="0" w:color="auto"/>
        <w:right w:val="none" w:sz="0" w:space="0" w:color="auto"/>
      </w:divBdr>
    </w:div>
    <w:div w:id="826898696">
      <w:bodyDiv w:val="1"/>
      <w:marLeft w:val="0"/>
      <w:marRight w:val="0"/>
      <w:marTop w:val="0"/>
      <w:marBottom w:val="0"/>
      <w:divBdr>
        <w:top w:val="none" w:sz="0" w:space="0" w:color="auto"/>
        <w:left w:val="none" w:sz="0" w:space="0" w:color="auto"/>
        <w:bottom w:val="none" w:sz="0" w:space="0" w:color="auto"/>
        <w:right w:val="none" w:sz="0" w:space="0" w:color="auto"/>
      </w:divBdr>
    </w:div>
    <w:div w:id="831875997">
      <w:bodyDiv w:val="1"/>
      <w:marLeft w:val="0"/>
      <w:marRight w:val="0"/>
      <w:marTop w:val="0"/>
      <w:marBottom w:val="0"/>
      <w:divBdr>
        <w:top w:val="none" w:sz="0" w:space="0" w:color="auto"/>
        <w:left w:val="none" w:sz="0" w:space="0" w:color="auto"/>
        <w:bottom w:val="none" w:sz="0" w:space="0" w:color="auto"/>
        <w:right w:val="none" w:sz="0" w:space="0" w:color="auto"/>
      </w:divBdr>
    </w:div>
    <w:div w:id="864370424">
      <w:bodyDiv w:val="1"/>
      <w:marLeft w:val="0"/>
      <w:marRight w:val="0"/>
      <w:marTop w:val="0"/>
      <w:marBottom w:val="0"/>
      <w:divBdr>
        <w:top w:val="none" w:sz="0" w:space="0" w:color="auto"/>
        <w:left w:val="none" w:sz="0" w:space="0" w:color="auto"/>
        <w:bottom w:val="none" w:sz="0" w:space="0" w:color="auto"/>
        <w:right w:val="none" w:sz="0" w:space="0" w:color="auto"/>
      </w:divBdr>
    </w:div>
    <w:div w:id="923104092">
      <w:bodyDiv w:val="1"/>
      <w:marLeft w:val="0"/>
      <w:marRight w:val="0"/>
      <w:marTop w:val="0"/>
      <w:marBottom w:val="0"/>
      <w:divBdr>
        <w:top w:val="none" w:sz="0" w:space="0" w:color="auto"/>
        <w:left w:val="none" w:sz="0" w:space="0" w:color="auto"/>
        <w:bottom w:val="none" w:sz="0" w:space="0" w:color="auto"/>
        <w:right w:val="none" w:sz="0" w:space="0" w:color="auto"/>
      </w:divBdr>
    </w:div>
    <w:div w:id="956260089">
      <w:bodyDiv w:val="1"/>
      <w:marLeft w:val="0"/>
      <w:marRight w:val="0"/>
      <w:marTop w:val="0"/>
      <w:marBottom w:val="0"/>
      <w:divBdr>
        <w:top w:val="none" w:sz="0" w:space="0" w:color="auto"/>
        <w:left w:val="none" w:sz="0" w:space="0" w:color="auto"/>
        <w:bottom w:val="none" w:sz="0" w:space="0" w:color="auto"/>
        <w:right w:val="none" w:sz="0" w:space="0" w:color="auto"/>
      </w:divBdr>
    </w:div>
    <w:div w:id="969625936">
      <w:bodyDiv w:val="1"/>
      <w:marLeft w:val="0"/>
      <w:marRight w:val="0"/>
      <w:marTop w:val="0"/>
      <w:marBottom w:val="0"/>
      <w:divBdr>
        <w:top w:val="none" w:sz="0" w:space="0" w:color="auto"/>
        <w:left w:val="none" w:sz="0" w:space="0" w:color="auto"/>
        <w:bottom w:val="none" w:sz="0" w:space="0" w:color="auto"/>
        <w:right w:val="none" w:sz="0" w:space="0" w:color="auto"/>
      </w:divBdr>
    </w:div>
    <w:div w:id="987324763">
      <w:bodyDiv w:val="1"/>
      <w:marLeft w:val="0"/>
      <w:marRight w:val="0"/>
      <w:marTop w:val="0"/>
      <w:marBottom w:val="0"/>
      <w:divBdr>
        <w:top w:val="none" w:sz="0" w:space="0" w:color="auto"/>
        <w:left w:val="none" w:sz="0" w:space="0" w:color="auto"/>
        <w:bottom w:val="none" w:sz="0" w:space="0" w:color="auto"/>
        <w:right w:val="none" w:sz="0" w:space="0" w:color="auto"/>
      </w:divBdr>
    </w:div>
    <w:div w:id="1018431698">
      <w:bodyDiv w:val="1"/>
      <w:marLeft w:val="0"/>
      <w:marRight w:val="0"/>
      <w:marTop w:val="0"/>
      <w:marBottom w:val="0"/>
      <w:divBdr>
        <w:top w:val="none" w:sz="0" w:space="0" w:color="auto"/>
        <w:left w:val="none" w:sz="0" w:space="0" w:color="auto"/>
        <w:bottom w:val="none" w:sz="0" w:space="0" w:color="auto"/>
        <w:right w:val="none" w:sz="0" w:space="0" w:color="auto"/>
      </w:divBdr>
    </w:div>
    <w:div w:id="1047921461">
      <w:bodyDiv w:val="1"/>
      <w:marLeft w:val="0"/>
      <w:marRight w:val="0"/>
      <w:marTop w:val="0"/>
      <w:marBottom w:val="0"/>
      <w:divBdr>
        <w:top w:val="none" w:sz="0" w:space="0" w:color="auto"/>
        <w:left w:val="none" w:sz="0" w:space="0" w:color="auto"/>
        <w:bottom w:val="none" w:sz="0" w:space="0" w:color="auto"/>
        <w:right w:val="none" w:sz="0" w:space="0" w:color="auto"/>
      </w:divBdr>
    </w:div>
    <w:div w:id="1073314835">
      <w:bodyDiv w:val="1"/>
      <w:marLeft w:val="0"/>
      <w:marRight w:val="0"/>
      <w:marTop w:val="0"/>
      <w:marBottom w:val="0"/>
      <w:divBdr>
        <w:top w:val="none" w:sz="0" w:space="0" w:color="auto"/>
        <w:left w:val="none" w:sz="0" w:space="0" w:color="auto"/>
        <w:bottom w:val="none" w:sz="0" w:space="0" w:color="auto"/>
        <w:right w:val="none" w:sz="0" w:space="0" w:color="auto"/>
      </w:divBdr>
    </w:div>
    <w:div w:id="1091044504">
      <w:bodyDiv w:val="1"/>
      <w:marLeft w:val="0"/>
      <w:marRight w:val="0"/>
      <w:marTop w:val="0"/>
      <w:marBottom w:val="0"/>
      <w:divBdr>
        <w:top w:val="none" w:sz="0" w:space="0" w:color="auto"/>
        <w:left w:val="none" w:sz="0" w:space="0" w:color="auto"/>
        <w:bottom w:val="none" w:sz="0" w:space="0" w:color="auto"/>
        <w:right w:val="none" w:sz="0" w:space="0" w:color="auto"/>
      </w:divBdr>
    </w:div>
    <w:div w:id="1133864167">
      <w:bodyDiv w:val="1"/>
      <w:marLeft w:val="0"/>
      <w:marRight w:val="0"/>
      <w:marTop w:val="0"/>
      <w:marBottom w:val="0"/>
      <w:divBdr>
        <w:top w:val="none" w:sz="0" w:space="0" w:color="auto"/>
        <w:left w:val="none" w:sz="0" w:space="0" w:color="auto"/>
        <w:bottom w:val="none" w:sz="0" w:space="0" w:color="auto"/>
        <w:right w:val="none" w:sz="0" w:space="0" w:color="auto"/>
      </w:divBdr>
    </w:div>
    <w:div w:id="1143085099">
      <w:bodyDiv w:val="1"/>
      <w:marLeft w:val="0"/>
      <w:marRight w:val="0"/>
      <w:marTop w:val="0"/>
      <w:marBottom w:val="0"/>
      <w:divBdr>
        <w:top w:val="none" w:sz="0" w:space="0" w:color="auto"/>
        <w:left w:val="none" w:sz="0" w:space="0" w:color="auto"/>
        <w:bottom w:val="none" w:sz="0" w:space="0" w:color="auto"/>
        <w:right w:val="none" w:sz="0" w:space="0" w:color="auto"/>
      </w:divBdr>
    </w:div>
    <w:div w:id="1145119727">
      <w:bodyDiv w:val="1"/>
      <w:marLeft w:val="0"/>
      <w:marRight w:val="0"/>
      <w:marTop w:val="0"/>
      <w:marBottom w:val="0"/>
      <w:divBdr>
        <w:top w:val="none" w:sz="0" w:space="0" w:color="auto"/>
        <w:left w:val="none" w:sz="0" w:space="0" w:color="auto"/>
        <w:bottom w:val="none" w:sz="0" w:space="0" w:color="auto"/>
        <w:right w:val="none" w:sz="0" w:space="0" w:color="auto"/>
      </w:divBdr>
    </w:div>
    <w:div w:id="1178080188">
      <w:bodyDiv w:val="1"/>
      <w:marLeft w:val="0"/>
      <w:marRight w:val="0"/>
      <w:marTop w:val="0"/>
      <w:marBottom w:val="0"/>
      <w:divBdr>
        <w:top w:val="none" w:sz="0" w:space="0" w:color="auto"/>
        <w:left w:val="none" w:sz="0" w:space="0" w:color="auto"/>
        <w:bottom w:val="none" w:sz="0" w:space="0" w:color="auto"/>
        <w:right w:val="none" w:sz="0" w:space="0" w:color="auto"/>
      </w:divBdr>
    </w:div>
    <w:div w:id="1212154493">
      <w:bodyDiv w:val="1"/>
      <w:marLeft w:val="0"/>
      <w:marRight w:val="0"/>
      <w:marTop w:val="0"/>
      <w:marBottom w:val="0"/>
      <w:divBdr>
        <w:top w:val="none" w:sz="0" w:space="0" w:color="auto"/>
        <w:left w:val="none" w:sz="0" w:space="0" w:color="auto"/>
        <w:bottom w:val="none" w:sz="0" w:space="0" w:color="auto"/>
        <w:right w:val="none" w:sz="0" w:space="0" w:color="auto"/>
      </w:divBdr>
    </w:div>
    <w:div w:id="1224368185">
      <w:bodyDiv w:val="1"/>
      <w:marLeft w:val="0"/>
      <w:marRight w:val="0"/>
      <w:marTop w:val="0"/>
      <w:marBottom w:val="0"/>
      <w:divBdr>
        <w:top w:val="none" w:sz="0" w:space="0" w:color="auto"/>
        <w:left w:val="none" w:sz="0" w:space="0" w:color="auto"/>
        <w:bottom w:val="none" w:sz="0" w:space="0" w:color="auto"/>
        <w:right w:val="none" w:sz="0" w:space="0" w:color="auto"/>
      </w:divBdr>
    </w:div>
    <w:div w:id="1243830419">
      <w:bodyDiv w:val="1"/>
      <w:marLeft w:val="0"/>
      <w:marRight w:val="0"/>
      <w:marTop w:val="0"/>
      <w:marBottom w:val="0"/>
      <w:divBdr>
        <w:top w:val="none" w:sz="0" w:space="0" w:color="auto"/>
        <w:left w:val="none" w:sz="0" w:space="0" w:color="auto"/>
        <w:bottom w:val="none" w:sz="0" w:space="0" w:color="auto"/>
        <w:right w:val="none" w:sz="0" w:space="0" w:color="auto"/>
      </w:divBdr>
    </w:div>
    <w:div w:id="1321739766">
      <w:bodyDiv w:val="1"/>
      <w:marLeft w:val="0"/>
      <w:marRight w:val="0"/>
      <w:marTop w:val="0"/>
      <w:marBottom w:val="0"/>
      <w:divBdr>
        <w:top w:val="none" w:sz="0" w:space="0" w:color="auto"/>
        <w:left w:val="none" w:sz="0" w:space="0" w:color="auto"/>
        <w:bottom w:val="none" w:sz="0" w:space="0" w:color="auto"/>
        <w:right w:val="none" w:sz="0" w:space="0" w:color="auto"/>
      </w:divBdr>
    </w:div>
    <w:div w:id="1368021089">
      <w:bodyDiv w:val="1"/>
      <w:marLeft w:val="0"/>
      <w:marRight w:val="0"/>
      <w:marTop w:val="0"/>
      <w:marBottom w:val="0"/>
      <w:divBdr>
        <w:top w:val="none" w:sz="0" w:space="0" w:color="auto"/>
        <w:left w:val="none" w:sz="0" w:space="0" w:color="auto"/>
        <w:bottom w:val="none" w:sz="0" w:space="0" w:color="auto"/>
        <w:right w:val="none" w:sz="0" w:space="0" w:color="auto"/>
      </w:divBdr>
    </w:div>
    <w:div w:id="1375958452">
      <w:bodyDiv w:val="1"/>
      <w:marLeft w:val="0"/>
      <w:marRight w:val="0"/>
      <w:marTop w:val="0"/>
      <w:marBottom w:val="0"/>
      <w:divBdr>
        <w:top w:val="none" w:sz="0" w:space="0" w:color="auto"/>
        <w:left w:val="none" w:sz="0" w:space="0" w:color="auto"/>
        <w:bottom w:val="none" w:sz="0" w:space="0" w:color="auto"/>
        <w:right w:val="none" w:sz="0" w:space="0" w:color="auto"/>
      </w:divBdr>
    </w:div>
    <w:div w:id="1380013912">
      <w:bodyDiv w:val="1"/>
      <w:marLeft w:val="0"/>
      <w:marRight w:val="0"/>
      <w:marTop w:val="0"/>
      <w:marBottom w:val="0"/>
      <w:divBdr>
        <w:top w:val="none" w:sz="0" w:space="0" w:color="auto"/>
        <w:left w:val="none" w:sz="0" w:space="0" w:color="auto"/>
        <w:bottom w:val="none" w:sz="0" w:space="0" w:color="auto"/>
        <w:right w:val="none" w:sz="0" w:space="0" w:color="auto"/>
      </w:divBdr>
    </w:div>
    <w:div w:id="1384452314">
      <w:bodyDiv w:val="1"/>
      <w:marLeft w:val="0"/>
      <w:marRight w:val="0"/>
      <w:marTop w:val="0"/>
      <w:marBottom w:val="0"/>
      <w:divBdr>
        <w:top w:val="none" w:sz="0" w:space="0" w:color="auto"/>
        <w:left w:val="none" w:sz="0" w:space="0" w:color="auto"/>
        <w:bottom w:val="none" w:sz="0" w:space="0" w:color="auto"/>
        <w:right w:val="none" w:sz="0" w:space="0" w:color="auto"/>
      </w:divBdr>
    </w:div>
    <w:div w:id="1390764402">
      <w:bodyDiv w:val="1"/>
      <w:marLeft w:val="0"/>
      <w:marRight w:val="0"/>
      <w:marTop w:val="0"/>
      <w:marBottom w:val="0"/>
      <w:divBdr>
        <w:top w:val="none" w:sz="0" w:space="0" w:color="auto"/>
        <w:left w:val="none" w:sz="0" w:space="0" w:color="auto"/>
        <w:bottom w:val="none" w:sz="0" w:space="0" w:color="auto"/>
        <w:right w:val="none" w:sz="0" w:space="0" w:color="auto"/>
      </w:divBdr>
    </w:div>
    <w:div w:id="1390958353">
      <w:bodyDiv w:val="1"/>
      <w:marLeft w:val="0"/>
      <w:marRight w:val="0"/>
      <w:marTop w:val="0"/>
      <w:marBottom w:val="0"/>
      <w:divBdr>
        <w:top w:val="none" w:sz="0" w:space="0" w:color="auto"/>
        <w:left w:val="none" w:sz="0" w:space="0" w:color="auto"/>
        <w:bottom w:val="none" w:sz="0" w:space="0" w:color="auto"/>
        <w:right w:val="none" w:sz="0" w:space="0" w:color="auto"/>
      </w:divBdr>
    </w:div>
    <w:div w:id="1413888932">
      <w:bodyDiv w:val="1"/>
      <w:marLeft w:val="0"/>
      <w:marRight w:val="0"/>
      <w:marTop w:val="0"/>
      <w:marBottom w:val="0"/>
      <w:divBdr>
        <w:top w:val="none" w:sz="0" w:space="0" w:color="auto"/>
        <w:left w:val="none" w:sz="0" w:space="0" w:color="auto"/>
        <w:bottom w:val="none" w:sz="0" w:space="0" w:color="auto"/>
        <w:right w:val="none" w:sz="0" w:space="0" w:color="auto"/>
      </w:divBdr>
    </w:div>
    <w:div w:id="1425302996">
      <w:bodyDiv w:val="1"/>
      <w:marLeft w:val="0"/>
      <w:marRight w:val="0"/>
      <w:marTop w:val="0"/>
      <w:marBottom w:val="0"/>
      <w:divBdr>
        <w:top w:val="none" w:sz="0" w:space="0" w:color="auto"/>
        <w:left w:val="none" w:sz="0" w:space="0" w:color="auto"/>
        <w:bottom w:val="none" w:sz="0" w:space="0" w:color="auto"/>
        <w:right w:val="none" w:sz="0" w:space="0" w:color="auto"/>
      </w:divBdr>
    </w:div>
    <w:div w:id="1488135743">
      <w:bodyDiv w:val="1"/>
      <w:marLeft w:val="0"/>
      <w:marRight w:val="0"/>
      <w:marTop w:val="0"/>
      <w:marBottom w:val="0"/>
      <w:divBdr>
        <w:top w:val="none" w:sz="0" w:space="0" w:color="auto"/>
        <w:left w:val="none" w:sz="0" w:space="0" w:color="auto"/>
        <w:bottom w:val="none" w:sz="0" w:space="0" w:color="auto"/>
        <w:right w:val="none" w:sz="0" w:space="0" w:color="auto"/>
      </w:divBdr>
    </w:div>
    <w:div w:id="1500929587">
      <w:bodyDiv w:val="1"/>
      <w:marLeft w:val="0"/>
      <w:marRight w:val="0"/>
      <w:marTop w:val="0"/>
      <w:marBottom w:val="0"/>
      <w:divBdr>
        <w:top w:val="none" w:sz="0" w:space="0" w:color="auto"/>
        <w:left w:val="none" w:sz="0" w:space="0" w:color="auto"/>
        <w:bottom w:val="none" w:sz="0" w:space="0" w:color="auto"/>
        <w:right w:val="none" w:sz="0" w:space="0" w:color="auto"/>
      </w:divBdr>
    </w:div>
    <w:div w:id="1508981907">
      <w:bodyDiv w:val="1"/>
      <w:marLeft w:val="0"/>
      <w:marRight w:val="0"/>
      <w:marTop w:val="0"/>
      <w:marBottom w:val="0"/>
      <w:divBdr>
        <w:top w:val="none" w:sz="0" w:space="0" w:color="auto"/>
        <w:left w:val="none" w:sz="0" w:space="0" w:color="auto"/>
        <w:bottom w:val="none" w:sz="0" w:space="0" w:color="auto"/>
        <w:right w:val="none" w:sz="0" w:space="0" w:color="auto"/>
      </w:divBdr>
    </w:div>
    <w:div w:id="1556548525">
      <w:bodyDiv w:val="1"/>
      <w:marLeft w:val="0"/>
      <w:marRight w:val="0"/>
      <w:marTop w:val="0"/>
      <w:marBottom w:val="0"/>
      <w:divBdr>
        <w:top w:val="none" w:sz="0" w:space="0" w:color="auto"/>
        <w:left w:val="none" w:sz="0" w:space="0" w:color="auto"/>
        <w:bottom w:val="none" w:sz="0" w:space="0" w:color="auto"/>
        <w:right w:val="none" w:sz="0" w:space="0" w:color="auto"/>
      </w:divBdr>
    </w:div>
    <w:div w:id="1586649255">
      <w:bodyDiv w:val="1"/>
      <w:marLeft w:val="0"/>
      <w:marRight w:val="0"/>
      <w:marTop w:val="0"/>
      <w:marBottom w:val="0"/>
      <w:divBdr>
        <w:top w:val="none" w:sz="0" w:space="0" w:color="auto"/>
        <w:left w:val="none" w:sz="0" w:space="0" w:color="auto"/>
        <w:bottom w:val="none" w:sz="0" w:space="0" w:color="auto"/>
        <w:right w:val="none" w:sz="0" w:space="0" w:color="auto"/>
      </w:divBdr>
    </w:div>
    <w:div w:id="1596985350">
      <w:bodyDiv w:val="1"/>
      <w:marLeft w:val="0"/>
      <w:marRight w:val="0"/>
      <w:marTop w:val="0"/>
      <w:marBottom w:val="0"/>
      <w:divBdr>
        <w:top w:val="none" w:sz="0" w:space="0" w:color="auto"/>
        <w:left w:val="none" w:sz="0" w:space="0" w:color="auto"/>
        <w:bottom w:val="none" w:sz="0" w:space="0" w:color="auto"/>
        <w:right w:val="none" w:sz="0" w:space="0" w:color="auto"/>
      </w:divBdr>
    </w:div>
    <w:div w:id="1694988632">
      <w:bodyDiv w:val="1"/>
      <w:marLeft w:val="0"/>
      <w:marRight w:val="0"/>
      <w:marTop w:val="0"/>
      <w:marBottom w:val="0"/>
      <w:divBdr>
        <w:top w:val="none" w:sz="0" w:space="0" w:color="auto"/>
        <w:left w:val="none" w:sz="0" w:space="0" w:color="auto"/>
        <w:bottom w:val="none" w:sz="0" w:space="0" w:color="auto"/>
        <w:right w:val="none" w:sz="0" w:space="0" w:color="auto"/>
      </w:divBdr>
    </w:div>
    <w:div w:id="1722905510">
      <w:bodyDiv w:val="1"/>
      <w:marLeft w:val="0"/>
      <w:marRight w:val="0"/>
      <w:marTop w:val="0"/>
      <w:marBottom w:val="0"/>
      <w:divBdr>
        <w:top w:val="none" w:sz="0" w:space="0" w:color="auto"/>
        <w:left w:val="none" w:sz="0" w:space="0" w:color="auto"/>
        <w:bottom w:val="none" w:sz="0" w:space="0" w:color="auto"/>
        <w:right w:val="none" w:sz="0" w:space="0" w:color="auto"/>
      </w:divBdr>
    </w:div>
    <w:div w:id="1733459429">
      <w:bodyDiv w:val="1"/>
      <w:marLeft w:val="0"/>
      <w:marRight w:val="0"/>
      <w:marTop w:val="0"/>
      <w:marBottom w:val="0"/>
      <w:divBdr>
        <w:top w:val="none" w:sz="0" w:space="0" w:color="auto"/>
        <w:left w:val="none" w:sz="0" w:space="0" w:color="auto"/>
        <w:bottom w:val="none" w:sz="0" w:space="0" w:color="auto"/>
        <w:right w:val="none" w:sz="0" w:space="0" w:color="auto"/>
      </w:divBdr>
    </w:div>
    <w:div w:id="1805193435">
      <w:bodyDiv w:val="1"/>
      <w:marLeft w:val="0"/>
      <w:marRight w:val="0"/>
      <w:marTop w:val="0"/>
      <w:marBottom w:val="0"/>
      <w:divBdr>
        <w:top w:val="none" w:sz="0" w:space="0" w:color="auto"/>
        <w:left w:val="none" w:sz="0" w:space="0" w:color="auto"/>
        <w:bottom w:val="none" w:sz="0" w:space="0" w:color="auto"/>
        <w:right w:val="none" w:sz="0" w:space="0" w:color="auto"/>
      </w:divBdr>
    </w:div>
    <w:div w:id="1837374860">
      <w:bodyDiv w:val="1"/>
      <w:marLeft w:val="0"/>
      <w:marRight w:val="0"/>
      <w:marTop w:val="0"/>
      <w:marBottom w:val="0"/>
      <w:divBdr>
        <w:top w:val="none" w:sz="0" w:space="0" w:color="auto"/>
        <w:left w:val="none" w:sz="0" w:space="0" w:color="auto"/>
        <w:bottom w:val="none" w:sz="0" w:space="0" w:color="auto"/>
        <w:right w:val="none" w:sz="0" w:space="0" w:color="auto"/>
      </w:divBdr>
    </w:div>
    <w:div w:id="1838376956">
      <w:bodyDiv w:val="1"/>
      <w:marLeft w:val="0"/>
      <w:marRight w:val="0"/>
      <w:marTop w:val="0"/>
      <w:marBottom w:val="0"/>
      <w:divBdr>
        <w:top w:val="none" w:sz="0" w:space="0" w:color="auto"/>
        <w:left w:val="none" w:sz="0" w:space="0" w:color="auto"/>
        <w:bottom w:val="none" w:sz="0" w:space="0" w:color="auto"/>
        <w:right w:val="none" w:sz="0" w:space="0" w:color="auto"/>
      </w:divBdr>
    </w:div>
    <w:div w:id="1849051803">
      <w:bodyDiv w:val="1"/>
      <w:marLeft w:val="0"/>
      <w:marRight w:val="0"/>
      <w:marTop w:val="0"/>
      <w:marBottom w:val="0"/>
      <w:divBdr>
        <w:top w:val="none" w:sz="0" w:space="0" w:color="auto"/>
        <w:left w:val="none" w:sz="0" w:space="0" w:color="auto"/>
        <w:bottom w:val="none" w:sz="0" w:space="0" w:color="auto"/>
        <w:right w:val="none" w:sz="0" w:space="0" w:color="auto"/>
      </w:divBdr>
    </w:div>
    <w:div w:id="1854570308">
      <w:bodyDiv w:val="1"/>
      <w:marLeft w:val="0"/>
      <w:marRight w:val="0"/>
      <w:marTop w:val="0"/>
      <w:marBottom w:val="0"/>
      <w:divBdr>
        <w:top w:val="none" w:sz="0" w:space="0" w:color="auto"/>
        <w:left w:val="none" w:sz="0" w:space="0" w:color="auto"/>
        <w:bottom w:val="none" w:sz="0" w:space="0" w:color="auto"/>
        <w:right w:val="none" w:sz="0" w:space="0" w:color="auto"/>
      </w:divBdr>
    </w:div>
    <w:div w:id="1857226652">
      <w:bodyDiv w:val="1"/>
      <w:marLeft w:val="0"/>
      <w:marRight w:val="0"/>
      <w:marTop w:val="0"/>
      <w:marBottom w:val="0"/>
      <w:divBdr>
        <w:top w:val="none" w:sz="0" w:space="0" w:color="auto"/>
        <w:left w:val="none" w:sz="0" w:space="0" w:color="auto"/>
        <w:bottom w:val="none" w:sz="0" w:space="0" w:color="auto"/>
        <w:right w:val="none" w:sz="0" w:space="0" w:color="auto"/>
      </w:divBdr>
    </w:div>
    <w:div w:id="1863392970">
      <w:bodyDiv w:val="1"/>
      <w:marLeft w:val="0"/>
      <w:marRight w:val="0"/>
      <w:marTop w:val="0"/>
      <w:marBottom w:val="0"/>
      <w:divBdr>
        <w:top w:val="none" w:sz="0" w:space="0" w:color="auto"/>
        <w:left w:val="none" w:sz="0" w:space="0" w:color="auto"/>
        <w:bottom w:val="none" w:sz="0" w:space="0" w:color="auto"/>
        <w:right w:val="none" w:sz="0" w:space="0" w:color="auto"/>
      </w:divBdr>
    </w:div>
    <w:div w:id="1882747024">
      <w:bodyDiv w:val="1"/>
      <w:marLeft w:val="0"/>
      <w:marRight w:val="0"/>
      <w:marTop w:val="0"/>
      <w:marBottom w:val="0"/>
      <w:divBdr>
        <w:top w:val="none" w:sz="0" w:space="0" w:color="auto"/>
        <w:left w:val="none" w:sz="0" w:space="0" w:color="auto"/>
        <w:bottom w:val="none" w:sz="0" w:space="0" w:color="auto"/>
        <w:right w:val="none" w:sz="0" w:space="0" w:color="auto"/>
      </w:divBdr>
    </w:div>
    <w:div w:id="1913394590">
      <w:bodyDiv w:val="1"/>
      <w:marLeft w:val="0"/>
      <w:marRight w:val="0"/>
      <w:marTop w:val="0"/>
      <w:marBottom w:val="0"/>
      <w:divBdr>
        <w:top w:val="none" w:sz="0" w:space="0" w:color="auto"/>
        <w:left w:val="none" w:sz="0" w:space="0" w:color="auto"/>
        <w:bottom w:val="none" w:sz="0" w:space="0" w:color="auto"/>
        <w:right w:val="none" w:sz="0" w:space="0" w:color="auto"/>
      </w:divBdr>
    </w:div>
    <w:div w:id="1948192975">
      <w:bodyDiv w:val="1"/>
      <w:marLeft w:val="0"/>
      <w:marRight w:val="0"/>
      <w:marTop w:val="0"/>
      <w:marBottom w:val="0"/>
      <w:divBdr>
        <w:top w:val="none" w:sz="0" w:space="0" w:color="auto"/>
        <w:left w:val="none" w:sz="0" w:space="0" w:color="auto"/>
        <w:bottom w:val="none" w:sz="0" w:space="0" w:color="auto"/>
        <w:right w:val="none" w:sz="0" w:space="0" w:color="auto"/>
      </w:divBdr>
    </w:div>
    <w:div w:id="1999068138">
      <w:bodyDiv w:val="1"/>
      <w:marLeft w:val="0"/>
      <w:marRight w:val="0"/>
      <w:marTop w:val="0"/>
      <w:marBottom w:val="0"/>
      <w:divBdr>
        <w:top w:val="none" w:sz="0" w:space="0" w:color="auto"/>
        <w:left w:val="none" w:sz="0" w:space="0" w:color="auto"/>
        <w:bottom w:val="none" w:sz="0" w:space="0" w:color="auto"/>
        <w:right w:val="none" w:sz="0" w:space="0" w:color="auto"/>
      </w:divBdr>
    </w:div>
    <w:div w:id="2018844957">
      <w:bodyDiv w:val="1"/>
      <w:marLeft w:val="0"/>
      <w:marRight w:val="0"/>
      <w:marTop w:val="0"/>
      <w:marBottom w:val="0"/>
      <w:divBdr>
        <w:top w:val="none" w:sz="0" w:space="0" w:color="auto"/>
        <w:left w:val="none" w:sz="0" w:space="0" w:color="auto"/>
        <w:bottom w:val="none" w:sz="0" w:space="0" w:color="auto"/>
        <w:right w:val="none" w:sz="0" w:space="0" w:color="auto"/>
      </w:divBdr>
    </w:div>
    <w:div w:id="2051343250">
      <w:bodyDiv w:val="1"/>
      <w:marLeft w:val="0"/>
      <w:marRight w:val="0"/>
      <w:marTop w:val="0"/>
      <w:marBottom w:val="0"/>
      <w:divBdr>
        <w:top w:val="none" w:sz="0" w:space="0" w:color="auto"/>
        <w:left w:val="none" w:sz="0" w:space="0" w:color="auto"/>
        <w:bottom w:val="none" w:sz="0" w:space="0" w:color="auto"/>
        <w:right w:val="none" w:sz="0" w:space="0" w:color="auto"/>
      </w:divBdr>
    </w:div>
    <w:div w:id="2057468683">
      <w:bodyDiv w:val="1"/>
      <w:marLeft w:val="0"/>
      <w:marRight w:val="0"/>
      <w:marTop w:val="0"/>
      <w:marBottom w:val="0"/>
      <w:divBdr>
        <w:top w:val="none" w:sz="0" w:space="0" w:color="auto"/>
        <w:left w:val="none" w:sz="0" w:space="0" w:color="auto"/>
        <w:bottom w:val="none" w:sz="0" w:space="0" w:color="auto"/>
        <w:right w:val="none" w:sz="0" w:space="0" w:color="auto"/>
      </w:divBdr>
    </w:div>
    <w:div w:id="2061586160">
      <w:bodyDiv w:val="1"/>
      <w:marLeft w:val="0"/>
      <w:marRight w:val="0"/>
      <w:marTop w:val="0"/>
      <w:marBottom w:val="0"/>
      <w:divBdr>
        <w:top w:val="none" w:sz="0" w:space="0" w:color="auto"/>
        <w:left w:val="none" w:sz="0" w:space="0" w:color="auto"/>
        <w:bottom w:val="none" w:sz="0" w:space="0" w:color="auto"/>
        <w:right w:val="none" w:sz="0" w:space="0" w:color="auto"/>
      </w:divBdr>
    </w:div>
    <w:div w:id="2068335472">
      <w:bodyDiv w:val="1"/>
      <w:marLeft w:val="0"/>
      <w:marRight w:val="0"/>
      <w:marTop w:val="0"/>
      <w:marBottom w:val="0"/>
      <w:divBdr>
        <w:top w:val="none" w:sz="0" w:space="0" w:color="auto"/>
        <w:left w:val="none" w:sz="0" w:space="0" w:color="auto"/>
        <w:bottom w:val="none" w:sz="0" w:space="0" w:color="auto"/>
        <w:right w:val="none" w:sz="0" w:space="0" w:color="auto"/>
      </w:divBdr>
    </w:div>
    <w:div w:id="2099906046">
      <w:bodyDiv w:val="1"/>
      <w:marLeft w:val="0"/>
      <w:marRight w:val="0"/>
      <w:marTop w:val="0"/>
      <w:marBottom w:val="0"/>
      <w:divBdr>
        <w:top w:val="none" w:sz="0" w:space="0" w:color="auto"/>
        <w:left w:val="none" w:sz="0" w:space="0" w:color="auto"/>
        <w:bottom w:val="none" w:sz="0" w:space="0" w:color="auto"/>
        <w:right w:val="none" w:sz="0" w:space="0" w:color="auto"/>
      </w:divBdr>
    </w:div>
    <w:div w:id="2119526584">
      <w:bodyDiv w:val="1"/>
      <w:marLeft w:val="0"/>
      <w:marRight w:val="0"/>
      <w:marTop w:val="0"/>
      <w:marBottom w:val="0"/>
      <w:divBdr>
        <w:top w:val="none" w:sz="0" w:space="0" w:color="auto"/>
        <w:left w:val="none" w:sz="0" w:space="0" w:color="auto"/>
        <w:bottom w:val="none" w:sz="0" w:space="0" w:color="auto"/>
        <w:right w:val="none" w:sz="0" w:space="0" w:color="auto"/>
      </w:divBdr>
    </w:div>
    <w:div w:id="21394521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Vorlagen\Rathaus\I_11_Steuerung_Kommunikation.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3F2BF-5A66-40CF-96EC-05A190380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I_11_Steuerung_Kommunikation.dotx</Template>
  <TotalTime>0</TotalTime>
  <Pages>1</Pages>
  <Words>177</Words>
  <Characters>1120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1295</CharactersWithSpaces>
  <SharedDoc>false</SharedDoc>
  <HLinks>
    <vt:vector size="6" baseType="variant">
      <vt:variant>
        <vt:i4>589920</vt:i4>
      </vt:variant>
      <vt:variant>
        <vt:i4>0</vt:i4>
      </vt:variant>
      <vt:variant>
        <vt:i4>0</vt:i4>
      </vt:variant>
      <vt:variant>
        <vt:i4>5</vt:i4>
      </vt:variant>
      <vt:variant>
        <vt:lpwstr>mailto:info@stadtbau-waldkraiburg.de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Spirkl</dc:creator>
  <cp:lastModifiedBy>Johanna Spirkl</cp:lastModifiedBy>
  <cp:revision>5</cp:revision>
  <cp:lastPrinted>2026-08-20T08:20:00Z</cp:lastPrinted>
  <dcterms:created xsi:type="dcterms:W3CDTF">2026-08-19T09:18:00Z</dcterms:created>
  <dcterms:modified xsi:type="dcterms:W3CDTF">2026-08-20T08:20:00Z</dcterms:modified>
</cp:coreProperties>
</file>