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1D82" w14:textId="29C2ADDC" w:rsidR="005A712B" w:rsidRPr="00371431" w:rsidRDefault="001837B3" w:rsidP="00371431">
      <w:pPr>
        <w:rPr>
          <w:rFonts w:ascii="Trebuchet MS" w:hAnsi="Trebuchet MS"/>
          <w:color w:val="3381AB"/>
          <w:sz w:val="52"/>
          <w:szCs w:val="52"/>
        </w:rPr>
      </w:pPr>
      <w:r w:rsidRPr="001837B3">
        <w:rPr>
          <w:rFonts w:ascii="Trebuchet MS" w:hAnsi="Trebuchet MS"/>
          <w:noProof/>
          <w:color w:val="3381AB"/>
          <w:sz w:val="52"/>
          <w:szCs w:val="52"/>
        </w:rPr>
        <mc:AlternateContent>
          <mc:Choice Requires="wps">
            <w:drawing>
              <wp:anchor distT="45720" distB="45720" distL="114300" distR="114300" simplePos="0" relativeHeight="251666432" behindDoc="0" locked="0" layoutInCell="1" allowOverlap="1" wp14:anchorId="172E4F14" wp14:editId="02861B65">
                <wp:simplePos x="0" y="0"/>
                <wp:positionH relativeFrom="margin">
                  <wp:posOffset>-128270</wp:posOffset>
                </wp:positionH>
                <wp:positionV relativeFrom="paragraph">
                  <wp:posOffset>871855</wp:posOffset>
                </wp:positionV>
                <wp:extent cx="4206240" cy="8162925"/>
                <wp:effectExtent l="0" t="0" r="381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8162925"/>
                        </a:xfrm>
                        <a:prstGeom prst="rect">
                          <a:avLst/>
                        </a:prstGeom>
                        <a:solidFill>
                          <a:srgbClr val="FFFFFF"/>
                        </a:solidFill>
                        <a:ln w="9525">
                          <a:noFill/>
                          <a:miter lim="800000"/>
                          <a:headEnd/>
                          <a:tailEnd/>
                        </a:ln>
                      </wps:spPr>
                      <wps:txbx>
                        <w:txbxContent>
                          <w:p w14:paraId="647B1F70" w14:textId="3CF423D3" w:rsidR="005A712B" w:rsidRPr="005A712B" w:rsidRDefault="00371431" w:rsidP="005A712B">
                            <w:pPr>
                              <w:rPr>
                                <w:rFonts w:ascii="Trebuchet MS" w:hAnsi="Trebuchet MS"/>
                                <w:b/>
                                <w:color w:val="3381AB"/>
                                <w:sz w:val="36"/>
                                <w:szCs w:val="36"/>
                              </w:rPr>
                            </w:pPr>
                            <w:r>
                              <w:rPr>
                                <w:rFonts w:ascii="Trebuchet MS" w:hAnsi="Trebuchet MS"/>
                                <w:b/>
                                <w:bCs/>
                                <w:color w:val="3381AB"/>
                                <w:sz w:val="36"/>
                                <w:szCs w:val="36"/>
                              </w:rPr>
                              <w:t>Ein Kraillinger für das Bürgerbüro</w:t>
                            </w:r>
                          </w:p>
                          <w:p w14:paraId="429DEDE7" w14:textId="41685DA0" w:rsidR="00371431" w:rsidRDefault="00371431" w:rsidP="001837B3">
                            <w:pPr>
                              <w:rPr>
                                <w:rFonts w:ascii="Trebuchet MS" w:hAnsi="Trebuchet MS"/>
                                <w:i/>
                              </w:rPr>
                            </w:pPr>
                            <w:r w:rsidRPr="00371431">
                              <w:rPr>
                                <w:rFonts w:ascii="Trebuchet MS" w:hAnsi="Trebuchet MS"/>
                                <w:i/>
                                <w:iCs/>
                              </w:rPr>
                              <w:t>J</w:t>
                            </w:r>
                            <w:r>
                              <w:rPr>
                                <w:rFonts w:ascii="Trebuchet MS" w:hAnsi="Trebuchet MS"/>
                                <w:i/>
                                <w:iCs/>
                              </w:rPr>
                              <w:t>ustus</w:t>
                            </w:r>
                            <w:r w:rsidRPr="00371431">
                              <w:rPr>
                                <w:rFonts w:ascii="Trebuchet MS" w:hAnsi="Trebuchet MS"/>
                                <w:i/>
                                <w:iCs/>
                              </w:rPr>
                              <w:t xml:space="preserve"> B</w:t>
                            </w:r>
                            <w:r w:rsidR="00A81E94">
                              <w:rPr>
                                <w:rFonts w:ascii="Trebuchet MS" w:hAnsi="Trebuchet MS"/>
                                <w:i/>
                                <w:iCs/>
                              </w:rPr>
                              <w:t>ä</w:t>
                            </w:r>
                            <w:r>
                              <w:rPr>
                                <w:rFonts w:ascii="Trebuchet MS" w:hAnsi="Trebuchet MS"/>
                                <w:i/>
                                <w:iCs/>
                              </w:rPr>
                              <w:t>cker</w:t>
                            </w:r>
                            <w:r w:rsidRPr="00371431">
                              <w:rPr>
                                <w:rFonts w:ascii="Trebuchet MS" w:hAnsi="Trebuchet MS"/>
                                <w:i/>
                                <w:iCs/>
                              </w:rPr>
                              <w:t xml:space="preserve"> übernimmt die Teamleitung – persönlicher Kontakt und Nähe zu den Bürgerinnen und Bürgern stehen im Mittelpunkt</w:t>
                            </w:r>
                            <w:r w:rsidRPr="005E5891">
                              <w:rPr>
                                <w:rFonts w:ascii="Trebuchet MS" w:hAnsi="Trebuchet MS"/>
                                <w:i/>
                              </w:rPr>
                              <w:t xml:space="preserve"> </w:t>
                            </w:r>
                          </w:p>
                          <w:p w14:paraId="300E5BC5" w14:textId="21BB5181" w:rsidR="001837B3" w:rsidRDefault="001837B3" w:rsidP="001837B3">
                            <w:pPr>
                              <w:rPr>
                                <w:rFonts w:ascii="Trebuchet MS" w:hAnsi="Trebuchet MS"/>
                                <w:i/>
                              </w:rPr>
                            </w:pPr>
                            <w:r w:rsidRPr="005E5891">
                              <w:rPr>
                                <w:rFonts w:ascii="Trebuchet MS" w:hAnsi="Trebuchet MS"/>
                                <w:i/>
                              </w:rPr>
                              <w:t xml:space="preserve">Krailling, </w:t>
                            </w:r>
                            <w:r w:rsidR="00B648DB">
                              <w:rPr>
                                <w:rFonts w:ascii="Trebuchet MS" w:hAnsi="Trebuchet MS"/>
                                <w:i/>
                              </w:rPr>
                              <w:t>1</w:t>
                            </w:r>
                            <w:r w:rsidR="002E4140">
                              <w:rPr>
                                <w:rFonts w:ascii="Trebuchet MS" w:hAnsi="Trebuchet MS"/>
                                <w:i/>
                              </w:rPr>
                              <w:t>3</w:t>
                            </w:r>
                            <w:r w:rsidR="005A712B">
                              <w:rPr>
                                <w:rFonts w:ascii="Trebuchet MS" w:hAnsi="Trebuchet MS"/>
                                <w:i/>
                              </w:rPr>
                              <w:t xml:space="preserve">. Oktober </w:t>
                            </w:r>
                            <w:r w:rsidR="00237092">
                              <w:rPr>
                                <w:rFonts w:ascii="Trebuchet MS" w:hAnsi="Trebuchet MS"/>
                                <w:i/>
                              </w:rPr>
                              <w:t>202</w:t>
                            </w:r>
                            <w:r w:rsidR="005A712B">
                              <w:rPr>
                                <w:rFonts w:ascii="Trebuchet MS" w:hAnsi="Trebuchet MS"/>
                                <w:i/>
                              </w:rPr>
                              <w:t>6</w:t>
                            </w:r>
                          </w:p>
                          <w:p w14:paraId="5FB04E94" w14:textId="0204C33B" w:rsidR="00371431" w:rsidRPr="00371431" w:rsidRDefault="00371431" w:rsidP="00371431">
                            <w:pPr>
                              <w:spacing w:after="240"/>
                              <w:rPr>
                                <w:rFonts w:ascii="Trebuchet MS" w:hAnsi="Trebuchet MS"/>
                              </w:rPr>
                            </w:pPr>
                            <w:r w:rsidRPr="00371431">
                              <w:rPr>
                                <w:rFonts w:ascii="Trebuchet MS" w:hAnsi="Trebuchet MS"/>
                              </w:rPr>
                              <w:t xml:space="preserve">Seit dem 1. Oktober 2026 leitet </w:t>
                            </w:r>
                            <w:r w:rsidR="00A81E94">
                              <w:rPr>
                                <w:rFonts w:ascii="Trebuchet MS" w:hAnsi="Trebuchet MS"/>
                              </w:rPr>
                              <w:t>Justus Bäcker</w:t>
                            </w:r>
                            <w:r w:rsidRPr="00371431">
                              <w:rPr>
                                <w:rFonts w:ascii="Trebuchet MS" w:hAnsi="Trebuchet MS"/>
                              </w:rPr>
                              <w:t xml:space="preserve"> das Bürgerbüro der Gemeinde Krailling. Der 2</w:t>
                            </w:r>
                            <w:r w:rsidR="006C7B9C">
                              <w:rPr>
                                <w:rFonts w:ascii="Trebuchet MS" w:hAnsi="Trebuchet MS"/>
                              </w:rPr>
                              <w:t>6</w:t>
                            </w:r>
                            <w:r w:rsidRPr="00371431">
                              <w:rPr>
                                <w:rFonts w:ascii="Trebuchet MS" w:hAnsi="Trebuchet MS"/>
                              </w:rPr>
                              <w:t>-jährige Verwaltungsfachangestellte ist Kraillinger und möchte die Entwicklung seiner Heimatgemeinde aktiv mitgestalten.</w:t>
                            </w:r>
                          </w:p>
                          <w:p w14:paraId="09C36C25" w14:textId="5DE70056" w:rsidR="00371431" w:rsidRPr="00371431" w:rsidRDefault="00371431" w:rsidP="00371431">
                            <w:pPr>
                              <w:spacing w:after="240"/>
                              <w:rPr>
                                <w:rFonts w:ascii="Trebuchet MS" w:hAnsi="Trebuchet MS"/>
                              </w:rPr>
                            </w:pPr>
                            <w:r w:rsidRPr="00371431">
                              <w:rPr>
                                <w:rFonts w:ascii="Trebuchet MS" w:hAnsi="Trebuchet MS"/>
                              </w:rPr>
                              <w:t>Seine Ausbildung absolvierte er bei der Stadt München. Dort war er anschließend bis zu seinem Wechsel nach Krailling in der Ausländerbehörde beschäftigt. Mit der neuen Aufgabe möchte er seine Erfahrung einbringen und die Gestaltungsmöglichkeiten einer kleineren Verwaltung nutzen. Sein Stellenantritt folgt auf den Ruhestand einer Kollegin Ende September.</w:t>
                            </w:r>
                          </w:p>
                          <w:p w14:paraId="29187BE5" w14:textId="6E2C4519" w:rsidR="00371431" w:rsidRPr="00371431" w:rsidRDefault="00371431" w:rsidP="00371431">
                            <w:pPr>
                              <w:spacing w:after="240"/>
                              <w:rPr>
                                <w:rFonts w:ascii="Trebuchet MS" w:hAnsi="Trebuchet MS"/>
                              </w:rPr>
                            </w:pPr>
                            <w:r>
                              <w:rPr>
                                <w:rFonts w:ascii="Trebuchet MS" w:hAnsi="Trebuchet MS"/>
                              </w:rPr>
                              <w:t>Justus B</w:t>
                            </w:r>
                            <w:r w:rsidR="00A81E94">
                              <w:rPr>
                                <w:rFonts w:ascii="Trebuchet MS" w:hAnsi="Trebuchet MS"/>
                              </w:rPr>
                              <w:t>ä</w:t>
                            </w:r>
                            <w:r>
                              <w:rPr>
                                <w:rFonts w:ascii="Trebuchet MS" w:hAnsi="Trebuchet MS"/>
                              </w:rPr>
                              <w:t>cker</w:t>
                            </w:r>
                            <w:r w:rsidRPr="00371431">
                              <w:rPr>
                                <w:rFonts w:ascii="Trebuchet MS" w:hAnsi="Trebuchet MS"/>
                              </w:rPr>
                              <w:t xml:space="preserve"> ist im Würmtal und besonders in Krailling fest verwurzelt. An seiner Heimatgemeinde schätzt er die Nähe zur Stadt und zugleich die Ruhe und das viele Grün. Für ihn verbindet Krailling damit eine gute Anbindung </w:t>
                            </w:r>
                            <w:r w:rsidR="00CE4ACE">
                              <w:rPr>
                                <w:rFonts w:ascii="Trebuchet MS" w:hAnsi="Trebuchet MS"/>
                              </w:rPr>
                              <w:t xml:space="preserve">an die Großstadt München </w:t>
                            </w:r>
                            <w:r w:rsidRPr="00371431">
                              <w:rPr>
                                <w:rFonts w:ascii="Trebuchet MS" w:hAnsi="Trebuchet MS"/>
                              </w:rPr>
                              <w:t>mit einem idyllischen Lebensumfeld.</w:t>
                            </w:r>
                          </w:p>
                          <w:p w14:paraId="2B55B95D" w14:textId="77777777" w:rsidR="00371431" w:rsidRPr="00371431" w:rsidRDefault="00371431" w:rsidP="00371431">
                            <w:pPr>
                              <w:spacing w:after="240"/>
                              <w:rPr>
                                <w:rFonts w:ascii="Trebuchet MS" w:hAnsi="Trebuchet MS"/>
                              </w:rPr>
                            </w:pPr>
                            <w:r w:rsidRPr="00371431">
                              <w:rPr>
                                <w:rFonts w:ascii="Trebuchet MS" w:hAnsi="Trebuchet MS"/>
                              </w:rPr>
                              <w:t>Besonders wichtig ist dem neuen Teamleiter der persönliche Kontakt zu den Bürgerinnen und Bürgern. Er möchte dazu beitragen, dass sie sich im Bürgerbüro gut aufgehoben fühlen und ihre Anliegen im direkten Gespräch klären können. Ein zugewandter Umgang und verlässliche Dienstleistungen stehen für ihn dabei im Mittelpunkt.</w:t>
                            </w:r>
                          </w:p>
                          <w:p w14:paraId="7B9178EA" w14:textId="5AF858FB" w:rsidR="005A712B" w:rsidRDefault="00371431" w:rsidP="00371431">
                            <w:pPr>
                              <w:spacing w:after="240"/>
                              <w:rPr>
                                <w:rFonts w:ascii="Trebuchet MS" w:hAnsi="Trebuchet MS"/>
                              </w:rPr>
                            </w:pPr>
                            <w:r w:rsidRPr="00371431">
                              <w:rPr>
                                <w:rFonts w:ascii="Trebuchet MS" w:hAnsi="Trebuchet MS"/>
                              </w:rPr>
                              <w:t xml:space="preserve">Auch in seiner Freizeit zieht es </w:t>
                            </w:r>
                            <w:r>
                              <w:rPr>
                                <w:rFonts w:ascii="Trebuchet MS" w:hAnsi="Trebuchet MS"/>
                              </w:rPr>
                              <w:t>Justus B</w:t>
                            </w:r>
                            <w:r w:rsidR="00A81E94">
                              <w:rPr>
                                <w:rFonts w:ascii="Trebuchet MS" w:hAnsi="Trebuchet MS"/>
                              </w:rPr>
                              <w:t>ä</w:t>
                            </w:r>
                            <w:r>
                              <w:rPr>
                                <w:rFonts w:ascii="Trebuchet MS" w:hAnsi="Trebuchet MS"/>
                              </w:rPr>
                              <w:t>cker</w:t>
                            </w:r>
                            <w:r w:rsidRPr="00371431">
                              <w:rPr>
                                <w:rFonts w:ascii="Trebuchet MS" w:hAnsi="Trebuchet MS"/>
                              </w:rPr>
                              <w:t xml:space="preserve"> ins Grüne: Er treibt gerne Sport und läuft besonders gern in der Natur entlang der </w:t>
                            </w:r>
                            <w:proofErr w:type="spellStart"/>
                            <w:r>
                              <w:rPr>
                                <w:rFonts w:ascii="Trebuchet MS" w:hAnsi="Trebuchet MS"/>
                              </w:rPr>
                              <w:t>Sanatoriumswiese</w:t>
                            </w:r>
                            <w:proofErr w:type="spellEnd"/>
                            <w:r w:rsidRPr="00371431">
                              <w:rPr>
                                <w:rFonts w:ascii="Trebuchet MS" w:hAnsi="Trebuchet MS"/>
                              </w:rPr>
                              <w:t>.</w:t>
                            </w:r>
                          </w:p>
                          <w:p w14:paraId="5AB0B49B" w14:textId="77777777" w:rsidR="00670E40" w:rsidRDefault="00670E40" w:rsidP="00371431">
                            <w:pPr>
                              <w:spacing w:after="240"/>
                              <w:rPr>
                                <w:rFonts w:ascii="Trebuchet MS" w:hAnsi="Trebuchet MS"/>
                              </w:rPr>
                            </w:pPr>
                          </w:p>
                          <w:p w14:paraId="4AE357A7" w14:textId="4EA0B8D1" w:rsidR="00670E40" w:rsidRPr="005A712B" w:rsidRDefault="00670E40" w:rsidP="00371431">
                            <w:pPr>
                              <w:spacing w:after="240"/>
                              <w:rPr>
                                <w:rFonts w:ascii="Trebuchet MS" w:hAnsi="Trebuchet MS"/>
                              </w:rPr>
                            </w:pPr>
                            <w:r>
                              <w:rPr>
                                <w:rFonts w:ascii="Trebuchet MS" w:hAnsi="Trebuchet MS"/>
                              </w:rPr>
                              <w:t xml:space="preserve">Foto: Justus Bäcker | © Gemeinde Krailling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E4F14" id="_x0000_t202" coordsize="21600,21600" o:spt="202" path="m,l,21600r21600,l21600,xe">
                <v:stroke joinstyle="miter"/>
                <v:path gradientshapeok="t" o:connecttype="rect"/>
              </v:shapetype>
              <v:shape id="Textfeld 2" o:spid="_x0000_s1026" type="#_x0000_t202" style="position:absolute;margin-left:-10.1pt;margin-top:68.65pt;width:331.2pt;height:642.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" stroked="f">
                <v:textbox>
                  <w:txbxContent>
                    <w:p w14:paraId="647B1F70" w14:textId="3CF423D3" w:rsidR="005A712B" w:rsidRPr="005A712B" w:rsidRDefault="00371431" w:rsidP="005A712B">
                      <w:pPr>
                        <w:rPr>
                          <w:rFonts w:ascii="Trebuchet MS" w:hAnsi="Trebuchet MS"/>
                          <w:b/>
                          <w:color w:val="3381AB"/>
                          <w:sz w:val="36"/>
                          <w:szCs w:val="36"/>
                        </w:rPr>
                      </w:pPr>
                      <w:r>
                        <w:rPr>
                          <w:rFonts w:ascii="Trebuchet MS" w:hAnsi="Trebuchet MS"/>
                          <w:b/>
                          <w:bCs/>
                          <w:color w:val="3381AB"/>
                          <w:sz w:val="36"/>
                          <w:szCs w:val="36"/>
                        </w:rPr>
                        <w:t>Ein Kraillinger für das Bürgerbüro</w:t>
                      </w:r>
                    </w:p>
                    <w:p w14:paraId="429DEDE7" w14:textId="41685DA0" w:rsidR="00371431" w:rsidRDefault="00371431" w:rsidP="001837B3">
                      <w:pPr>
                        <w:rPr>
                          <w:rFonts w:ascii="Trebuchet MS" w:hAnsi="Trebuchet MS"/>
                          <w:i/>
                        </w:rPr>
                      </w:pPr>
                      <w:r w:rsidRPr="00371431">
                        <w:rPr>
                          <w:rFonts w:ascii="Trebuchet MS" w:hAnsi="Trebuchet MS"/>
                          <w:i/>
                          <w:iCs/>
                        </w:rPr>
                        <w:t>J</w:t>
                      </w:r>
                      <w:r>
                        <w:rPr>
                          <w:rFonts w:ascii="Trebuchet MS" w:hAnsi="Trebuchet MS"/>
                          <w:i/>
                          <w:iCs/>
                        </w:rPr>
                        <w:t>ustus</w:t>
                      </w:r>
                      <w:r w:rsidRPr="00371431">
                        <w:rPr>
                          <w:rFonts w:ascii="Trebuchet MS" w:hAnsi="Trebuchet MS"/>
                          <w:i/>
                          <w:iCs/>
                        </w:rPr>
                        <w:t xml:space="preserve"> B</w:t>
                      </w:r>
                      <w:r w:rsidR="00A81E94">
                        <w:rPr>
                          <w:rFonts w:ascii="Trebuchet MS" w:hAnsi="Trebuchet MS"/>
                          <w:i/>
                          <w:iCs/>
                        </w:rPr>
                        <w:t>ä</w:t>
                      </w:r>
                      <w:r>
                        <w:rPr>
                          <w:rFonts w:ascii="Trebuchet MS" w:hAnsi="Trebuchet MS"/>
                          <w:i/>
                          <w:iCs/>
                        </w:rPr>
                        <w:t>cker</w:t>
                      </w:r>
                      <w:r w:rsidRPr="00371431">
                        <w:rPr>
                          <w:rFonts w:ascii="Trebuchet MS" w:hAnsi="Trebuchet MS"/>
                          <w:i/>
                          <w:iCs/>
                        </w:rPr>
                        <w:t xml:space="preserve"> übernimmt die Teamleitung – persönlicher Kontakt und Nähe zu den Bürgerinnen und Bürgern stehen im Mittelpunkt</w:t>
                      </w:r>
                      <w:r w:rsidRPr="005E5891">
                        <w:rPr>
                          <w:rFonts w:ascii="Trebuchet MS" w:hAnsi="Trebuchet MS"/>
                          <w:i/>
                        </w:rPr>
                        <w:t xml:space="preserve"> </w:t>
                      </w:r>
                    </w:p>
                    <w:p w14:paraId="300E5BC5" w14:textId="21BB5181" w:rsidR="001837B3" w:rsidRDefault="001837B3" w:rsidP="001837B3">
                      <w:pPr>
                        <w:rPr>
                          <w:rFonts w:ascii="Trebuchet MS" w:hAnsi="Trebuchet MS"/>
                          <w:i/>
                        </w:rPr>
                      </w:pPr>
                      <w:r w:rsidRPr="005E5891">
                        <w:rPr>
                          <w:rFonts w:ascii="Trebuchet MS" w:hAnsi="Trebuchet MS"/>
                          <w:i/>
                        </w:rPr>
                        <w:t xml:space="preserve">Krailling, </w:t>
                      </w:r>
                      <w:r w:rsidR="00B648DB">
                        <w:rPr>
                          <w:rFonts w:ascii="Trebuchet MS" w:hAnsi="Trebuchet MS"/>
                          <w:i/>
                        </w:rPr>
                        <w:t>1</w:t>
                      </w:r>
                      <w:r w:rsidR="002E4140">
                        <w:rPr>
                          <w:rFonts w:ascii="Trebuchet MS" w:hAnsi="Trebuchet MS"/>
                          <w:i/>
                        </w:rPr>
                        <w:t>3</w:t>
                      </w:r>
                      <w:r w:rsidR="005A712B">
                        <w:rPr>
                          <w:rFonts w:ascii="Trebuchet MS" w:hAnsi="Trebuchet MS"/>
                          <w:i/>
                        </w:rPr>
                        <w:t xml:space="preserve">. Oktober </w:t>
                      </w:r>
                      <w:r w:rsidR="00237092">
                        <w:rPr>
                          <w:rFonts w:ascii="Trebuchet MS" w:hAnsi="Trebuchet MS"/>
                          <w:i/>
                        </w:rPr>
                        <w:t>202</w:t>
                      </w:r>
                      <w:r w:rsidR="005A712B">
                        <w:rPr>
                          <w:rFonts w:ascii="Trebuchet MS" w:hAnsi="Trebuchet MS"/>
                          <w:i/>
                        </w:rPr>
                        <w:t>6</w:t>
                      </w:r>
                    </w:p>
                    <w:p w14:paraId="5FB04E94" w14:textId="0204C33B" w:rsidR="00371431" w:rsidRPr="00371431" w:rsidRDefault="00371431" w:rsidP="00371431">
                      <w:pPr>
                        <w:spacing w:after="240"/>
                        <w:rPr>
                          <w:rFonts w:ascii="Trebuchet MS" w:hAnsi="Trebuchet MS"/>
                        </w:rPr>
                      </w:pPr>
                      <w:r w:rsidRPr="00371431">
                        <w:rPr>
                          <w:rFonts w:ascii="Trebuchet MS" w:hAnsi="Trebuchet MS"/>
                        </w:rPr>
                        <w:t xml:space="preserve">Seit dem 1. Oktober 2026 leitet </w:t>
                      </w:r>
                      <w:r w:rsidR="00A81E94">
                        <w:rPr>
                          <w:rFonts w:ascii="Trebuchet MS" w:hAnsi="Trebuchet MS"/>
                        </w:rPr>
                        <w:t>Justus Bäcker</w:t>
                      </w:r>
                      <w:r w:rsidRPr="00371431">
                        <w:rPr>
                          <w:rFonts w:ascii="Trebuchet MS" w:hAnsi="Trebuchet MS"/>
                        </w:rPr>
                        <w:t xml:space="preserve"> das Bürgerbüro der Gemeinde Krailling. Der 2</w:t>
                      </w:r>
                      <w:r w:rsidR="006C7B9C">
                        <w:rPr>
                          <w:rFonts w:ascii="Trebuchet MS" w:hAnsi="Trebuchet MS"/>
                        </w:rPr>
                        <w:t>6</w:t>
                      </w:r>
                      <w:r w:rsidRPr="00371431">
                        <w:rPr>
                          <w:rFonts w:ascii="Trebuchet MS" w:hAnsi="Trebuchet MS"/>
                        </w:rPr>
                        <w:t>-jährige Verwaltungsfachangestellte ist Kraillinger und möchte die Entwicklung seiner Heimatgemeinde aktiv mitgestalten.</w:t>
                      </w:r>
                    </w:p>
                    <w:p w14:paraId="09C36C25" w14:textId="5DE70056" w:rsidR="00371431" w:rsidRPr="00371431" w:rsidRDefault="00371431" w:rsidP="00371431">
                      <w:pPr>
                        <w:spacing w:after="240"/>
                        <w:rPr>
                          <w:rFonts w:ascii="Trebuchet MS" w:hAnsi="Trebuchet MS"/>
                        </w:rPr>
                      </w:pPr>
                      <w:r w:rsidRPr="00371431">
                        <w:rPr>
                          <w:rFonts w:ascii="Trebuchet MS" w:hAnsi="Trebuchet MS"/>
                        </w:rPr>
                        <w:t>Seine Ausbildung absolvierte er bei der Stadt München. Dort war er anschließend bis zu seinem Wechsel nach Krailling in der Ausländerbehörde beschäftigt. Mit der neuen Aufgabe möchte er seine Erfahrung einbringen und die Gestaltungsmöglichkeiten einer kleineren Verwaltung nutzen. Sein Stellenantritt folgt auf den Ruhestand einer Kollegin Ende September.</w:t>
                      </w:r>
                    </w:p>
                    <w:p w14:paraId="29187BE5" w14:textId="6E2C4519" w:rsidR="00371431" w:rsidRPr="00371431" w:rsidRDefault="00371431" w:rsidP="00371431">
                      <w:pPr>
                        <w:spacing w:after="240"/>
                        <w:rPr>
                          <w:rFonts w:ascii="Trebuchet MS" w:hAnsi="Trebuchet MS"/>
                        </w:rPr>
                      </w:pPr>
                      <w:r>
                        <w:rPr>
                          <w:rFonts w:ascii="Trebuchet MS" w:hAnsi="Trebuchet MS"/>
                        </w:rPr>
                        <w:t>Justus B</w:t>
                      </w:r>
                      <w:r w:rsidR="00A81E94">
                        <w:rPr>
                          <w:rFonts w:ascii="Trebuchet MS" w:hAnsi="Trebuchet MS"/>
                        </w:rPr>
                        <w:t>ä</w:t>
                      </w:r>
                      <w:r>
                        <w:rPr>
                          <w:rFonts w:ascii="Trebuchet MS" w:hAnsi="Trebuchet MS"/>
                        </w:rPr>
                        <w:t>cker</w:t>
                      </w:r>
                      <w:r w:rsidRPr="00371431">
                        <w:rPr>
                          <w:rFonts w:ascii="Trebuchet MS" w:hAnsi="Trebuchet MS"/>
                        </w:rPr>
                        <w:t xml:space="preserve"> ist im Würmtal und besonders in Krailling fest verwurzelt. An seiner Heimatgemeinde schätzt er die Nähe zur Stadt und zugleich die Ruhe und das viele Grün. Für ihn verbindet Krailling damit eine gute Anbindung </w:t>
                      </w:r>
                      <w:r w:rsidR="00CE4ACE">
                        <w:rPr>
                          <w:rFonts w:ascii="Trebuchet MS" w:hAnsi="Trebuchet MS"/>
                        </w:rPr>
                        <w:t xml:space="preserve">an die Großstadt München </w:t>
                      </w:r>
                      <w:r w:rsidRPr="00371431">
                        <w:rPr>
                          <w:rFonts w:ascii="Trebuchet MS" w:hAnsi="Trebuchet MS"/>
                        </w:rPr>
                        <w:t>mit einem idyllischen Lebensumfeld.</w:t>
                      </w:r>
                    </w:p>
                    <w:p w14:paraId="2B55B95D" w14:textId="77777777" w:rsidR="00371431" w:rsidRPr="00371431" w:rsidRDefault="00371431" w:rsidP="00371431">
                      <w:pPr>
                        <w:spacing w:after="240"/>
                        <w:rPr>
                          <w:rFonts w:ascii="Trebuchet MS" w:hAnsi="Trebuchet MS"/>
                        </w:rPr>
                      </w:pPr>
                      <w:r w:rsidRPr="00371431">
                        <w:rPr>
                          <w:rFonts w:ascii="Trebuchet MS" w:hAnsi="Trebuchet MS"/>
                        </w:rPr>
                        <w:t>Besonders wichtig ist dem neuen Teamleiter der persönliche Kontakt zu den Bürgerinnen und Bürgern. Er möchte dazu beitragen, dass sie sich im Bürgerbüro gut aufgehoben fühlen und ihre Anliegen im direkten Gespräch klären können. Ein zugewandter Umgang und verlässliche Dienstleistungen stehen für ihn dabei im Mittelpunkt.</w:t>
                      </w:r>
                    </w:p>
                    <w:p w14:paraId="7B9178EA" w14:textId="5AF858FB" w:rsidR="005A712B" w:rsidRDefault="00371431" w:rsidP="00371431">
                      <w:pPr>
                        <w:spacing w:after="240"/>
                        <w:rPr>
                          <w:rFonts w:ascii="Trebuchet MS" w:hAnsi="Trebuchet MS"/>
                        </w:rPr>
                      </w:pPr>
                      <w:r w:rsidRPr="00371431">
                        <w:rPr>
                          <w:rFonts w:ascii="Trebuchet MS" w:hAnsi="Trebuchet MS"/>
                        </w:rPr>
                        <w:t xml:space="preserve">Auch in seiner Freizeit zieht es </w:t>
                      </w:r>
                      <w:r>
                        <w:rPr>
                          <w:rFonts w:ascii="Trebuchet MS" w:hAnsi="Trebuchet MS"/>
                        </w:rPr>
                        <w:t>Justus B</w:t>
                      </w:r>
                      <w:r w:rsidR="00A81E94">
                        <w:rPr>
                          <w:rFonts w:ascii="Trebuchet MS" w:hAnsi="Trebuchet MS"/>
                        </w:rPr>
                        <w:t>ä</w:t>
                      </w:r>
                      <w:r>
                        <w:rPr>
                          <w:rFonts w:ascii="Trebuchet MS" w:hAnsi="Trebuchet MS"/>
                        </w:rPr>
                        <w:t>cker</w:t>
                      </w:r>
                      <w:r w:rsidRPr="00371431">
                        <w:rPr>
                          <w:rFonts w:ascii="Trebuchet MS" w:hAnsi="Trebuchet MS"/>
                        </w:rPr>
                        <w:t xml:space="preserve"> ins Grüne: Er treibt gerne Sport und läuft besonders gern in der Natur entlang der </w:t>
                      </w:r>
                      <w:proofErr w:type="spellStart"/>
                      <w:r>
                        <w:rPr>
                          <w:rFonts w:ascii="Trebuchet MS" w:hAnsi="Trebuchet MS"/>
                        </w:rPr>
                        <w:t>Sanatoriumswiese</w:t>
                      </w:r>
                      <w:proofErr w:type="spellEnd"/>
                      <w:r w:rsidRPr="00371431">
                        <w:rPr>
                          <w:rFonts w:ascii="Trebuchet MS" w:hAnsi="Trebuchet MS"/>
                        </w:rPr>
                        <w:t>.</w:t>
                      </w:r>
                    </w:p>
                    <w:p w14:paraId="5AB0B49B" w14:textId="77777777" w:rsidR="00670E40" w:rsidRDefault="00670E40" w:rsidP="00371431">
                      <w:pPr>
                        <w:spacing w:after="240"/>
                        <w:rPr>
                          <w:rFonts w:ascii="Trebuchet MS" w:hAnsi="Trebuchet MS"/>
                        </w:rPr>
                      </w:pPr>
                    </w:p>
                    <w:p w14:paraId="4AE357A7" w14:textId="4EA0B8D1" w:rsidR="00670E40" w:rsidRPr="005A712B" w:rsidRDefault="00670E40" w:rsidP="00371431">
                      <w:pPr>
                        <w:spacing w:after="240"/>
                        <w:rPr>
                          <w:rFonts w:ascii="Trebuchet MS" w:hAnsi="Trebuchet MS"/>
                        </w:rPr>
                      </w:pPr>
                      <w:r>
                        <w:rPr>
                          <w:rFonts w:ascii="Trebuchet MS" w:hAnsi="Trebuchet MS"/>
                        </w:rPr>
                        <w:t xml:space="preserve">Foto: Justus Bäcker | © Gemeinde Krailling </w:t>
                      </w:r>
                    </w:p>
                  </w:txbxContent>
                </v:textbox>
                <w10:wrap type="square" anchorx="margin"/>
              </v:shape>
            </w:pict>
          </mc:Fallback>
        </mc:AlternateContent>
      </w:r>
      <w:r w:rsidR="00497521" w:rsidRPr="00D429FC">
        <w:rPr>
          <w:rFonts w:ascii="Trebuchet MS" w:hAnsi="Trebuchet MS"/>
          <w:noProof/>
          <w:color w:val="3381AB"/>
        </w:rPr>
        <mc:AlternateContent>
          <mc:Choice Requires="wps">
            <w:drawing>
              <wp:anchor distT="0" distB="0" distL="114300" distR="114300" simplePos="0" relativeHeight="251659264" behindDoc="0" locked="0" layoutInCell="1" allowOverlap="1" wp14:anchorId="1890805B" wp14:editId="7A98D0FD">
                <wp:simplePos x="0" y="0"/>
                <wp:positionH relativeFrom="column">
                  <wp:posOffset>4234180</wp:posOffset>
                </wp:positionH>
                <wp:positionV relativeFrom="paragraph">
                  <wp:posOffset>634</wp:posOffset>
                </wp:positionV>
                <wp:extent cx="2238375" cy="9431655"/>
                <wp:effectExtent l="0" t="0" r="9525" b="0"/>
                <wp:wrapSquare wrapText="bothSides"/>
                <wp:docPr id="212" name="Auto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9431655"/>
                        </a:xfrm>
                        <a:prstGeom prst="rect">
                          <a:avLst/>
                        </a:prstGeom>
                        <a:solidFill>
                          <a:schemeClr val="bg1"/>
                        </a:solidFill>
                        <a:ln w="15875">
                          <a:noFill/>
                        </a:ln>
                      </wps:spPr>
                      <wps:style>
                        <a:lnRef idx="0">
                          <a:scrgbClr r="0" g="0" b="0"/>
                        </a:lnRef>
                        <a:fillRef idx="1002">
                          <a:schemeClr val="lt2"/>
                        </a:fillRef>
                        <a:effectRef idx="0">
                          <a:scrgbClr r="0" g="0" b="0"/>
                        </a:effectRef>
                        <a:fontRef idx="major"/>
                      </wps:style>
                      <wps:txbx>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w:t>
                            </w:r>
                            <w:proofErr w:type="spellStart"/>
                            <w:r w:rsidR="003679CF">
                              <w:rPr>
                                <w:color w:val="44546A" w:themeColor="text2"/>
                              </w:rPr>
                              <w:t>V.i.S.d.P</w:t>
                            </w:r>
                            <w:proofErr w:type="spellEnd"/>
                            <w:r w:rsidR="003679CF">
                              <w:rPr>
                                <w:color w:val="44546A" w:themeColor="text2"/>
                              </w:rPr>
                              <w:t>.)</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wps:txbx>
                      <wps:bodyPr rot="0" vert="horz" wrap="square" lIns="182880" tIns="457200" rIns="182880" bIns="73152" anchor="t" anchorCtr="0" upright="1">
                        <a:noAutofit/>
                      </wps:bodyPr>
                    </wps:wsp>
                  </a:graphicData>
                </a:graphic>
                <wp14:sizeRelV relativeFrom="margin">
                  <wp14:pctHeight>0</wp14:pctHeight>
                </wp14:sizeRelV>
              </wp:anchor>
            </w:drawing>
          </mc:Choice>
          <mc:Fallback>
            <w:pict>
              <v:rect w14:anchorId="1890805B" id="AutoForm 14" o:spid="_x0000_s1027" style="position:absolute;margin-left:333.4pt;margin-top:.05pt;width:176.25pt;height:74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" fillcolor="white [3212]" stroked="f" strokeweight="1.25pt">
                <v:textbox inset="14.4pt,36pt,14.4pt,5.76pt">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(V.i.S.d.P.)</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v:textbox>
                <w10:wrap type="square"/>
              </v:rect>
            </w:pict>
          </mc:Fallback>
        </mc:AlternateContent>
      </w:r>
      <w:r w:rsidR="003679CF" w:rsidRPr="00D429FC">
        <w:rPr>
          <w:rFonts w:ascii="Trebuchet MS" w:hAnsi="Trebuchet MS"/>
          <w:noProof/>
          <w:color w:val="3381AB"/>
        </w:rPr>
        <w:drawing>
          <wp:anchor distT="0" distB="0" distL="114300" distR="114300" simplePos="0" relativeHeight="251660288" behindDoc="0" locked="0" layoutInCell="1" allowOverlap="1" wp14:anchorId="53966103" wp14:editId="06DF148D">
            <wp:simplePos x="0" y="0"/>
            <wp:positionH relativeFrom="column">
              <wp:posOffset>3919855</wp:posOffset>
            </wp:positionH>
            <wp:positionV relativeFrom="page">
              <wp:posOffset>400050</wp:posOffset>
            </wp:positionV>
            <wp:extent cx="2495550" cy="72517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550" cy="72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906" w:rsidRPr="00D429FC">
        <w:rPr>
          <w:rFonts w:ascii="Trebuchet MS" w:hAnsi="Trebuchet MS"/>
          <w:color w:val="3381AB"/>
          <w:sz w:val="52"/>
          <w:szCs w:val="52"/>
        </w:rPr>
        <w:t>Presseinformatio</w:t>
      </w:r>
      <w:r w:rsidR="00371431">
        <w:rPr>
          <w:rFonts w:ascii="Trebuchet MS" w:hAnsi="Trebuchet MS"/>
          <w:color w:val="3381AB"/>
          <w:sz w:val="52"/>
          <w:szCs w:val="52"/>
        </w:rPr>
        <w:t>n</w:t>
      </w:r>
    </w:p>
    <w:sectPr w:rsidR="005A712B" w:rsidRPr="0037143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FF185" w14:textId="77777777" w:rsidR="0023733F" w:rsidRDefault="0023733F" w:rsidP="005423D9">
      <w:pPr>
        <w:spacing w:after="0" w:line="240" w:lineRule="auto"/>
      </w:pPr>
      <w:r>
        <w:separator/>
      </w:r>
    </w:p>
  </w:endnote>
  <w:endnote w:type="continuationSeparator" w:id="0">
    <w:p w14:paraId="310234E2" w14:textId="77777777" w:rsidR="0023733F" w:rsidRDefault="0023733F" w:rsidP="00542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50FD" w14:textId="77777777" w:rsidR="005423D9" w:rsidRPr="005423D9" w:rsidRDefault="005423D9" w:rsidP="005423D9">
    <w:pPr>
      <w:pStyle w:val="Fuzeile"/>
      <w:jc w:val="center"/>
      <w:rPr>
        <w:rFonts w:ascii="Trebuchet MS" w:hAnsi="Trebuchet MS"/>
        <w:sz w:val="20"/>
        <w:szCs w:val="20"/>
      </w:rPr>
    </w:pPr>
    <w:r>
      <w:rPr>
        <w:rFonts w:ascii="Trebuchet MS" w:hAnsi="Trebuchet MS"/>
        <w:sz w:val="20"/>
        <w:szCs w:val="20"/>
      </w:rPr>
      <w:t xml:space="preserve">Seite </w:t>
    </w:r>
    <w:r w:rsidRPr="005423D9">
      <w:rPr>
        <w:rFonts w:ascii="Trebuchet MS" w:hAnsi="Trebuchet MS"/>
        <w:sz w:val="20"/>
        <w:szCs w:val="20"/>
      </w:rPr>
      <w:fldChar w:fldCharType="begin"/>
    </w:r>
    <w:r w:rsidRPr="005423D9">
      <w:rPr>
        <w:rFonts w:ascii="Trebuchet MS" w:hAnsi="Trebuchet MS"/>
        <w:sz w:val="20"/>
        <w:szCs w:val="20"/>
      </w:rPr>
      <w:instrText>PAGE   \* MERGEFORMAT</w:instrText>
    </w:r>
    <w:r w:rsidRPr="005423D9">
      <w:rPr>
        <w:rFonts w:ascii="Trebuchet MS" w:hAnsi="Trebuchet MS"/>
        <w:sz w:val="20"/>
        <w:szCs w:val="20"/>
      </w:rPr>
      <w:fldChar w:fldCharType="separate"/>
    </w:r>
    <w:r w:rsidRPr="005423D9">
      <w:rPr>
        <w:rFonts w:ascii="Trebuchet MS" w:hAnsi="Trebuchet MS"/>
        <w:sz w:val="20"/>
        <w:szCs w:val="20"/>
      </w:rPr>
      <w:t>1</w:t>
    </w:r>
    <w:r w:rsidRPr="005423D9">
      <w:rPr>
        <w:rFonts w:ascii="Trebuchet MS" w:hAnsi="Trebuchet M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9579" w14:textId="77777777" w:rsidR="0023733F" w:rsidRDefault="0023733F" w:rsidP="005423D9">
      <w:pPr>
        <w:spacing w:after="0" w:line="240" w:lineRule="auto"/>
      </w:pPr>
      <w:r>
        <w:separator/>
      </w:r>
    </w:p>
  </w:footnote>
  <w:footnote w:type="continuationSeparator" w:id="0">
    <w:p w14:paraId="737D58B8" w14:textId="77777777" w:rsidR="0023733F" w:rsidRDefault="0023733F" w:rsidP="00542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C08DE"/>
    <w:multiLevelType w:val="hybridMultilevel"/>
    <w:tmpl w:val="B8007098"/>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E74717"/>
    <w:multiLevelType w:val="hybridMultilevel"/>
    <w:tmpl w:val="E884C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4332A1"/>
    <w:multiLevelType w:val="hybridMultilevel"/>
    <w:tmpl w:val="2E9ECC54"/>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593141">
    <w:abstractNumId w:val="0"/>
  </w:num>
  <w:num w:numId="2" w16cid:durableId="2118402625">
    <w:abstractNumId w:val="2"/>
  </w:num>
  <w:num w:numId="3" w16cid:durableId="32567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74"/>
    <w:rsid w:val="00001F03"/>
    <w:rsid w:val="00011695"/>
    <w:rsid w:val="00024E39"/>
    <w:rsid w:val="00034C3B"/>
    <w:rsid w:val="00042548"/>
    <w:rsid w:val="000658A4"/>
    <w:rsid w:val="00072DC8"/>
    <w:rsid w:val="000852FA"/>
    <w:rsid w:val="000922C7"/>
    <w:rsid w:val="000979F1"/>
    <w:rsid w:val="000D2530"/>
    <w:rsid w:val="000E698A"/>
    <w:rsid w:val="000F73B5"/>
    <w:rsid w:val="00155A8E"/>
    <w:rsid w:val="001837B3"/>
    <w:rsid w:val="00194881"/>
    <w:rsid w:val="001D4346"/>
    <w:rsid w:val="00227C5D"/>
    <w:rsid w:val="00237092"/>
    <w:rsid w:val="0023733F"/>
    <w:rsid w:val="002A48A6"/>
    <w:rsid w:val="002B1EA1"/>
    <w:rsid w:val="002E4140"/>
    <w:rsid w:val="00324F58"/>
    <w:rsid w:val="00356371"/>
    <w:rsid w:val="003679CF"/>
    <w:rsid w:val="00371431"/>
    <w:rsid w:val="00394674"/>
    <w:rsid w:val="00405F3A"/>
    <w:rsid w:val="00406BA9"/>
    <w:rsid w:val="00414906"/>
    <w:rsid w:val="004151C2"/>
    <w:rsid w:val="0045590E"/>
    <w:rsid w:val="004559E4"/>
    <w:rsid w:val="0046074D"/>
    <w:rsid w:val="00473A6E"/>
    <w:rsid w:val="00497521"/>
    <w:rsid w:val="004F7B76"/>
    <w:rsid w:val="00502BF3"/>
    <w:rsid w:val="005423D9"/>
    <w:rsid w:val="0055492F"/>
    <w:rsid w:val="00573ED5"/>
    <w:rsid w:val="005806D8"/>
    <w:rsid w:val="005A712B"/>
    <w:rsid w:val="005C14E8"/>
    <w:rsid w:val="005E5891"/>
    <w:rsid w:val="006046FA"/>
    <w:rsid w:val="00644622"/>
    <w:rsid w:val="00670E40"/>
    <w:rsid w:val="006C7B9C"/>
    <w:rsid w:val="006D4D60"/>
    <w:rsid w:val="00734DAF"/>
    <w:rsid w:val="00794F95"/>
    <w:rsid w:val="007A6AD3"/>
    <w:rsid w:val="008527D6"/>
    <w:rsid w:val="00861504"/>
    <w:rsid w:val="008B30D4"/>
    <w:rsid w:val="008B57C9"/>
    <w:rsid w:val="00901598"/>
    <w:rsid w:val="0091076E"/>
    <w:rsid w:val="00957CB0"/>
    <w:rsid w:val="009F2CCF"/>
    <w:rsid w:val="00A200B5"/>
    <w:rsid w:val="00A81E94"/>
    <w:rsid w:val="00AD054A"/>
    <w:rsid w:val="00AD4D82"/>
    <w:rsid w:val="00B06FAB"/>
    <w:rsid w:val="00B35B94"/>
    <w:rsid w:val="00B35BB1"/>
    <w:rsid w:val="00B4105E"/>
    <w:rsid w:val="00B46348"/>
    <w:rsid w:val="00B648DB"/>
    <w:rsid w:val="00BF1654"/>
    <w:rsid w:val="00C07EF0"/>
    <w:rsid w:val="00C4142B"/>
    <w:rsid w:val="00C46768"/>
    <w:rsid w:val="00C70C59"/>
    <w:rsid w:val="00CA7AE8"/>
    <w:rsid w:val="00CC220F"/>
    <w:rsid w:val="00CC5F43"/>
    <w:rsid w:val="00CD7A43"/>
    <w:rsid w:val="00CE30B7"/>
    <w:rsid w:val="00CE4ACE"/>
    <w:rsid w:val="00CF27E1"/>
    <w:rsid w:val="00CF58DA"/>
    <w:rsid w:val="00D429FC"/>
    <w:rsid w:val="00D86BAB"/>
    <w:rsid w:val="00DD2DC4"/>
    <w:rsid w:val="00DE6396"/>
    <w:rsid w:val="00E019F2"/>
    <w:rsid w:val="00E24332"/>
    <w:rsid w:val="00E633A4"/>
    <w:rsid w:val="00EF51B3"/>
    <w:rsid w:val="00F64C40"/>
    <w:rsid w:val="00F7505E"/>
    <w:rsid w:val="00FE76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3C05"/>
  <w15:chartTrackingRefBased/>
  <w15:docId w15:val="{875D3978-D286-4AB5-A2D0-894E6216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7AE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4906"/>
    <w:rPr>
      <w:color w:val="808080"/>
    </w:rPr>
  </w:style>
  <w:style w:type="paragraph" w:styleId="Listenabsatz">
    <w:name w:val="List Paragraph"/>
    <w:basedOn w:val="Standard"/>
    <w:uiPriority w:val="34"/>
    <w:qFormat/>
    <w:rsid w:val="008527D6"/>
    <w:pPr>
      <w:ind w:left="720"/>
      <w:contextualSpacing/>
    </w:pPr>
  </w:style>
  <w:style w:type="paragraph" w:styleId="Kopfzeile">
    <w:name w:val="header"/>
    <w:basedOn w:val="Standard"/>
    <w:link w:val="KopfzeileZchn"/>
    <w:uiPriority w:val="99"/>
    <w:unhideWhenUsed/>
    <w:rsid w:val="005423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423D9"/>
  </w:style>
  <w:style w:type="paragraph" w:styleId="Fuzeile">
    <w:name w:val="footer"/>
    <w:basedOn w:val="Standard"/>
    <w:link w:val="FuzeileZchn"/>
    <w:uiPriority w:val="99"/>
    <w:unhideWhenUsed/>
    <w:rsid w:val="005423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423D9"/>
  </w:style>
  <w:style w:type="character" w:styleId="Hyperlink">
    <w:name w:val="Hyperlink"/>
    <w:basedOn w:val="Absatz-Standardschriftart"/>
    <w:uiPriority w:val="99"/>
    <w:unhideWhenUsed/>
    <w:rsid w:val="000D2530"/>
    <w:rPr>
      <w:color w:val="0563C1" w:themeColor="hyperlink"/>
      <w:u w:val="single"/>
    </w:rPr>
  </w:style>
  <w:style w:type="character" w:styleId="NichtaufgelsteErwhnung">
    <w:name w:val="Unresolved Mention"/>
    <w:basedOn w:val="Absatz-Standardschriftart"/>
    <w:uiPriority w:val="99"/>
    <w:semiHidden/>
    <w:unhideWhenUsed/>
    <w:rsid w:val="000D2530"/>
    <w:rPr>
      <w:color w:val="605E5C"/>
      <w:shd w:val="clear" w:color="auto" w:fill="E1DFDD"/>
    </w:rPr>
  </w:style>
  <w:style w:type="paragraph" w:styleId="StandardWeb">
    <w:name w:val="Normal (Web)"/>
    <w:basedOn w:val="Standard"/>
    <w:uiPriority w:val="99"/>
    <w:semiHidden/>
    <w:unhideWhenUsed/>
    <w:rsid w:val="005A71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7758">
      <w:bodyDiv w:val="1"/>
      <w:marLeft w:val="0"/>
      <w:marRight w:val="0"/>
      <w:marTop w:val="0"/>
      <w:marBottom w:val="0"/>
      <w:divBdr>
        <w:top w:val="none" w:sz="0" w:space="0" w:color="auto"/>
        <w:left w:val="none" w:sz="0" w:space="0" w:color="auto"/>
        <w:bottom w:val="none" w:sz="0" w:space="0" w:color="auto"/>
        <w:right w:val="none" w:sz="0" w:space="0" w:color="auto"/>
      </w:divBdr>
    </w:div>
    <w:div w:id="1699357675">
      <w:bodyDiv w:val="1"/>
      <w:marLeft w:val="0"/>
      <w:marRight w:val="0"/>
      <w:marTop w:val="0"/>
      <w:marBottom w:val="0"/>
      <w:divBdr>
        <w:top w:val="none" w:sz="0" w:space="0" w:color="auto"/>
        <w:left w:val="none" w:sz="0" w:space="0" w:color="auto"/>
        <w:bottom w:val="none" w:sz="0" w:space="0" w:color="auto"/>
        <w:right w:val="none" w:sz="0" w:space="0" w:color="auto"/>
      </w:divBdr>
    </w:div>
    <w:div w:id="199078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Verkehrswesen\Formulare%20und%20Entw&#252;rfe\Vorlage_Presse-Informatio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Vorlage_Presse-Information</Template>
  <TotalTime>0</TotalTime>
  <Pages>1</Pages>
  <Words>2</Words>
  <Characters>19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Mürl</dc:creator>
  <cp:keywords/>
  <dc:description/>
  <cp:lastModifiedBy>Solveig Butzert | Gemeinde Krailling</cp:lastModifiedBy>
  <cp:revision>2</cp:revision>
  <cp:lastPrinted>2024-05-23T13:58:00Z</cp:lastPrinted>
  <dcterms:created xsi:type="dcterms:W3CDTF">2026-10-13T12:36:00Z</dcterms:created>
  <dcterms:modified xsi:type="dcterms:W3CDTF">2026-10-13T12:36:00Z</dcterms:modified>
</cp:coreProperties>
</file>