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3DE956" w14:textId="32AD42F4" w:rsidR="00394744" w:rsidRPr="00857554" w:rsidRDefault="002C00EE" w:rsidP="00857554">
      <w:pPr>
        <w:spacing w:line="360" w:lineRule="auto"/>
        <w:rPr>
          <w:rStyle w:val="Hervorhebung"/>
          <w:rFonts w:cs="Lucida Sans Unicode"/>
          <w:b/>
          <w:bCs/>
        </w:rPr>
      </w:pPr>
      <w:r w:rsidRPr="00857554">
        <w:rPr>
          <w:rStyle w:val="Hervorhebung"/>
          <w:rFonts w:cs="Lucida Sans Unicode"/>
          <w:b/>
          <w:bCs/>
        </w:rPr>
        <w:t>Nr.</w:t>
      </w:r>
      <w:r w:rsidR="003E5425" w:rsidRPr="00857554">
        <w:rPr>
          <w:rStyle w:val="Hervorhebung"/>
          <w:rFonts w:cs="Lucida Sans Unicode"/>
          <w:b/>
          <w:bCs/>
        </w:rPr>
        <w:t xml:space="preserve"> </w:t>
      </w:r>
      <w:r w:rsidR="007079DB">
        <w:rPr>
          <w:rStyle w:val="Hervorhebung"/>
          <w:rFonts w:cs="Lucida Sans Unicode"/>
          <w:b/>
          <w:bCs/>
        </w:rPr>
        <w:t>401</w:t>
      </w:r>
      <w:r w:rsidR="00281E9B" w:rsidRPr="00857554">
        <w:rPr>
          <w:rStyle w:val="Hervorhebung"/>
          <w:rFonts w:cs="Lucida Sans Unicode"/>
          <w:b/>
          <w:bCs/>
        </w:rPr>
        <w:t xml:space="preserve"> </w:t>
      </w:r>
      <w:r w:rsidR="00471843" w:rsidRPr="00857554">
        <w:rPr>
          <w:rStyle w:val="Hervorhebung"/>
          <w:rFonts w:cs="Lucida Sans Unicode"/>
          <w:b/>
          <w:bCs/>
        </w:rPr>
        <w:t>2026</w:t>
      </w:r>
      <w:r w:rsidR="00EE6419" w:rsidRPr="00857554">
        <w:rPr>
          <w:rStyle w:val="Hervorhebung"/>
          <w:rFonts w:cs="Lucida Sans Unicode"/>
          <w:b/>
          <w:bCs/>
        </w:rPr>
        <w:t xml:space="preserve"> </w:t>
      </w:r>
      <w:r w:rsidRPr="00857554">
        <w:rPr>
          <w:rStyle w:val="Hervorhebung"/>
          <w:rFonts w:cs="Lucida Sans Unicode"/>
          <w:b/>
          <w:bCs/>
        </w:rPr>
        <w:t xml:space="preserve">vom </w:t>
      </w:r>
      <w:r w:rsidR="007079DB">
        <w:rPr>
          <w:rStyle w:val="Hervorhebung"/>
          <w:rFonts w:cs="Lucida Sans Unicode"/>
          <w:b/>
          <w:bCs/>
        </w:rPr>
        <w:t>19</w:t>
      </w:r>
      <w:r w:rsidR="006E2D36" w:rsidRPr="00857554">
        <w:rPr>
          <w:rStyle w:val="Hervorhebung"/>
          <w:rFonts w:cs="Lucida Sans Unicode"/>
          <w:b/>
          <w:bCs/>
        </w:rPr>
        <w:t>.</w:t>
      </w:r>
      <w:r w:rsidR="007079DB">
        <w:rPr>
          <w:rStyle w:val="Hervorhebung"/>
          <w:rFonts w:cs="Lucida Sans Unicode"/>
          <w:b/>
          <w:bCs/>
        </w:rPr>
        <w:t>10</w:t>
      </w:r>
      <w:r w:rsidR="006E2D36" w:rsidRPr="00857554">
        <w:rPr>
          <w:rStyle w:val="Hervorhebung"/>
          <w:rFonts w:cs="Lucida Sans Unicode"/>
          <w:b/>
          <w:bCs/>
        </w:rPr>
        <w:t>.</w:t>
      </w:r>
      <w:r w:rsidR="00471843" w:rsidRPr="00857554">
        <w:rPr>
          <w:rStyle w:val="Hervorhebung"/>
          <w:rFonts w:cs="Lucida Sans Unicode"/>
          <w:b/>
          <w:bCs/>
        </w:rPr>
        <w:t>2026</w:t>
      </w:r>
    </w:p>
    <w:p w14:paraId="3B2D6108" w14:textId="77777777" w:rsidR="002C00EE" w:rsidRPr="00857554" w:rsidRDefault="002C00EE" w:rsidP="00857554">
      <w:pPr>
        <w:spacing w:line="360" w:lineRule="auto"/>
        <w:ind w:left="1155"/>
        <w:rPr>
          <w:rFonts w:ascii="Lucida Sans" w:hAnsi="Lucida Sans" w:cs="Lucida Sans Unicode"/>
          <w:sz w:val="28"/>
          <w:szCs w:val="28"/>
        </w:rPr>
      </w:pPr>
    </w:p>
    <w:p w14:paraId="709E5452" w14:textId="77777777" w:rsidR="0075046A" w:rsidRDefault="0075046A" w:rsidP="0075046A">
      <w:pPr>
        <w:pStyle w:val="Hauptbereich-berschrift2"/>
        <w:spacing w:line="360" w:lineRule="auto"/>
        <w:ind w:leftChars="0" w:left="851"/>
        <w:rPr>
          <w:rFonts w:ascii="Lucida Sans" w:hAnsi="Lucida Sans"/>
          <w:sz w:val="28"/>
          <w:szCs w:val="28"/>
        </w:rPr>
      </w:pPr>
      <w:r w:rsidRPr="0075046A">
        <w:rPr>
          <w:rFonts w:ascii="Lucida Sans" w:hAnsi="Lucida Sans"/>
          <w:sz w:val="28"/>
          <w:szCs w:val="28"/>
        </w:rPr>
        <w:t>Ehrenamtskarte Rheinland-Pfalz jetzt auch digital beantragen</w:t>
      </w:r>
    </w:p>
    <w:p w14:paraId="0D3C74FF" w14:textId="77777777" w:rsidR="0075046A" w:rsidRDefault="0075046A" w:rsidP="0075046A">
      <w:pPr>
        <w:pStyle w:val="Hauptbereich-Standard"/>
        <w:spacing w:line="360" w:lineRule="auto"/>
        <w:ind w:leftChars="0" w:left="851"/>
        <w:rPr>
          <w:rFonts w:ascii="Lucida Sans" w:hAnsi="Lucida Sans"/>
          <w:b/>
          <w:bCs/>
        </w:rPr>
      </w:pPr>
      <w:r w:rsidRPr="0075046A">
        <w:rPr>
          <w:rFonts w:ascii="Lucida Sans" w:hAnsi="Lucida Sans"/>
          <w:b/>
          <w:bCs/>
        </w:rPr>
        <w:t>Ehrenamtliches Engagement wird jetzt noch einfacher sichtbar und anerkannt</w:t>
      </w:r>
    </w:p>
    <w:p w14:paraId="6DDD2EB8" w14:textId="77777777" w:rsidR="0075046A" w:rsidRDefault="003661E3" w:rsidP="000E47C1">
      <w:pPr>
        <w:pStyle w:val="Hauptbereich-Standard"/>
        <w:spacing w:line="360" w:lineRule="auto"/>
        <w:ind w:leftChars="0" w:left="851"/>
        <w:rPr>
          <w:rFonts w:ascii="Lucida Sans" w:hAnsi="Lucida Sans"/>
          <w:b/>
          <w:bCs/>
        </w:rPr>
      </w:pPr>
      <w:r w:rsidRPr="00857554">
        <w:rPr>
          <w:rFonts w:ascii="Lucida Sans" w:hAnsi="Lucida Sans"/>
        </w:rPr>
        <w:t xml:space="preserve">Mayen. </w:t>
      </w:r>
      <w:r w:rsidR="0075046A" w:rsidRPr="0075046A">
        <w:rPr>
          <w:rFonts w:ascii="Lucida Sans" w:hAnsi="Lucida Sans"/>
        </w:rPr>
        <w:t>Wer sich ehrenamtlich engagiert, schenkt der Gesellschaft etwas, das nicht selbstverständlich ist: Zeit, Einsatz und Verantwortung. Die Ehrenamtskarte Rheinland-Pfalz ist ein Zeichen des Dankes für Menschen, die sich in besonderem Umfang freiwillig engagieren. Jetzt wird die Beantragung einfacher: Die Ehrenamtskarte kann künftig auch digital über eine App beantragt werden. Der bisherige Antrag in Papierform bleibt weiterhin möglich.</w:t>
      </w:r>
    </w:p>
    <w:p w14:paraId="2F2858A8" w14:textId="60D16490" w:rsidR="0075046A" w:rsidRPr="002B1DB1" w:rsidRDefault="0075046A" w:rsidP="002B1DB1">
      <w:pPr>
        <w:pStyle w:val="Hauptbereich-Standard"/>
        <w:spacing w:line="360" w:lineRule="auto"/>
        <w:ind w:leftChars="0" w:left="851"/>
        <w:rPr>
          <w:rFonts w:ascii="Lucida Sans" w:hAnsi="Lucida Sans"/>
        </w:rPr>
      </w:pPr>
      <w:r w:rsidRPr="0075046A">
        <w:rPr>
          <w:rFonts w:ascii="Lucida Sans" w:hAnsi="Lucida Sans"/>
        </w:rPr>
        <w:t xml:space="preserve">Mit der neuen digitalen Möglichkeit wird das Antragsverfahren um einen zeitgemäßen und unkomplizierten Weg ergänzt. Die „Ehrenamtskarten-App“ ist kostenlos für Smartphones und Tablets </w:t>
      </w:r>
      <w:r w:rsidR="00377AB4" w:rsidRPr="00377AB4">
        <w:rPr>
          <w:rFonts w:ascii="Lucida Sans" w:hAnsi="Lucida Sans"/>
        </w:rPr>
        <w:t>in den gängigen App-Stores</w:t>
      </w:r>
      <w:r w:rsidR="00377AB4">
        <w:rPr>
          <w:rFonts w:ascii="Lucida Sans" w:hAnsi="Lucida Sans"/>
        </w:rPr>
        <w:t xml:space="preserve"> zu finden</w:t>
      </w:r>
      <w:r w:rsidR="00377AB4" w:rsidRPr="00377AB4">
        <w:rPr>
          <w:rFonts w:ascii="Lucida Sans" w:hAnsi="Lucida Sans"/>
        </w:rPr>
        <w:t>.</w:t>
      </w:r>
    </w:p>
    <w:p w14:paraId="04766E6E" w14:textId="77777777" w:rsidR="0075046A" w:rsidRDefault="0075046A" w:rsidP="000E47C1">
      <w:pPr>
        <w:pStyle w:val="Hauptbereich-Standard"/>
        <w:spacing w:line="360" w:lineRule="auto"/>
        <w:ind w:leftChars="0" w:left="851"/>
        <w:rPr>
          <w:rFonts w:ascii="Lucida Sans" w:hAnsi="Lucida Sans"/>
        </w:rPr>
      </w:pPr>
      <w:r w:rsidRPr="0075046A">
        <w:rPr>
          <w:rFonts w:ascii="Lucida Sans" w:hAnsi="Lucida Sans"/>
        </w:rPr>
        <w:t>Über die App kann die Ehrenamtskarte digital beantragt werden. Auch die Informationen zu den Vergünstigungen können über die App abgerufen werden.</w:t>
      </w:r>
    </w:p>
    <w:p w14:paraId="1B1F6205" w14:textId="4412EE89" w:rsidR="002B1DB1" w:rsidRDefault="0075046A" w:rsidP="002B1DB1">
      <w:pPr>
        <w:pStyle w:val="Hauptbereich-Standard"/>
        <w:spacing w:line="360" w:lineRule="auto"/>
        <w:ind w:leftChars="0" w:left="851"/>
        <w:rPr>
          <w:rFonts w:ascii="Lucida Sans" w:hAnsi="Lucida Sans"/>
        </w:rPr>
      </w:pPr>
      <w:r w:rsidRPr="0075046A">
        <w:rPr>
          <w:rFonts w:ascii="Lucida Sans" w:hAnsi="Lucida Sans"/>
        </w:rPr>
        <w:t>Wer die digitale Antragstellung nicht nutzen möchte, kann die Ehrenamtskarte weiterhin in Papierform beantragen. Die entsprechenden Antragsunterlagen sind über die Zentrale im Rathaus erhältlich und können dort auch wieder eingereicht werden.</w:t>
      </w:r>
      <w:r w:rsidR="000E47C1">
        <w:rPr>
          <w:rFonts w:ascii="Lucida Sans" w:hAnsi="Lucida Sans"/>
        </w:rPr>
        <w:t xml:space="preserve"> </w:t>
      </w:r>
      <w:r w:rsidR="00296B7B">
        <w:rPr>
          <w:rFonts w:ascii="Lucida Sans" w:hAnsi="Lucida Sans"/>
        </w:rPr>
        <w:t xml:space="preserve">Das Antragsformular und weitere Informationen finden sich unter </w:t>
      </w:r>
      <w:r w:rsidR="00296B7B">
        <w:t>www.mayen.de/</w:t>
      </w:r>
      <w:r w:rsidR="007079DB">
        <w:t>e</w:t>
      </w:r>
      <w:r w:rsidR="00296B7B">
        <w:t>hrenamtskarte.</w:t>
      </w:r>
    </w:p>
    <w:p w14:paraId="39B53A80" w14:textId="520EC16D" w:rsidR="0075046A" w:rsidRDefault="0075046A" w:rsidP="002B1DB1">
      <w:pPr>
        <w:pStyle w:val="Hauptbereich-Standard"/>
        <w:spacing w:line="360" w:lineRule="auto"/>
        <w:ind w:leftChars="0" w:left="851"/>
        <w:rPr>
          <w:rFonts w:ascii="Lucida Sans" w:hAnsi="Lucida Sans"/>
        </w:rPr>
      </w:pPr>
      <w:r w:rsidRPr="0075046A">
        <w:rPr>
          <w:rFonts w:ascii="Lucida Sans" w:hAnsi="Lucida Sans"/>
        </w:rPr>
        <w:t>Die Ehrenamtskarte richtet sich an besonders engagierte Ehrenamtliche in Rheinland-Pfalz. Voraussetzung für die reguläre Ehrenamtskarte ist unter anderem, dass das Engagement durchschnittlich mindestens fünf Stunden pro Woche beziehungsweise 250 Stunden im Jahr umfasst. Außerdem muss die ehrenamtliche Tätigkeit grundsätzlich seit mindestens einem Jahr ausgeübt werden. Die Karte können Personen ab 14 Jahren beantragen.</w:t>
      </w:r>
    </w:p>
    <w:p w14:paraId="7FF6D4C0" w14:textId="77777777" w:rsidR="000E47C1" w:rsidRDefault="0075046A" w:rsidP="000E47C1">
      <w:pPr>
        <w:pStyle w:val="Hauptbereich-Standard"/>
        <w:spacing w:line="360" w:lineRule="auto"/>
        <w:ind w:leftChars="0" w:left="851"/>
        <w:rPr>
          <w:rFonts w:ascii="Lucida Sans" w:hAnsi="Lucida Sans"/>
        </w:rPr>
      </w:pPr>
      <w:r w:rsidRPr="0075046A">
        <w:rPr>
          <w:rFonts w:ascii="Lucida Sans" w:hAnsi="Lucida Sans"/>
        </w:rPr>
        <w:t>Ob im Sportverein, in der Kinder- und Jugendarbeit, bei der Feuerwehr, im sozialen Bereich, in Kultur und Brauchtum, im Umwelt- oder Naturschutz oder in vielen anderen Bereichen: Ehrenamt findet an ganz unterschiedlichen Stellen statt. Entscheidend ist, dass die Tätigkeit dem Gemeinwohl dient und unentgeltlich ausgeübt wird.</w:t>
      </w:r>
    </w:p>
    <w:p w14:paraId="3811AB0A" w14:textId="3AE7988E" w:rsidR="000E47C1" w:rsidRDefault="0075046A" w:rsidP="002B1DB1">
      <w:pPr>
        <w:pStyle w:val="Hauptbereich-Standard"/>
        <w:spacing w:line="360" w:lineRule="auto"/>
        <w:ind w:leftChars="0" w:left="851"/>
        <w:rPr>
          <w:rFonts w:ascii="Lucida Sans" w:hAnsi="Lucida Sans"/>
        </w:rPr>
      </w:pPr>
      <w:r w:rsidRPr="0075046A">
        <w:rPr>
          <w:rFonts w:ascii="Lucida Sans" w:hAnsi="Lucida Sans"/>
        </w:rPr>
        <w:t>Mit der Ehrenamtskarte ist nicht nur eine Anerkennung verbunden. Inhaberinnen und Inhaber können zahlreiche Vergünstigungen bei teilnehmenden Einrichtungen und Unternehmen in Rheinland-Pfalz nutzen. Die Angebote reichen von Kultur- und Freizeiteinrichtungen bis hin zu weiteren Leistungen und Vergünstigungen.</w:t>
      </w:r>
      <w:r w:rsidR="000E47C1">
        <w:rPr>
          <w:rFonts w:ascii="Lucida Sans" w:hAnsi="Lucida Sans"/>
        </w:rPr>
        <w:t xml:space="preserve"> </w:t>
      </w:r>
      <w:r w:rsidR="000E47C1" w:rsidRPr="000E47C1">
        <w:rPr>
          <w:rFonts w:ascii="Lucida Sans" w:hAnsi="Lucida Sans"/>
        </w:rPr>
        <w:t xml:space="preserve">Mit der Ehrenamtskarte können landesweit zahlreiche Vergünstigungen bei teilnehmenden Kommunen und privaten Partnern genutzt werden. </w:t>
      </w:r>
      <w:r w:rsidR="000E47C1">
        <w:rPr>
          <w:rFonts w:ascii="Lucida Sans" w:hAnsi="Lucida Sans"/>
        </w:rPr>
        <w:t>Zu den Angeboten in</w:t>
      </w:r>
      <w:r w:rsidR="002B1DB1">
        <w:rPr>
          <w:rFonts w:ascii="Lucida Sans" w:hAnsi="Lucida Sans"/>
        </w:rPr>
        <w:t xml:space="preserve"> </w:t>
      </w:r>
      <w:r w:rsidR="000E47C1">
        <w:rPr>
          <w:rFonts w:ascii="Lucida Sans" w:hAnsi="Lucida Sans"/>
        </w:rPr>
        <w:t>Mayen</w:t>
      </w:r>
      <w:r w:rsidR="000E47C1" w:rsidRPr="000E47C1">
        <w:rPr>
          <w:rFonts w:ascii="Lucida Sans" w:hAnsi="Lucida Sans"/>
        </w:rPr>
        <w:t xml:space="preserve"> </w:t>
      </w:r>
      <w:r w:rsidR="000E47C1">
        <w:rPr>
          <w:rFonts w:ascii="Lucida Sans" w:hAnsi="Lucida Sans"/>
        </w:rPr>
        <w:t>zählen das</w:t>
      </w:r>
      <w:r w:rsidR="000E47C1">
        <w:t xml:space="preserve"> Eifelmuseum mit seine</w:t>
      </w:r>
      <w:r w:rsidR="00296B7B">
        <w:t xml:space="preserve">n drei Ausstellungen, die Burgfestspiele und das </w:t>
      </w:r>
      <w:proofErr w:type="spellStart"/>
      <w:r w:rsidR="00296B7B">
        <w:t>Nettebad</w:t>
      </w:r>
      <w:proofErr w:type="spellEnd"/>
      <w:r w:rsidR="00296B7B">
        <w:t>.</w:t>
      </w:r>
    </w:p>
    <w:p w14:paraId="31EB402B" w14:textId="7CC0DFFA" w:rsidR="000E47C1" w:rsidRPr="000E47C1" w:rsidRDefault="000E47C1" w:rsidP="000E47C1">
      <w:pPr>
        <w:pStyle w:val="Hauptbereich-Standard"/>
        <w:spacing w:line="360" w:lineRule="auto"/>
        <w:ind w:leftChars="0" w:left="851"/>
        <w:rPr>
          <w:rFonts w:ascii="Lucida Sans" w:hAnsi="Lucida Sans"/>
        </w:rPr>
      </w:pPr>
      <w:r w:rsidRPr="000E47C1">
        <w:rPr>
          <w:rFonts w:ascii="Lucida Sans" w:hAnsi="Lucida Sans"/>
        </w:rPr>
        <w:t>Eine landesweite Übersicht aller aktuellen Angebote ist hier zu finden:</w:t>
      </w:r>
      <w:r>
        <w:rPr>
          <w:rFonts w:ascii="Lucida Sans" w:hAnsi="Lucida Sans"/>
        </w:rPr>
        <w:t xml:space="preserve"> </w:t>
      </w:r>
      <w:r w:rsidRPr="000E47C1">
        <w:rPr>
          <w:rFonts w:ascii="Lucida Sans" w:hAnsi="Lucida Sans"/>
        </w:rPr>
        <w:t>wir-tun-was.rlp.de/anerkennen/ehrenamtskarte</w:t>
      </w:r>
    </w:p>
    <w:p w14:paraId="2ACC69B8" w14:textId="2A62F8B0" w:rsidR="0075046A" w:rsidRDefault="0075046A" w:rsidP="000E47C1">
      <w:pPr>
        <w:pStyle w:val="Hauptbereich-Standard"/>
        <w:spacing w:line="360" w:lineRule="auto"/>
        <w:ind w:leftChars="0" w:left="851"/>
        <w:rPr>
          <w:rFonts w:ascii="Lucida Sans" w:hAnsi="Lucida Sans"/>
        </w:rPr>
      </w:pPr>
      <w:r w:rsidRPr="0075046A">
        <w:rPr>
          <w:rFonts w:ascii="Lucida Sans" w:hAnsi="Lucida Sans"/>
        </w:rPr>
        <w:t>Die Ehrenamtskarte macht damit weiterhin sichtbar, was sonst oft selbstverständlich erscheint: Ehrenamtliche leisten einen wichtigen Beitrag für das Zusammenleben. Die neue digitale Antragstellung soll es nun noch einfacher machen, dieses Engagement anerkennen zu lassen.</w:t>
      </w:r>
    </w:p>
    <w:p w14:paraId="3F8F9A76" w14:textId="77777777" w:rsidR="00DD53DF" w:rsidRDefault="00DD53DF" w:rsidP="0075046A">
      <w:pPr>
        <w:spacing w:after="100" w:afterAutospacing="1" w:line="360" w:lineRule="auto"/>
        <w:rPr>
          <w:rFonts w:ascii="Lucida Sans Unicode" w:hAnsi="Lucida Sans Unicode" w:cs="Lucida Sans Unicode"/>
          <w:sz w:val="22"/>
          <w:szCs w:val="22"/>
        </w:rPr>
      </w:pPr>
    </w:p>
    <w:p w14:paraId="03258248" w14:textId="77777777" w:rsidR="00857554" w:rsidRPr="00857554" w:rsidRDefault="00857554" w:rsidP="00857554">
      <w:pPr>
        <w:rPr>
          <w:rFonts w:ascii="Lucida Sans Unicode" w:hAnsi="Lucida Sans Unicode" w:cs="Lucida Sans Unicode"/>
          <w:sz w:val="22"/>
          <w:szCs w:val="22"/>
        </w:rPr>
      </w:pPr>
    </w:p>
    <w:p w14:paraId="5103AD5E" w14:textId="77777777" w:rsidR="00857554" w:rsidRPr="00857554" w:rsidRDefault="00857554" w:rsidP="00857554">
      <w:pPr>
        <w:rPr>
          <w:rFonts w:ascii="Lucida Sans Unicode" w:hAnsi="Lucida Sans Unicode" w:cs="Lucida Sans Unicode"/>
          <w:sz w:val="22"/>
          <w:szCs w:val="22"/>
        </w:rPr>
      </w:pPr>
    </w:p>
    <w:p w14:paraId="151EC53F" w14:textId="77777777" w:rsidR="00857554" w:rsidRPr="00857554" w:rsidRDefault="00857554" w:rsidP="00857554">
      <w:pPr>
        <w:rPr>
          <w:rFonts w:ascii="Lucida Sans Unicode" w:hAnsi="Lucida Sans Unicode" w:cs="Lucida Sans Unicode"/>
          <w:sz w:val="22"/>
          <w:szCs w:val="22"/>
        </w:rPr>
      </w:pPr>
    </w:p>
    <w:p w14:paraId="5881C10D" w14:textId="77777777" w:rsidR="00857554" w:rsidRPr="00857554" w:rsidRDefault="00857554" w:rsidP="00857554">
      <w:pPr>
        <w:rPr>
          <w:rFonts w:ascii="Lucida Sans Unicode" w:hAnsi="Lucida Sans Unicode" w:cs="Lucida Sans Unicode"/>
          <w:sz w:val="22"/>
          <w:szCs w:val="22"/>
        </w:rPr>
      </w:pPr>
    </w:p>
    <w:sectPr w:rsidR="00857554" w:rsidRPr="00857554" w:rsidSect="00320534">
      <w:headerReference w:type="default" r:id="rId7"/>
      <w:footerReference w:type="default" r:id="rId8"/>
      <w:type w:val="continuous"/>
      <w:pgSz w:w="11906" w:h="16838" w:code="9"/>
      <w:pgMar w:top="3181" w:right="3266" w:bottom="1134" w:left="1418"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9CFE2E" w14:textId="77777777" w:rsidR="00977840" w:rsidRDefault="00977840">
      <w:pPr>
        <w:ind w:left="1155"/>
      </w:pPr>
      <w:r>
        <w:separator/>
      </w:r>
    </w:p>
    <w:p w14:paraId="00D01470" w14:textId="77777777" w:rsidR="00977840" w:rsidRDefault="00977840">
      <w:pPr>
        <w:ind w:left="1155"/>
      </w:pPr>
    </w:p>
    <w:p w14:paraId="49ACCB8D" w14:textId="77777777" w:rsidR="00977840" w:rsidRDefault="00977840" w:rsidP="009316BB">
      <w:pPr>
        <w:ind w:left="1155"/>
      </w:pPr>
    </w:p>
  </w:endnote>
  <w:endnote w:type="continuationSeparator" w:id="0">
    <w:p w14:paraId="637B5AB2" w14:textId="77777777" w:rsidR="00977840" w:rsidRDefault="00977840">
      <w:pPr>
        <w:ind w:left="1155"/>
      </w:pPr>
      <w:r>
        <w:continuationSeparator/>
      </w:r>
    </w:p>
    <w:p w14:paraId="0E533775" w14:textId="77777777" w:rsidR="00977840" w:rsidRDefault="00977840">
      <w:pPr>
        <w:ind w:left="1155"/>
      </w:pPr>
    </w:p>
    <w:p w14:paraId="29834059" w14:textId="77777777" w:rsidR="00977840" w:rsidRDefault="00977840" w:rsidP="009316BB">
      <w:pPr>
        <w:ind w:left="1155"/>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Lucida Sans">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75C22" w14:textId="77777777" w:rsidR="008716C8" w:rsidRPr="00857554" w:rsidRDefault="008716C8" w:rsidP="00A6232C">
    <w:pPr>
      <w:pStyle w:val="Fuzeile-Seitenzahl"/>
      <w:rPr>
        <w:rFonts w:ascii="Lucida Sans" w:hAnsi="Lucida Sans"/>
      </w:rPr>
    </w:pPr>
    <w:r w:rsidRPr="00857554">
      <w:rPr>
        <w:rFonts w:ascii="Lucida Sans" w:hAnsi="Lucida Sans"/>
      </w:rPr>
      <mc:AlternateContent>
        <mc:Choice Requires="wps">
          <w:drawing>
            <wp:anchor distT="0" distB="0" distL="114300" distR="114300" simplePos="0" relativeHeight="251656704" behindDoc="0" locked="0" layoutInCell="1" allowOverlap="1" wp14:anchorId="0DA55445" wp14:editId="1A9E8807">
              <wp:simplePos x="0" y="0"/>
              <wp:positionH relativeFrom="column">
                <wp:posOffset>4462145</wp:posOffset>
              </wp:positionH>
              <wp:positionV relativeFrom="paragraph">
                <wp:posOffset>-1560195</wp:posOffset>
              </wp:positionV>
              <wp:extent cx="2279745" cy="2080260"/>
              <wp:effectExtent l="0" t="0" r="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9745" cy="2080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D5276B" w14:textId="77777777" w:rsidR="008716C8" w:rsidRPr="00857554" w:rsidRDefault="008716C8" w:rsidP="00857554">
                          <w:pPr>
                            <w:pStyle w:val="Fuzeile-Fett"/>
                            <w:spacing w:line="276" w:lineRule="auto"/>
                            <w:rPr>
                              <w:rFonts w:ascii="Lucida Sans" w:hAnsi="Lucida Sans"/>
                            </w:rPr>
                          </w:pPr>
                          <w:r w:rsidRPr="00857554">
                            <w:rPr>
                              <w:rFonts w:ascii="Lucida Sans" w:hAnsi="Lucida Sans"/>
                            </w:rPr>
                            <w:t xml:space="preserve">Für </w:t>
                          </w:r>
                          <w:proofErr w:type="spellStart"/>
                          <w:r w:rsidRPr="00857554">
                            <w:rPr>
                              <w:rFonts w:ascii="Lucida Sans" w:hAnsi="Lucida Sans"/>
                            </w:rPr>
                            <w:t>Presseanfragen</w:t>
                          </w:r>
                          <w:proofErr w:type="spellEnd"/>
                          <w:r w:rsidRPr="00857554">
                            <w:rPr>
                              <w:rFonts w:ascii="Lucida Sans" w:hAnsi="Lucida Sans"/>
                            </w:rPr>
                            <w:t>:</w:t>
                          </w:r>
                        </w:p>
                        <w:p w14:paraId="62561A85" w14:textId="77777777" w:rsidR="008716C8" w:rsidRPr="00857554" w:rsidRDefault="008716C8" w:rsidP="00857554">
                          <w:pPr>
                            <w:spacing w:line="276" w:lineRule="auto"/>
                            <w:ind w:left="1155"/>
                            <w:rPr>
                              <w:rFonts w:ascii="Lucida Sans" w:hAnsi="Lucida Sans" w:cs="Lucida Sans Unicode"/>
                              <w:b/>
                              <w:spacing w:val="-8"/>
                              <w:sz w:val="14"/>
                              <w:szCs w:val="14"/>
                            </w:rPr>
                          </w:pPr>
                        </w:p>
                        <w:p w14:paraId="1C445AAD" w14:textId="77777777" w:rsidR="008716C8" w:rsidRPr="00857554" w:rsidRDefault="008716C8" w:rsidP="00857554">
                          <w:pPr>
                            <w:pStyle w:val="Fuzeile-Standard"/>
                            <w:spacing w:line="276" w:lineRule="auto"/>
                            <w:rPr>
                              <w:rFonts w:ascii="Lucida Sans" w:hAnsi="Lucida Sans"/>
                            </w:rPr>
                          </w:pPr>
                          <w:r w:rsidRPr="00857554">
                            <w:rPr>
                              <w:rFonts w:ascii="Lucida Sans" w:hAnsi="Lucida Sans"/>
                            </w:rPr>
                            <w:t>Stadtverwaltung Mayen</w:t>
                          </w:r>
                        </w:p>
                        <w:p w14:paraId="05576A14" w14:textId="77777777" w:rsidR="008716C8" w:rsidRPr="00857554" w:rsidRDefault="008716C8" w:rsidP="00857554">
                          <w:pPr>
                            <w:pStyle w:val="Fuzeile-Standard"/>
                            <w:spacing w:line="276" w:lineRule="auto"/>
                            <w:rPr>
                              <w:rFonts w:ascii="Lucida Sans" w:hAnsi="Lucida Sans"/>
                            </w:rPr>
                          </w:pPr>
                          <w:r w:rsidRPr="00857554">
                            <w:rPr>
                              <w:rFonts w:ascii="Lucida Sans" w:hAnsi="Lucida Sans"/>
                            </w:rPr>
                            <w:t>Pressestelle</w:t>
                          </w:r>
                        </w:p>
                        <w:p w14:paraId="058D42D5" w14:textId="77777777" w:rsidR="008716C8" w:rsidRPr="00857554" w:rsidRDefault="008716C8" w:rsidP="00857554">
                          <w:pPr>
                            <w:pStyle w:val="Fuzeile-Standard"/>
                            <w:spacing w:line="276" w:lineRule="auto"/>
                            <w:rPr>
                              <w:rFonts w:ascii="Lucida Sans" w:hAnsi="Lucida Sans"/>
                            </w:rPr>
                          </w:pPr>
                          <w:r w:rsidRPr="00857554">
                            <w:rPr>
                              <w:rFonts w:ascii="Lucida Sans" w:hAnsi="Lucida Sans"/>
                            </w:rPr>
                            <w:t>Rosengasse 2</w:t>
                          </w:r>
                        </w:p>
                        <w:p w14:paraId="17499663" w14:textId="77777777" w:rsidR="008716C8" w:rsidRPr="00857554" w:rsidRDefault="008716C8" w:rsidP="00857554">
                          <w:pPr>
                            <w:pStyle w:val="Fuzeile-Standard"/>
                            <w:spacing w:line="276" w:lineRule="auto"/>
                            <w:rPr>
                              <w:rFonts w:ascii="Lucida Sans" w:hAnsi="Lucida Sans"/>
                            </w:rPr>
                          </w:pPr>
                          <w:r w:rsidRPr="00857554">
                            <w:rPr>
                              <w:rFonts w:ascii="Lucida Sans" w:hAnsi="Lucida Sans"/>
                            </w:rPr>
                            <w:t>56727 Mayen</w:t>
                          </w:r>
                        </w:p>
                        <w:p w14:paraId="7D1AFF7F" w14:textId="77777777" w:rsidR="008716C8" w:rsidRPr="00857554" w:rsidRDefault="008716C8" w:rsidP="00857554">
                          <w:pPr>
                            <w:pStyle w:val="Fuzeile-Standard"/>
                            <w:spacing w:line="276" w:lineRule="auto"/>
                            <w:rPr>
                              <w:rFonts w:ascii="Lucida Sans" w:hAnsi="Lucida Sans"/>
                            </w:rPr>
                          </w:pPr>
                        </w:p>
                        <w:p w14:paraId="0FC8996F" w14:textId="77777777" w:rsidR="008716C8" w:rsidRPr="00857554" w:rsidRDefault="008716C8" w:rsidP="00857554">
                          <w:pPr>
                            <w:pStyle w:val="Fuzeile-Standard"/>
                            <w:spacing w:line="276" w:lineRule="auto"/>
                            <w:rPr>
                              <w:rFonts w:ascii="Lucida Sans" w:hAnsi="Lucida Sans"/>
                            </w:rPr>
                          </w:pPr>
                          <w:r w:rsidRPr="00857554">
                            <w:rPr>
                              <w:rFonts w:ascii="Lucida Sans" w:hAnsi="Lucida Sans"/>
                            </w:rPr>
                            <w:t>Telefon: 0 26 51 / 88 – 22 03</w:t>
                          </w:r>
                        </w:p>
                        <w:p w14:paraId="1DB2F930" w14:textId="77777777" w:rsidR="008716C8" w:rsidRPr="00857554" w:rsidRDefault="008716C8" w:rsidP="00857554">
                          <w:pPr>
                            <w:pStyle w:val="Fuzeile-Standard"/>
                            <w:spacing w:line="276" w:lineRule="auto"/>
                            <w:rPr>
                              <w:rFonts w:ascii="Lucida Sans" w:hAnsi="Lucida Sans"/>
                            </w:rPr>
                          </w:pPr>
                          <w:r w:rsidRPr="00857554">
                            <w:rPr>
                              <w:rFonts w:ascii="Lucida Sans" w:hAnsi="Lucida Sans"/>
                            </w:rPr>
                            <w:t>Telefax: 0 26 51 / 88 – 5 26 00</w:t>
                          </w:r>
                        </w:p>
                        <w:p w14:paraId="760E7350" w14:textId="77777777" w:rsidR="008716C8" w:rsidRPr="00857554" w:rsidRDefault="008716C8" w:rsidP="00857554">
                          <w:pPr>
                            <w:pStyle w:val="Fuzeile-Standard"/>
                            <w:spacing w:line="276" w:lineRule="auto"/>
                            <w:rPr>
                              <w:rFonts w:ascii="Lucida Sans" w:hAnsi="Lucida Sans"/>
                            </w:rPr>
                          </w:pPr>
                        </w:p>
                        <w:p w14:paraId="236AABD7" w14:textId="77777777" w:rsidR="008716C8" w:rsidRPr="00857554" w:rsidRDefault="008716C8" w:rsidP="00857554">
                          <w:pPr>
                            <w:pStyle w:val="Fuzeile-Standard"/>
                            <w:spacing w:line="276" w:lineRule="auto"/>
                            <w:rPr>
                              <w:rFonts w:ascii="Lucida Sans" w:hAnsi="Lucida Sans"/>
                            </w:rPr>
                          </w:pPr>
                          <w:r w:rsidRPr="00857554">
                            <w:rPr>
                              <w:rFonts w:ascii="Lucida Sans" w:hAnsi="Lucida Sans"/>
                            </w:rPr>
                            <w:t>pressestelle@mayen.de</w:t>
                          </w:r>
                        </w:p>
                        <w:p w14:paraId="4E4F209C" w14:textId="77777777" w:rsidR="008716C8" w:rsidRPr="00857554" w:rsidRDefault="008716C8" w:rsidP="00857554">
                          <w:pPr>
                            <w:spacing w:line="276" w:lineRule="auto"/>
                            <w:ind w:left="1155"/>
                            <w:rPr>
                              <w:rFonts w:ascii="Lucida Sans" w:hAnsi="Lucida Sans" w:cs="Lucida Sans Unicode"/>
                              <w:spacing w:val="-8"/>
                              <w:sz w:val="14"/>
                              <w:szCs w:val="14"/>
                              <w:lang w:val="it-IT"/>
                            </w:rPr>
                          </w:pPr>
                        </w:p>
                        <w:p w14:paraId="4CA2E1C7" w14:textId="77777777" w:rsidR="008716C8" w:rsidRPr="00857554" w:rsidRDefault="008716C8" w:rsidP="00857554">
                          <w:pPr>
                            <w:spacing w:line="276" w:lineRule="auto"/>
                            <w:ind w:left="1155"/>
                            <w:rPr>
                              <w:rFonts w:ascii="Lucida Sans" w:hAnsi="Lucida Sans" w:cs="Lucida Sans Unicode"/>
                              <w:spacing w:val="-8"/>
                              <w:sz w:val="14"/>
                              <w:szCs w:val="14"/>
                              <w:lang w:val="it-IT"/>
                            </w:rPr>
                          </w:pPr>
                        </w:p>
                        <w:p w14:paraId="1FBC78B8" w14:textId="77777777" w:rsidR="008716C8" w:rsidRPr="00857554" w:rsidRDefault="008716C8" w:rsidP="00857554">
                          <w:pPr>
                            <w:pStyle w:val="Fuzeile-Fett"/>
                            <w:spacing w:line="276" w:lineRule="auto"/>
                            <w:rPr>
                              <w:rFonts w:ascii="Lucida Sans" w:hAnsi="Lucida Sans"/>
                            </w:rPr>
                          </w:pPr>
                          <w:r w:rsidRPr="00857554">
                            <w:rPr>
                              <w:rFonts w:ascii="Lucida Sans" w:hAnsi="Lucida Sans"/>
                            </w:rPr>
                            <w:t>www.mayen.de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A55445" id="_x0000_t202" coordsize="21600,21600" o:spt="202" path="m,l,21600r21600,l21600,xe">
              <v:stroke joinstyle="miter"/>
              <v:path gradientshapeok="t" o:connecttype="rect"/>
            </v:shapetype>
            <v:shape id="Text Box 5" o:spid="_x0000_s1026" type="#_x0000_t202" style="position:absolute;left:0;text-align:left;margin-left:351.35pt;margin-top:-122.85pt;width:179.5pt;height:163.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" filled="f" stroked="f">
              <v:textbox>
                <w:txbxContent>
                  <w:p w14:paraId="4ED5276B" w14:textId="77777777" w:rsidR="008716C8" w:rsidRPr="00857554" w:rsidRDefault="008716C8" w:rsidP="00857554">
                    <w:pPr>
                      <w:pStyle w:val="Fuzeile-Fett"/>
                      <w:spacing w:line="276" w:lineRule="auto"/>
                      <w:rPr>
                        <w:rFonts w:ascii="Lucida Sans" w:hAnsi="Lucida Sans"/>
                      </w:rPr>
                    </w:pPr>
                    <w:r w:rsidRPr="00857554">
                      <w:rPr>
                        <w:rFonts w:ascii="Lucida Sans" w:hAnsi="Lucida Sans"/>
                      </w:rPr>
                      <w:t xml:space="preserve">Für </w:t>
                    </w:r>
                    <w:proofErr w:type="spellStart"/>
                    <w:r w:rsidRPr="00857554">
                      <w:rPr>
                        <w:rFonts w:ascii="Lucida Sans" w:hAnsi="Lucida Sans"/>
                      </w:rPr>
                      <w:t>Presseanfragen</w:t>
                    </w:r>
                    <w:proofErr w:type="spellEnd"/>
                    <w:r w:rsidRPr="00857554">
                      <w:rPr>
                        <w:rFonts w:ascii="Lucida Sans" w:hAnsi="Lucida Sans"/>
                      </w:rPr>
                      <w:t>:</w:t>
                    </w:r>
                  </w:p>
                  <w:p w14:paraId="62561A85" w14:textId="77777777" w:rsidR="008716C8" w:rsidRPr="00857554" w:rsidRDefault="008716C8" w:rsidP="00857554">
                    <w:pPr>
                      <w:spacing w:line="276" w:lineRule="auto"/>
                      <w:ind w:left="1155"/>
                      <w:rPr>
                        <w:rFonts w:ascii="Lucida Sans" w:hAnsi="Lucida Sans" w:cs="Lucida Sans Unicode"/>
                        <w:b/>
                        <w:spacing w:val="-8"/>
                        <w:sz w:val="14"/>
                        <w:szCs w:val="14"/>
                      </w:rPr>
                    </w:pPr>
                  </w:p>
                  <w:p w14:paraId="1C445AAD" w14:textId="77777777" w:rsidR="008716C8" w:rsidRPr="00857554" w:rsidRDefault="008716C8" w:rsidP="00857554">
                    <w:pPr>
                      <w:pStyle w:val="Fuzeile-Standard"/>
                      <w:spacing w:line="276" w:lineRule="auto"/>
                      <w:rPr>
                        <w:rFonts w:ascii="Lucida Sans" w:hAnsi="Lucida Sans"/>
                      </w:rPr>
                    </w:pPr>
                    <w:r w:rsidRPr="00857554">
                      <w:rPr>
                        <w:rFonts w:ascii="Lucida Sans" w:hAnsi="Lucida Sans"/>
                      </w:rPr>
                      <w:t>Stadtverwaltung Mayen</w:t>
                    </w:r>
                  </w:p>
                  <w:p w14:paraId="05576A14" w14:textId="77777777" w:rsidR="008716C8" w:rsidRPr="00857554" w:rsidRDefault="008716C8" w:rsidP="00857554">
                    <w:pPr>
                      <w:pStyle w:val="Fuzeile-Standard"/>
                      <w:spacing w:line="276" w:lineRule="auto"/>
                      <w:rPr>
                        <w:rFonts w:ascii="Lucida Sans" w:hAnsi="Lucida Sans"/>
                      </w:rPr>
                    </w:pPr>
                    <w:r w:rsidRPr="00857554">
                      <w:rPr>
                        <w:rFonts w:ascii="Lucida Sans" w:hAnsi="Lucida Sans"/>
                      </w:rPr>
                      <w:t>Pressestelle</w:t>
                    </w:r>
                  </w:p>
                  <w:p w14:paraId="058D42D5" w14:textId="77777777" w:rsidR="008716C8" w:rsidRPr="00857554" w:rsidRDefault="008716C8" w:rsidP="00857554">
                    <w:pPr>
                      <w:pStyle w:val="Fuzeile-Standard"/>
                      <w:spacing w:line="276" w:lineRule="auto"/>
                      <w:rPr>
                        <w:rFonts w:ascii="Lucida Sans" w:hAnsi="Lucida Sans"/>
                      </w:rPr>
                    </w:pPr>
                    <w:r w:rsidRPr="00857554">
                      <w:rPr>
                        <w:rFonts w:ascii="Lucida Sans" w:hAnsi="Lucida Sans"/>
                      </w:rPr>
                      <w:t>Rosengasse 2</w:t>
                    </w:r>
                  </w:p>
                  <w:p w14:paraId="17499663" w14:textId="77777777" w:rsidR="008716C8" w:rsidRPr="00857554" w:rsidRDefault="008716C8" w:rsidP="00857554">
                    <w:pPr>
                      <w:pStyle w:val="Fuzeile-Standard"/>
                      <w:spacing w:line="276" w:lineRule="auto"/>
                      <w:rPr>
                        <w:rFonts w:ascii="Lucida Sans" w:hAnsi="Lucida Sans"/>
                      </w:rPr>
                    </w:pPr>
                    <w:r w:rsidRPr="00857554">
                      <w:rPr>
                        <w:rFonts w:ascii="Lucida Sans" w:hAnsi="Lucida Sans"/>
                      </w:rPr>
                      <w:t>56727 Mayen</w:t>
                    </w:r>
                  </w:p>
                  <w:p w14:paraId="7D1AFF7F" w14:textId="77777777" w:rsidR="008716C8" w:rsidRPr="00857554" w:rsidRDefault="008716C8" w:rsidP="00857554">
                    <w:pPr>
                      <w:pStyle w:val="Fuzeile-Standard"/>
                      <w:spacing w:line="276" w:lineRule="auto"/>
                      <w:rPr>
                        <w:rFonts w:ascii="Lucida Sans" w:hAnsi="Lucida Sans"/>
                      </w:rPr>
                    </w:pPr>
                  </w:p>
                  <w:p w14:paraId="0FC8996F" w14:textId="77777777" w:rsidR="008716C8" w:rsidRPr="00857554" w:rsidRDefault="008716C8" w:rsidP="00857554">
                    <w:pPr>
                      <w:pStyle w:val="Fuzeile-Standard"/>
                      <w:spacing w:line="276" w:lineRule="auto"/>
                      <w:rPr>
                        <w:rFonts w:ascii="Lucida Sans" w:hAnsi="Lucida Sans"/>
                      </w:rPr>
                    </w:pPr>
                    <w:r w:rsidRPr="00857554">
                      <w:rPr>
                        <w:rFonts w:ascii="Lucida Sans" w:hAnsi="Lucida Sans"/>
                      </w:rPr>
                      <w:t>Telefon: 0 26 51 / 88 – 22 03</w:t>
                    </w:r>
                  </w:p>
                  <w:p w14:paraId="1DB2F930" w14:textId="77777777" w:rsidR="008716C8" w:rsidRPr="00857554" w:rsidRDefault="008716C8" w:rsidP="00857554">
                    <w:pPr>
                      <w:pStyle w:val="Fuzeile-Standard"/>
                      <w:spacing w:line="276" w:lineRule="auto"/>
                      <w:rPr>
                        <w:rFonts w:ascii="Lucida Sans" w:hAnsi="Lucida Sans"/>
                      </w:rPr>
                    </w:pPr>
                    <w:r w:rsidRPr="00857554">
                      <w:rPr>
                        <w:rFonts w:ascii="Lucida Sans" w:hAnsi="Lucida Sans"/>
                      </w:rPr>
                      <w:t>Telefax: 0 26 51 / 88 – 5 26 00</w:t>
                    </w:r>
                  </w:p>
                  <w:p w14:paraId="760E7350" w14:textId="77777777" w:rsidR="008716C8" w:rsidRPr="00857554" w:rsidRDefault="008716C8" w:rsidP="00857554">
                    <w:pPr>
                      <w:pStyle w:val="Fuzeile-Standard"/>
                      <w:spacing w:line="276" w:lineRule="auto"/>
                      <w:rPr>
                        <w:rFonts w:ascii="Lucida Sans" w:hAnsi="Lucida Sans"/>
                      </w:rPr>
                    </w:pPr>
                  </w:p>
                  <w:p w14:paraId="236AABD7" w14:textId="77777777" w:rsidR="008716C8" w:rsidRPr="00857554" w:rsidRDefault="008716C8" w:rsidP="00857554">
                    <w:pPr>
                      <w:pStyle w:val="Fuzeile-Standard"/>
                      <w:spacing w:line="276" w:lineRule="auto"/>
                      <w:rPr>
                        <w:rFonts w:ascii="Lucida Sans" w:hAnsi="Lucida Sans"/>
                      </w:rPr>
                    </w:pPr>
                    <w:r w:rsidRPr="00857554">
                      <w:rPr>
                        <w:rFonts w:ascii="Lucida Sans" w:hAnsi="Lucida Sans"/>
                      </w:rPr>
                      <w:t>pressestelle@mayen.de</w:t>
                    </w:r>
                  </w:p>
                  <w:p w14:paraId="4E4F209C" w14:textId="77777777" w:rsidR="008716C8" w:rsidRPr="00857554" w:rsidRDefault="008716C8" w:rsidP="00857554">
                    <w:pPr>
                      <w:spacing w:line="276" w:lineRule="auto"/>
                      <w:ind w:left="1155"/>
                      <w:rPr>
                        <w:rFonts w:ascii="Lucida Sans" w:hAnsi="Lucida Sans" w:cs="Lucida Sans Unicode"/>
                        <w:spacing w:val="-8"/>
                        <w:sz w:val="14"/>
                        <w:szCs w:val="14"/>
                        <w:lang w:val="it-IT"/>
                      </w:rPr>
                    </w:pPr>
                  </w:p>
                  <w:p w14:paraId="4CA2E1C7" w14:textId="77777777" w:rsidR="008716C8" w:rsidRPr="00857554" w:rsidRDefault="008716C8" w:rsidP="00857554">
                    <w:pPr>
                      <w:spacing w:line="276" w:lineRule="auto"/>
                      <w:ind w:left="1155"/>
                      <w:rPr>
                        <w:rFonts w:ascii="Lucida Sans" w:hAnsi="Lucida Sans" w:cs="Lucida Sans Unicode"/>
                        <w:spacing w:val="-8"/>
                        <w:sz w:val="14"/>
                        <w:szCs w:val="14"/>
                        <w:lang w:val="it-IT"/>
                      </w:rPr>
                    </w:pPr>
                  </w:p>
                  <w:p w14:paraId="1FBC78B8" w14:textId="77777777" w:rsidR="008716C8" w:rsidRPr="00857554" w:rsidRDefault="008716C8" w:rsidP="00857554">
                    <w:pPr>
                      <w:pStyle w:val="Fuzeile-Fett"/>
                      <w:spacing w:line="276" w:lineRule="auto"/>
                      <w:rPr>
                        <w:rFonts w:ascii="Lucida Sans" w:hAnsi="Lucida Sans"/>
                      </w:rPr>
                    </w:pPr>
                    <w:r w:rsidRPr="00857554">
                      <w:rPr>
                        <w:rFonts w:ascii="Lucida Sans" w:hAnsi="Lucida Sans"/>
                      </w:rPr>
                      <w:t>www.mayen.de</w:t>
                    </w:r>
                  </w:p>
                </w:txbxContent>
              </v:textbox>
            </v:shape>
          </w:pict>
        </mc:Fallback>
      </mc:AlternateContent>
    </w:r>
    <w:r w:rsidRPr="00857554">
      <w:rPr>
        <w:rFonts w:ascii="Lucida Sans" w:hAnsi="Lucida Sans"/>
      </w:rPr>
      <w:t xml:space="preserve">Seite </w:t>
    </w:r>
    <w:r w:rsidRPr="00857554">
      <w:rPr>
        <w:rFonts w:ascii="Lucida Sans" w:hAnsi="Lucida Sans"/>
      </w:rPr>
      <w:fldChar w:fldCharType="begin"/>
    </w:r>
    <w:r w:rsidRPr="00857554">
      <w:rPr>
        <w:rFonts w:ascii="Lucida Sans" w:hAnsi="Lucida Sans"/>
      </w:rPr>
      <w:instrText xml:space="preserve"> PAGE </w:instrText>
    </w:r>
    <w:r w:rsidRPr="00857554">
      <w:rPr>
        <w:rFonts w:ascii="Lucida Sans" w:hAnsi="Lucida Sans"/>
      </w:rPr>
      <w:fldChar w:fldCharType="separate"/>
    </w:r>
    <w:r w:rsidR="00B25A2B" w:rsidRPr="00857554">
      <w:rPr>
        <w:rFonts w:ascii="Lucida Sans" w:hAnsi="Lucida Sans"/>
      </w:rPr>
      <w:t>1</w:t>
    </w:r>
    <w:r w:rsidRPr="00857554">
      <w:rPr>
        <w:rFonts w:ascii="Lucida Sans" w:hAnsi="Lucida Sans"/>
      </w:rPr>
      <w:fldChar w:fldCharType="end"/>
    </w:r>
    <w:r w:rsidRPr="00857554">
      <w:rPr>
        <w:rFonts w:ascii="Lucida Sans" w:hAnsi="Lucida Sans"/>
      </w:rPr>
      <w:t xml:space="preserve"> von </w:t>
    </w:r>
    <w:r w:rsidRPr="00857554">
      <w:rPr>
        <w:rFonts w:ascii="Lucida Sans" w:hAnsi="Lucida Sans"/>
      </w:rPr>
      <w:fldChar w:fldCharType="begin"/>
    </w:r>
    <w:r w:rsidRPr="00857554">
      <w:rPr>
        <w:rFonts w:ascii="Lucida Sans" w:hAnsi="Lucida Sans"/>
      </w:rPr>
      <w:instrText xml:space="preserve"> NUMPAGES </w:instrText>
    </w:r>
    <w:r w:rsidRPr="00857554">
      <w:rPr>
        <w:rFonts w:ascii="Lucida Sans" w:hAnsi="Lucida Sans"/>
      </w:rPr>
      <w:fldChar w:fldCharType="separate"/>
    </w:r>
    <w:r w:rsidR="00B25A2B" w:rsidRPr="00857554">
      <w:rPr>
        <w:rFonts w:ascii="Lucida Sans" w:hAnsi="Lucida Sans"/>
      </w:rPr>
      <w:t>1</w:t>
    </w:r>
    <w:r w:rsidRPr="00857554">
      <w:rPr>
        <w:rFonts w:ascii="Lucida Sans" w:hAnsi="Lucida Sans"/>
      </w:rPr>
      <w:fldChar w:fldCharType="end"/>
    </w:r>
  </w:p>
  <w:p w14:paraId="2ED67B90" w14:textId="77777777" w:rsidR="00A3542E" w:rsidRDefault="00A3542E">
    <w:pPr>
      <w:ind w:left="1155"/>
    </w:pPr>
  </w:p>
  <w:p w14:paraId="754F1CC6" w14:textId="77777777" w:rsidR="00A3542E" w:rsidRDefault="00A3542E" w:rsidP="009316BB">
    <w:pPr>
      <w:ind w:left="115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C9F139" w14:textId="77777777" w:rsidR="00977840" w:rsidRDefault="00977840">
      <w:pPr>
        <w:ind w:left="1155"/>
      </w:pPr>
      <w:r>
        <w:separator/>
      </w:r>
    </w:p>
    <w:p w14:paraId="5237C27E" w14:textId="77777777" w:rsidR="00977840" w:rsidRDefault="00977840">
      <w:pPr>
        <w:ind w:left="1155"/>
      </w:pPr>
    </w:p>
    <w:p w14:paraId="402D2AC0" w14:textId="77777777" w:rsidR="00977840" w:rsidRDefault="00977840" w:rsidP="009316BB">
      <w:pPr>
        <w:ind w:left="1155"/>
      </w:pPr>
    </w:p>
  </w:footnote>
  <w:footnote w:type="continuationSeparator" w:id="0">
    <w:p w14:paraId="35299400" w14:textId="77777777" w:rsidR="00977840" w:rsidRDefault="00977840">
      <w:pPr>
        <w:ind w:left="1155"/>
      </w:pPr>
      <w:r>
        <w:continuationSeparator/>
      </w:r>
    </w:p>
    <w:p w14:paraId="171F8245" w14:textId="77777777" w:rsidR="00977840" w:rsidRDefault="00977840">
      <w:pPr>
        <w:ind w:left="1155"/>
      </w:pPr>
    </w:p>
    <w:p w14:paraId="2ED5425F" w14:textId="77777777" w:rsidR="00977840" w:rsidRDefault="00977840" w:rsidP="009316BB">
      <w:pPr>
        <w:ind w:left="1155"/>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6EE3F" w14:textId="77777777" w:rsidR="008716C8" w:rsidRPr="00AC6B3E" w:rsidRDefault="009316BB">
    <w:pPr>
      <w:pStyle w:val="Kopfzeile"/>
      <w:ind w:left="1155"/>
      <w:rPr>
        <w:rFonts w:ascii="Arial Black" w:hAnsi="Arial Black"/>
        <w:sz w:val="36"/>
        <w:szCs w:val="36"/>
      </w:rPr>
    </w:pPr>
    <w:r>
      <w:rPr>
        <w:noProof/>
      </w:rPr>
      <w:drawing>
        <wp:anchor distT="0" distB="0" distL="114300" distR="114300" simplePos="0" relativeHeight="251659776" behindDoc="1" locked="0" layoutInCell="1" allowOverlap="1" wp14:anchorId="3A29944B" wp14:editId="682AE174">
          <wp:simplePos x="0" y="0"/>
          <wp:positionH relativeFrom="page">
            <wp:align>left</wp:align>
          </wp:positionH>
          <wp:positionV relativeFrom="paragraph">
            <wp:posOffset>450784</wp:posOffset>
          </wp:positionV>
          <wp:extent cx="3641170" cy="331808"/>
          <wp:effectExtent l="0" t="0" r="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rotWithShape="1">
                  <a:blip r:embed="rId1">
                    <a:extLst>
                      <a:ext uri="{28A0092B-C50C-407E-A947-70E740481C1C}">
                        <a14:useLocalDpi xmlns:a14="http://schemas.microsoft.com/office/drawing/2010/main" val="0"/>
                      </a:ext>
                    </a:extLst>
                  </a:blip>
                  <a:srcRect l="17481" t="46084" b="46397"/>
                  <a:stretch/>
                </pic:blipFill>
                <pic:spPr bwMode="auto">
                  <a:xfrm>
                    <a:off x="0" y="0"/>
                    <a:ext cx="3641170" cy="33180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800" behindDoc="1" locked="0" layoutInCell="1" allowOverlap="1" wp14:anchorId="501801AC" wp14:editId="4404F7DB">
          <wp:simplePos x="0" y="0"/>
          <wp:positionH relativeFrom="page">
            <wp:posOffset>5003338</wp:posOffset>
          </wp:positionH>
          <wp:positionV relativeFrom="paragraph">
            <wp:posOffset>-46454</wp:posOffset>
          </wp:positionV>
          <wp:extent cx="2338960" cy="914400"/>
          <wp:effectExtent l="0" t="0" r="0" b="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rotWithShape="1">
                  <a:blip r:embed="rId2">
                    <a:extLst>
                      <a:ext uri="{28A0092B-C50C-407E-A947-70E740481C1C}">
                        <a14:useLocalDpi xmlns:a14="http://schemas.microsoft.com/office/drawing/2010/main" val="0"/>
                      </a:ext>
                    </a:extLst>
                  </a:blip>
                  <a:srcRect t="30040" b="30861"/>
                  <a:stretch/>
                </pic:blipFill>
                <pic:spPr bwMode="auto">
                  <a:xfrm>
                    <a:off x="0" y="0"/>
                    <a:ext cx="2346891" cy="91750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50EADD9" w14:textId="77777777" w:rsidR="00A3542E" w:rsidRDefault="00A3542E">
    <w:pPr>
      <w:ind w:left="1155"/>
    </w:pPr>
  </w:p>
  <w:p w14:paraId="3F3011D5" w14:textId="77777777" w:rsidR="00A3542E" w:rsidRDefault="00A3542E" w:rsidP="009316BB">
    <w:pPr>
      <w:ind w:left="115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7E361C"/>
    <w:multiLevelType w:val="hybridMultilevel"/>
    <w:tmpl w:val="0AC20540"/>
    <w:lvl w:ilvl="0" w:tplc="0372803C">
      <w:numFmt w:val="bullet"/>
      <w:lvlText w:val="-"/>
      <w:lvlJc w:val="left"/>
      <w:pPr>
        <w:ind w:left="1620" w:hanging="360"/>
      </w:pPr>
      <w:rPr>
        <w:rFonts w:ascii="Arial" w:eastAsia="Times New Roman" w:hAnsi="Arial" w:cs="Arial" w:hint="default"/>
      </w:rPr>
    </w:lvl>
    <w:lvl w:ilvl="1" w:tplc="04070003" w:tentative="1">
      <w:start w:val="1"/>
      <w:numFmt w:val="bullet"/>
      <w:lvlText w:val="o"/>
      <w:lvlJc w:val="left"/>
      <w:pPr>
        <w:ind w:left="2340" w:hanging="360"/>
      </w:pPr>
      <w:rPr>
        <w:rFonts w:ascii="Courier New" w:hAnsi="Courier New" w:cs="Courier New" w:hint="default"/>
      </w:rPr>
    </w:lvl>
    <w:lvl w:ilvl="2" w:tplc="04070005" w:tentative="1">
      <w:start w:val="1"/>
      <w:numFmt w:val="bullet"/>
      <w:lvlText w:val=""/>
      <w:lvlJc w:val="left"/>
      <w:pPr>
        <w:ind w:left="3060" w:hanging="360"/>
      </w:pPr>
      <w:rPr>
        <w:rFonts w:ascii="Wingdings" w:hAnsi="Wingdings" w:hint="default"/>
      </w:rPr>
    </w:lvl>
    <w:lvl w:ilvl="3" w:tplc="04070001" w:tentative="1">
      <w:start w:val="1"/>
      <w:numFmt w:val="bullet"/>
      <w:lvlText w:val=""/>
      <w:lvlJc w:val="left"/>
      <w:pPr>
        <w:ind w:left="3780" w:hanging="360"/>
      </w:pPr>
      <w:rPr>
        <w:rFonts w:ascii="Symbol" w:hAnsi="Symbol" w:hint="default"/>
      </w:rPr>
    </w:lvl>
    <w:lvl w:ilvl="4" w:tplc="04070003" w:tentative="1">
      <w:start w:val="1"/>
      <w:numFmt w:val="bullet"/>
      <w:lvlText w:val="o"/>
      <w:lvlJc w:val="left"/>
      <w:pPr>
        <w:ind w:left="4500" w:hanging="360"/>
      </w:pPr>
      <w:rPr>
        <w:rFonts w:ascii="Courier New" w:hAnsi="Courier New" w:cs="Courier New" w:hint="default"/>
      </w:rPr>
    </w:lvl>
    <w:lvl w:ilvl="5" w:tplc="04070005" w:tentative="1">
      <w:start w:val="1"/>
      <w:numFmt w:val="bullet"/>
      <w:lvlText w:val=""/>
      <w:lvlJc w:val="left"/>
      <w:pPr>
        <w:ind w:left="5220" w:hanging="360"/>
      </w:pPr>
      <w:rPr>
        <w:rFonts w:ascii="Wingdings" w:hAnsi="Wingdings" w:hint="default"/>
      </w:rPr>
    </w:lvl>
    <w:lvl w:ilvl="6" w:tplc="04070001" w:tentative="1">
      <w:start w:val="1"/>
      <w:numFmt w:val="bullet"/>
      <w:lvlText w:val=""/>
      <w:lvlJc w:val="left"/>
      <w:pPr>
        <w:ind w:left="5940" w:hanging="360"/>
      </w:pPr>
      <w:rPr>
        <w:rFonts w:ascii="Symbol" w:hAnsi="Symbol" w:hint="default"/>
      </w:rPr>
    </w:lvl>
    <w:lvl w:ilvl="7" w:tplc="04070003" w:tentative="1">
      <w:start w:val="1"/>
      <w:numFmt w:val="bullet"/>
      <w:lvlText w:val="o"/>
      <w:lvlJc w:val="left"/>
      <w:pPr>
        <w:ind w:left="6660" w:hanging="360"/>
      </w:pPr>
      <w:rPr>
        <w:rFonts w:ascii="Courier New" w:hAnsi="Courier New" w:cs="Courier New" w:hint="default"/>
      </w:rPr>
    </w:lvl>
    <w:lvl w:ilvl="8" w:tplc="04070005" w:tentative="1">
      <w:start w:val="1"/>
      <w:numFmt w:val="bullet"/>
      <w:lvlText w:val=""/>
      <w:lvlJc w:val="left"/>
      <w:pPr>
        <w:ind w:left="7380" w:hanging="360"/>
      </w:pPr>
      <w:rPr>
        <w:rFonts w:ascii="Wingdings" w:hAnsi="Wingdings" w:hint="default"/>
      </w:rPr>
    </w:lvl>
  </w:abstractNum>
  <w:num w:numId="1" w16cid:durableId="7907847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it-IT" w:vendorID="64" w:dllVersion="6" w:nlCheck="1" w:checkStyle="0"/>
  <w:activeWritingStyle w:appName="MSWord" w:lang="de-DE" w:vendorID="64" w:dllVersion="6" w:nlCheck="1" w:checkStyle="1"/>
  <w:activeWritingStyle w:appName="MSWord" w:lang="de-DE" w:vendorID="64" w:dllVersion="4096" w:nlCheck="1" w:checkStyle="0"/>
  <w:activeWritingStyle w:appName="MSWord" w:lang="it-IT" w:vendorID="64" w:dllVersion="4096" w:nlCheck="1"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851"/>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046A"/>
    <w:rsid w:val="0001009D"/>
    <w:rsid w:val="0001060E"/>
    <w:rsid w:val="00043562"/>
    <w:rsid w:val="0006144D"/>
    <w:rsid w:val="00087BAB"/>
    <w:rsid w:val="000A0543"/>
    <w:rsid w:val="000A2952"/>
    <w:rsid w:val="000D2F35"/>
    <w:rsid w:val="000E47C1"/>
    <w:rsid w:val="001056DE"/>
    <w:rsid w:val="001059A1"/>
    <w:rsid w:val="00107C54"/>
    <w:rsid w:val="00121870"/>
    <w:rsid w:val="00127CBD"/>
    <w:rsid w:val="0014560F"/>
    <w:rsid w:val="00162570"/>
    <w:rsid w:val="00162DC5"/>
    <w:rsid w:val="00173C71"/>
    <w:rsid w:val="00174C8C"/>
    <w:rsid w:val="0017549B"/>
    <w:rsid w:val="00194942"/>
    <w:rsid w:val="001A68FA"/>
    <w:rsid w:val="001B66C9"/>
    <w:rsid w:val="00200162"/>
    <w:rsid w:val="0020378A"/>
    <w:rsid w:val="0020429F"/>
    <w:rsid w:val="002108EA"/>
    <w:rsid w:val="00224241"/>
    <w:rsid w:val="002422CD"/>
    <w:rsid w:val="00267A79"/>
    <w:rsid w:val="00276406"/>
    <w:rsid w:val="00281E9B"/>
    <w:rsid w:val="00287B0E"/>
    <w:rsid w:val="0029006F"/>
    <w:rsid w:val="00291FA0"/>
    <w:rsid w:val="00296B7B"/>
    <w:rsid w:val="00297079"/>
    <w:rsid w:val="00297D1F"/>
    <w:rsid w:val="002A019C"/>
    <w:rsid w:val="002A0C76"/>
    <w:rsid w:val="002A4D43"/>
    <w:rsid w:val="002B1266"/>
    <w:rsid w:val="002B1DB1"/>
    <w:rsid w:val="002C00EE"/>
    <w:rsid w:val="002E77E9"/>
    <w:rsid w:val="003031C7"/>
    <w:rsid w:val="00320534"/>
    <w:rsid w:val="003268E6"/>
    <w:rsid w:val="00353DBD"/>
    <w:rsid w:val="003661E3"/>
    <w:rsid w:val="00374589"/>
    <w:rsid w:val="00377AB4"/>
    <w:rsid w:val="00381F40"/>
    <w:rsid w:val="00384485"/>
    <w:rsid w:val="003928BA"/>
    <w:rsid w:val="00394744"/>
    <w:rsid w:val="003A598C"/>
    <w:rsid w:val="003B60D6"/>
    <w:rsid w:val="003E5425"/>
    <w:rsid w:val="003E6D1E"/>
    <w:rsid w:val="0042790B"/>
    <w:rsid w:val="004462EB"/>
    <w:rsid w:val="004535FE"/>
    <w:rsid w:val="0046066D"/>
    <w:rsid w:val="00460F83"/>
    <w:rsid w:val="00471843"/>
    <w:rsid w:val="004739A2"/>
    <w:rsid w:val="00485888"/>
    <w:rsid w:val="004C4F11"/>
    <w:rsid w:val="004D016F"/>
    <w:rsid w:val="00510193"/>
    <w:rsid w:val="00512F0E"/>
    <w:rsid w:val="00517C87"/>
    <w:rsid w:val="005236FD"/>
    <w:rsid w:val="00536CEA"/>
    <w:rsid w:val="00576D52"/>
    <w:rsid w:val="005A5A60"/>
    <w:rsid w:val="005C6900"/>
    <w:rsid w:val="005F06A0"/>
    <w:rsid w:val="00607F2E"/>
    <w:rsid w:val="006666C5"/>
    <w:rsid w:val="00672513"/>
    <w:rsid w:val="006A466D"/>
    <w:rsid w:val="006A492E"/>
    <w:rsid w:val="006B7CB2"/>
    <w:rsid w:val="006E2D36"/>
    <w:rsid w:val="006F7A79"/>
    <w:rsid w:val="00702640"/>
    <w:rsid w:val="007042BF"/>
    <w:rsid w:val="007079DB"/>
    <w:rsid w:val="0072055D"/>
    <w:rsid w:val="00721F2D"/>
    <w:rsid w:val="00723BAA"/>
    <w:rsid w:val="00731301"/>
    <w:rsid w:val="0075046A"/>
    <w:rsid w:val="00761810"/>
    <w:rsid w:val="00763A5D"/>
    <w:rsid w:val="0083145F"/>
    <w:rsid w:val="00837172"/>
    <w:rsid w:val="00857554"/>
    <w:rsid w:val="008716C8"/>
    <w:rsid w:val="0089392E"/>
    <w:rsid w:val="008D2D45"/>
    <w:rsid w:val="008F7AAE"/>
    <w:rsid w:val="00927E3E"/>
    <w:rsid w:val="009316BB"/>
    <w:rsid w:val="009425F1"/>
    <w:rsid w:val="00947959"/>
    <w:rsid w:val="009562D1"/>
    <w:rsid w:val="0096341F"/>
    <w:rsid w:val="00977840"/>
    <w:rsid w:val="009A108D"/>
    <w:rsid w:val="009E612A"/>
    <w:rsid w:val="009F30EE"/>
    <w:rsid w:val="00A0187A"/>
    <w:rsid w:val="00A1087F"/>
    <w:rsid w:val="00A10F68"/>
    <w:rsid w:val="00A3542E"/>
    <w:rsid w:val="00A41A6D"/>
    <w:rsid w:val="00A45C63"/>
    <w:rsid w:val="00A507EC"/>
    <w:rsid w:val="00A6232C"/>
    <w:rsid w:val="00A923C4"/>
    <w:rsid w:val="00AC6B3E"/>
    <w:rsid w:val="00AE101A"/>
    <w:rsid w:val="00AF2A53"/>
    <w:rsid w:val="00B017EA"/>
    <w:rsid w:val="00B176C8"/>
    <w:rsid w:val="00B24696"/>
    <w:rsid w:val="00B25A2B"/>
    <w:rsid w:val="00B3013B"/>
    <w:rsid w:val="00B52A10"/>
    <w:rsid w:val="00B8234E"/>
    <w:rsid w:val="00BC1A10"/>
    <w:rsid w:val="00BC2E33"/>
    <w:rsid w:val="00BE477D"/>
    <w:rsid w:val="00C01E7D"/>
    <w:rsid w:val="00C133E1"/>
    <w:rsid w:val="00C23368"/>
    <w:rsid w:val="00C82C04"/>
    <w:rsid w:val="00C94725"/>
    <w:rsid w:val="00CB53FB"/>
    <w:rsid w:val="00CC1009"/>
    <w:rsid w:val="00CC5135"/>
    <w:rsid w:val="00CC7D60"/>
    <w:rsid w:val="00CD2E5B"/>
    <w:rsid w:val="00CF2673"/>
    <w:rsid w:val="00D10567"/>
    <w:rsid w:val="00D146DF"/>
    <w:rsid w:val="00D32997"/>
    <w:rsid w:val="00D43D59"/>
    <w:rsid w:val="00D44F26"/>
    <w:rsid w:val="00D50583"/>
    <w:rsid w:val="00D505F4"/>
    <w:rsid w:val="00D86838"/>
    <w:rsid w:val="00D9298D"/>
    <w:rsid w:val="00DB249B"/>
    <w:rsid w:val="00DD53DF"/>
    <w:rsid w:val="00DD6EB6"/>
    <w:rsid w:val="00DF232B"/>
    <w:rsid w:val="00E15994"/>
    <w:rsid w:val="00E22199"/>
    <w:rsid w:val="00E82EB7"/>
    <w:rsid w:val="00E914D8"/>
    <w:rsid w:val="00E94383"/>
    <w:rsid w:val="00EB0E9E"/>
    <w:rsid w:val="00EB5797"/>
    <w:rsid w:val="00EB7C5D"/>
    <w:rsid w:val="00EC6918"/>
    <w:rsid w:val="00ED7CE8"/>
    <w:rsid w:val="00EE6419"/>
    <w:rsid w:val="00EE6664"/>
    <w:rsid w:val="00EE7C30"/>
    <w:rsid w:val="00EF1D83"/>
    <w:rsid w:val="00F153EE"/>
    <w:rsid w:val="00F22BE7"/>
    <w:rsid w:val="00F23092"/>
    <w:rsid w:val="00F26161"/>
    <w:rsid w:val="00F4362F"/>
    <w:rsid w:val="00F544DA"/>
    <w:rsid w:val="00F75C68"/>
    <w:rsid w:val="00F80E36"/>
    <w:rsid w:val="00FB1400"/>
    <w:rsid w:val="00FB1F41"/>
    <w:rsid w:val="00FB3DD6"/>
    <w:rsid w:val="00FC1B53"/>
    <w:rsid w:val="00FE1FD6"/>
    <w:rsid w:val="00FF0A0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1CE36"/>
  <w15:chartTrackingRefBased/>
  <w15:docId w15:val="{3EB4A3CC-5F50-4380-919C-D6A7250DC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1">
    <w:name w:val="heading 1"/>
    <w:aliases w:val="Hauptbereich - Überschrift 1"/>
    <w:basedOn w:val="Standard"/>
    <w:next w:val="Standard"/>
    <w:link w:val="berschrift1Zchn"/>
    <w:qFormat/>
    <w:rsid w:val="009316BB"/>
    <w:pPr>
      <w:spacing w:after="100" w:afterAutospacing="1" w:line="360" w:lineRule="auto"/>
      <w:ind w:leftChars="525" w:left="1260"/>
      <w:outlineLvl w:val="0"/>
    </w:pPr>
    <w:rPr>
      <w:rFonts w:ascii="Lucida Sans Unicode" w:hAnsi="Lucida Sans Unicode" w:cs="Lucida Sans Unicode"/>
      <w:b/>
      <w:b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297D1F"/>
    <w:pPr>
      <w:tabs>
        <w:tab w:val="center" w:pos="4536"/>
        <w:tab w:val="right" w:pos="9072"/>
      </w:tabs>
    </w:pPr>
  </w:style>
  <w:style w:type="paragraph" w:styleId="Fuzeile">
    <w:name w:val="footer"/>
    <w:basedOn w:val="Standard"/>
    <w:link w:val="FuzeileZchn"/>
    <w:rsid w:val="00297D1F"/>
    <w:pPr>
      <w:tabs>
        <w:tab w:val="center" w:pos="4536"/>
        <w:tab w:val="right" w:pos="9072"/>
      </w:tabs>
    </w:pPr>
  </w:style>
  <w:style w:type="character" w:styleId="Hyperlink">
    <w:name w:val="Hyperlink"/>
    <w:rsid w:val="00297D1F"/>
    <w:rPr>
      <w:color w:val="0000FF"/>
      <w:u w:val="single"/>
    </w:rPr>
  </w:style>
  <w:style w:type="paragraph" w:styleId="Sprechblasentext">
    <w:name w:val="Balloon Text"/>
    <w:basedOn w:val="Standard"/>
    <w:semiHidden/>
    <w:rsid w:val="00721F2D"/>
    <w:rPr>
      <w:rFonts w:ascii="Tahoma" w:hAnsi="Tahoma" w:cs="Tahoma"/>
      <w:sz w:val="16"/>
      <w:szCs w:val="16"/>
    </w:rPr>
  </w:style>
  <w:style w:type="character" w:styleId="NichtaufgelsteErwhnung">
    <w:name w:val="Unresolved Mention"/>
    <w:basedOn w:val="Absatz-Standardschriftart"/>
    <w:uiPriority w:val="99"/>
    <w:semiHidden/>
    <w:unhideWhenUsed/>
    <w:rsid w:val="00485888"/>
    <w:rPr>
      <w:color w:val="605E5C"/>
      <w:shd w:val="clear" w:color="auto" w:fill="E1DFDD"/>
    </w:rPr>
  </w:style>
  <w:style w:type="paragraph" w:styleId="Listenabsatz">
    <w:name w:val="List Paragraph"/>
    <w:basedOn w:val="Standard"/>
    <w:uiPriority w:val="34"/>
    <w:qFormat/>
    <w:rsid w:val="002422CD"/>
    <w:pPr>
      <w:ind w:left="720"/>
      <w:contextualSpacing/>
    </w:pPr>
  </w:style>
  <w:style w:type="character" w:customStyle="1" w:styleId="berschrift1Zchn">
    <w:name w:val="Überschrift 1 Zchn"/>
    <w:aliases w:val="Hauptbereich - Überschrift 1 Zchn"/>
    <w:basedOn w:val="Absatz-Standardschriftart"/>
    <w:link w:val="berschrift1"/>
    <w:rsid w:val="009316BB"/>
    <w:rPr>
      <w:rFonts w:ascii="Lucida Sans Unicode" w:hAnsi="Lucida Sans Unicode" w:cs="Lucida Sans Unicode"/>
      <w:b/>
      <w:bCs/>
      <w:sz w:val="28"/>
      <w:szCs w:val="28"/>
    </w:rPr>
  </w:style>
  <w:style w:type="character" w:styleId="Hervorhebung">
    <w:name w:val="Emphasis"/>
    <w:aliases w:val="Hauptbereich - Nummerierung"/>
    <w:qFormat/>
    <w:rsid w:val="00A45C63"/>
    <w:rPr>
      <w:rFonts w:ascii="Lucida Sans" w:hAnsi="Lucida Sans"/>
      <w:sz w:val="28"/>
      <w:szCs w:val="28"/>
    </w:rPr>
  </w:style>
  <w:style w:type="paragraph" w:customStyle="1" w:styleId="Fuzeile-Fett">
    <w:name w:val="Fußzeile - Fett"/>
    <w:basedOn w:val="Standard"/>
    <w:link w:val="Fuzeile-FettZchn"/>
    <w:qFormat/>
    <w:rsid w:val="00A6232C"/>
    <w:pPr>
      <w:spacing w:line="216" w:lineRule="auto"/>
      <w:ind w:left="1155"/>
    </w:pPr>
    <w:rPr>
      <w:rFonts w:ascii="Lucida Sans Unicode" w:hAnsi="Lucida Sans Unicode" w:cs="Lucida Sans Unicode"/>
      <w:b/>
      <w:spacing w:val="-8"/>
      <w:sz w:val="14"/>
      <w:szCs w:val="14"/>
      <w:lang w:val="it-IT"/>
    </w:rPr>
  </w:style>
  <w:style w:type="paragraph" w:customStyle="1" w:styleId="Fuzeile-Standard">
    <w:name w:val="Fußzeile - Standard"/>
    <w:basedOn w:val="Standard"/>
    <w:link w:val="Fuzeile-StandardZchn"/>
    <w:qFormat/>
    <w:rsid w:val="00A6232C"/>
    <w:pPr>
      <w:spacing w:line="216" w:lineRule="auto"/>
      <w:ind w:left="1155"/>
    </w:pPr>
    <w:rPr>
      <w:rFonts w:ascii="Lucida Sans Unicode" w:hAnsi="Lucida Sans Unicode" w:cs="Lucida Sans Unicode"/>
      <w:spacing w:val="-8"/>
      <w:sz w:val="14"/>
      <w:szCs w:val="14"/>
    </w:rPr>
  </w:style>
  <w:style w:type="character" w:customStyle="1" w:styleId="Fuzeile-FettZchn">
    <w:name w:val="Fußzeile - Fett Zchn"/>
    <w:basedOn w:val="Absatz-Standardschriftart"/>
    <w:link w:val="Fuzeile-Fett"/>
    <w:rsid w:val="00A6232C"/>
    <w:rPr>
      <w:rFonts w:ascii="Lucida Sans Unicode" w:hAnsi="Lucida Sans Unicode" w:cs="Lucida Sans Unicode"/>
      <w:b/>
      <w:spacing w:val="-8"/>
      <w:sz w:val="14"/>
      <w:szCs w:val="14"/>
      <w:lang w:val="it-IT"/>
    </w:rPr>
  </w:style>
  <w:style w:type="paragraph" w:customStyle="1" w:styleId="Fuzeile-Seitenzahl">
    <w:name w:val="Fußzeile - Seitenzahl"/>
    <w:basedOn w:val="Fuzeile"/>
    <w:link w:val="Fuzeile-SeitenzahlZchn"/>
    <w:qFormat/>
    <w:rsid w:val="00A6232C"/>
    <w:pPr>
      <w:ind w:left="1155"/>
      <w:jc w:val="center"/>
    </w:pPr>
    <w:rPr>
      <w:rFonts w:ascii="Lucida Sans Unicode" w:hAnsi="Lucida Sans Unicode" w:cs="Lucida Sans Unicode"/>
      <w:noProof/>
      <w:sz w:val="18"/>
      <w:szCs w:val="18"/>
    </w:rPr>
  </w:style>
  <w:style w:type="character" w:customStyle="1" w:styleId="Fuzeile-StandardZchn">
    <w:name w:val="Fußzeile - Standard Zchn"/>
    <w:basedOn w:val="Absatz-Standardschriftart"/>
    <w:link w:val="Fuzeile-Standard"/>
    <w:rsid w:val="00A6232C"/>
    <w:rPr>
      <w:rFonts w:ascii="Lucida Sans Unicode" w:hAnsi="Lucida Sans Unicode" w:cs="Lucida Sans Unicode"/>
      <w:spacing w:val="-8"/>
      <w:sz w:val="14"/>
      <w:szCs w:val="14"/>
    </w:rPr>
  </w:style>
  <w:style w:type="paragraph" w:customStyle="1" w:styleId="Hauptbereich-Standard">
    <w:name w:val="Hauptbereich - Standard"/>
    <w:basedOn w:val="Standard"/>
    <w:link w:val="Hauptbereich-StandardZchn"/>
    <w:qFormat/>
    <w:rsid w:val="00A6232C"/>
    <w:pPr>
      <w:spacing w:after="100" w:afterAutospacing="1" w:line="300" w:lineRule="auto"/>
      <w:ind w:leftChars="525" w:left="1260"/>
    </w:pPr>
    <w:rPr>
      <w:rFonts w:ascii="Lucida Sans Unicode" w:hAnsi="Lucida Sans Unicode" w:cs="Lucida Sans Unicode"/>
      <w:sz w:val="22"/>
      <w:szCs w:val="22"/>
    </w:rPr>
  </w:style>
  <w:style w:type="character" w:customStyle="1" w:styleId="FuzeileZchn">
    <w:name w:val="Fußzeile Zchn"/>
    <w:basedOn w:val="Absatz-Standardschriftart"/>
    <w:link w:val="Fuzeile"/>
    <w:rsid w:val="00A6232C"/>
    <w:rPr>
      <w:sz w:val="24"/>
      <w:szCs w:val="24"/>
    </w:rPr>
  </w:style>
  <w:style w:type="character" w:customStyle="1" w:styleId="Fuzeile-SeitenzahlZchn">
    <w:name w:val="Fußzeile - Seitenzahl Zchn"/>
    <w:basedOn w:val="FuzeileZchn"/>
    <w:link w:val="Fuzeile-Seitenzahl"/>
    <w:rsid w:val="00A6232C"/>
    <w:rPr>
      <w:rFonts w:ascii="Lucida Sans Unicode" w:hAnsi="Lucida Sans Unicode" w:cs="Lucida Sans Unicode"/>
      <w:noProof/>
      <w:sz w:val="18"/>
      <w:szCs w:val="18"/>
    </w:rPr>
  </w:style>
  <w:style w:type="paragraph" w:customStyle="1" w:styleId="Hauptbereich-berschrift2">
    <w:name w:val="Hauptbereich - Überschrift 2"/>
    <w:basedOn w:val="Standard"/>
    <w:link w:val="Hauptbereich-berschrift2Zchn"/>
    <w:qFormat/>
    <w:rsid w:val="00A6232C"/>
    <w:pPr>
      <w:spacing w:after="100" w:afterAutospacing="1" w:line="300" w:lineRule="auto"/>
      <w:ind w:leftChars="525" w:left="1260"/>
    </w:pPr>
    <w:rPr>
      <w:rFonts w:ascii="Lucida Sans Unicode" w:hAnsi="Lucida Sans Unicode" w:cs="Lucida Sans Unicode"/>
      <w:b/>
      <w:bCs/>
      <w:sz w:val="22"/>
      <w:szCs w:val="22"/>
    </w:rPr>
  </w:style>
  <w:style w:type="character" w:customStyle="1" w:styleId="Hauptbereich-StandardZchn">
    <w:name w:val="Hauptbereich - Standard Zchn"/>
    <w:basedOn w:val="Absatz-Standardschriftart"/>
    <w:link w:val="Hauptbereich-Standard"/>
    <w:rsid w:val="00A6232C"/>
    <w:rPr>
      <w:rFonts w:ascii="Lucida Sans Unicode" w:hAnsi="Lucida Sans Unicode" w:cs="Lucida Sans Unicode"/>
      <w:sz w:val="22"/>
      <w:szCs w:val="22"/>
    </w:rPr>
  </w:style>
  <w:style w:type="character" w:customStyle="1" w:styleId="Hauptbereich-berschrift2Zchn">
    <w:name w:val="Hauptbereich - Überschrift 2 Zchn"/>
    <w:basedOn w:val="Absatz-Standardschriftart"/>
    <w:link w:val="Hauptbereich-berschrift2"/>
    <w:rsid w:val="00A6232C"/>
    <w:rPr>
      <w:rFonts w:ascii="Lucida Sans Unicode" w:hAnsi="Lucida Sans Unicode" w:cs="Lucida Sans Unicode"/>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280929">
      <w:bodyDiv w:val="1"/>
      <w:marLeft w:val="0"/>
      <w:marRight w:val="0"/>
      <w:marTop w:val="0"/>
      <w:marBottom w:val="0"/>
      <w:divBdr>
        <w:top w:val="none" w:sz="0" w:space="0" w:color="auto"/>
        <w:left w:val="none" w:sz="0" w:space="0" w:color="auto"/>
        <w:bottom w:val="none" w:sz="0" w:space="0" w:color="auto"/>
        <w:right w:val="none" w:sz="0" w:space="0" w:color="auto"/>
      </w:divBdr>
    </w:div>
    <w:div w:id="295181517">
      <w:bodyDiv w:val="1"/>
      <w:marLeft w:val="0"/>
      <w:marRight w:val="0"/>
      <w:marTop w:val="0"/>
      <w:marBottom w:val="0"/>
      <w:divBdr>
        <w:top w:val="none" w:sz="0" w:space="0" w:color="auto"/>
        <w:left w:val="none" w:sz="0" w:space="0" w:color="auto"/>
        <w:bottom w:val="none" w:sz="0" w:space="0" w:color="auto"/>
        <w:right w:val="none" w:sz="0" w:space="0" w:color="auto"/>
      </w:divBdr>
    </w:div>
    <w:div w:id="420762887">
      <w:bodyDiv w:val="1"/>
      <w:marLeft w:val="0"/>
      <w:marRight w:val="0"/>
      <w:marTop w:val="0"/>
      <w:marBottom w:val="0"/>
      <w:divBdr>
        <w:top w:val="none" w:sz="0" w:space="0" w:color="auto"/>
        <w:left w:val="none" w:sz="0" w:space="0" w:color="auto"/>
        <w:bottom w:val="none" w:sz="0" w:space="0" w:color="auto"/>
        <w:right w:val="none" w:sz="0" w:space="0" w:color="auto"/>
      </w:divBdr>
    </w:div>
    <w:div w:id="527255209">
      <w:bodyDiv w:val="1"/>
      <w:marLeft w:val="0"/>
      <w:marRight w:val="0"/>
      <w:marTop w:val="0"/>
      <w:marBottom w:val="0"/>
      <w:divBdr>
        <w:top w:val="none" w:sz="0" w:space="0" w:color="auto"/>
        <w:left w:val="none" w:sz="0" w:space="0" w:color="auto"/>
        <w:bottom w:val="none" w:sz="0" w:space="0" w:color="auto"/>
        <w:right w:val="none" w:sz="0" w:space="0" w:color="auto"/>
      </w:divBdr>
    </w:div>
    <w:div w:id="594629196">
      <w:bodyDiv w:val="1"/>
      <w:marLeft w:val="0"/>
      <w:marRight w:val="0"/>
      <w:marTop w:val="0"/>
      <w:marBottom w:val="0"/>
      <w:divBdr>
        <w:top w:val="none" w:sz="0" w:space="0" w:color="auto"/>
        <w:left w:val="none" w:sz="0" w:space="0" w:color="auto"/>
        <w:bottom w:val="none" w:sz="0" w:space="0" w:color="auto"/>
        <w:right w:val="none" w:sz="0" w:space="0" w:color="auto"/>
      </w:divBdr>
    </w:div>
    <w:div w:id="1132141361">
      <w:bodyDiv w:val="1"/>
      <w:marLeft w:val="0"/>
      <w:marRight w:val="0"/>
      <w:marTop w:val="0"/>
      <w:marBottom w:val="0"/>
      <w:divBdr>
        <w:top w:val="none" w:sz="0" w:space="0" w:color="auto"/>
        <w:left w:val="none" w:sz="0" w:space="0" w:color="auto"/>
        <w:bottom w:val="none" w:sz="0" w:space="0" w:color="auto"/>
        <w:right w:val="none" w:sz="0" w:space="0" w:color="auto"/>
      </w:divBdr>
    </w:div>
    <w:div w:id="1459058873">
      <w:bodyDiv w:val="1"/>
      <w:marLeft w:val="0"/>
      <w:marRight w:val="0"/>
      <w:marTop w:val="0"/>
      <w:marBottom w:val="0"/>
      <w:divBdr>
        <w:top w:val="none" w:sz="0" w:space="0" w:color="auto"/>
        <w:left w:val="none" w:sz="0" w:space="0" w:color="auto"/>
        <w:bottom w:val="none" w:sz="0" w:space="0" w:color="auto"/>
        <w:right w:val="none" w:sz="0" w:space="0" w:color="auto"/>
      </w:divBdr>
    </w:div>
    <w:div w:id="1659193053">
      <w:bodyDiv w:val="1"/>
      <w:marLeft w:val="0"/>
      <w:marRight w:val="0"/>
      <w:marTop w:val="0"/>
      <w:marBottom w:val="0"/>
      <w:divBdr>
        <w:top w:val="none" w:sz="0" w:space="0" w:color="auto"/>
        <w:left w:val="none" w:sz="0" w:space="0" w:color="auto"/>
        <w:bottom w:val="none" w:sz="0" w:space="0" w:color="auto"/>
        <w:right w:val="none" w:sz="0" w:space="0" w:color="auto"/>
      </w:divBdr>
    </w:div>
    <w:div w:id="1758089387">
      <w:bodyDiv w:val="1"/>
      <w:marLeft w:val="0"/>
      <w:marRight w:val="0"/>
      <w:marTop w:val="0"/>
      <w:marBottom w:val="0"/>
      <w:divBdr>
        <w:top w:val="none" w:sz="0" w:space="0" w:color="auto"/>
        <w:left w:val="none" w:sz="0" w:space="0" w:color="auto"/>
        <w:bottom w:val="none" w:sz="0" w:space="0" w:color="auto"/>
        <w:right w:val="none" w:sz="0" w:space="0" w:color="auto"/>
      </w:divBdr>
    </w:div>
    <w:div w:id="1893271756">
      <w:bodyDiv w:val="1"/>
      <w:marLeft w:val="0"/>
      <w:marRight w:val="0"/>
      <w:marTop w:val="0"/>
      <w:marBottom w:val="0"/>
      <w:divBdr>
        <w:top w:val="none" w:sz="0" w:space="0" w:color="auto"/>
        <w:left w:val="none" w:sz="0" w:space="0" w:color="auto"/>
        <w:bottom w:val="none" w:sz="0" w:space="0" w:color="auto"/>
        <w:right w:val="none" w:sz="0" w:space="0" w:color="auto"/>
      </w:divBdr>
    </w:div>
    <w:div w:id="1965505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SVM-VM-FS\Fachbereich$\Gruppen\Oberb&#252;rgermeister\Pressetelle\Presse-%20und%20&#214;ffentlichkeitsarbeit\Presse-Infos%202026\000%20-%20blanko%20PI%20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000 - blanko PI 2026.dotx</Template>
  <TotalTime>0</TotalTime>
  <Pages>1</Pages>
  <Words>413</Words>
  <Characters>2604</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Nr</vt:lpstr>
    </vt:vector>
  </TitlesOfParts>
  <Company>SV MAyen</Company>
  <LinksUpToDate>false</LinksUpToDate>
  <CharactersWithSpaces>3011</CharactersWithSpaces>
  <SharedDoc>false</SharedDoc>
  <HLinks>
    <vt:vector size="30" baseType="variant">
      <vt:variant>
        <vt:i4>6357057</vt:i4>
      </vt:variant>
      <vt:variant>
        <vt:i4>12</vt:i4>
      </vt:variant>
      <vt:variant>
        <vt:i4>0</vt:i4>
      </vt:variant>
      <vt:variant>
        <vt:i4>5</vt:i4>
      </vt:variant>
      <vt:variant>
        <vt:lpwstr>mailto:touristinfo@mayen.de</vt:lpwstr>
      </vt:variant>
      <vt:variant>
        <vt:lpwstr/>
      </vt:variant>
      <vt:variant>
        <vt:i4>7340093</vt:i4>
      </vt:variant>
      <vt:variant>
        <vt:i4>9</vt:i4>
      </vt:variant>
      <vt:variant>
        <vt:i4>0</vt:i4>
      </vt:variant>
      <vt:variant>
        <vt:i4>5</vt:i4>
      </vt:variant>
      <vt:variant>
        <vt:lpwstr>https://www.facebook.com/touristinfomayen/</vt:lpwstr>
      </vt:variant>
      <vt:variant>
        <vt:lpwstr/>
      </vt:variant>
      <vt:variant>
        <vt:i4>1703967</vt:i4>
      </vt:variant>
      <vt:variant>
        <vt:i4>6</vt:i4>
      </vt:variant>
      <vt:variant>
        <vt:i4>0</vt:i4>
      </vt:variant>
      <vt:variant>
        <vt:i4>5</vt:i4>
      </vt:variant>
      <vt:variant>
        <vt:lpwstr>http://www.mayen.de/</vt:lpwstr>
      </vt:variant>
      <vt:variant>
        <vt:lpwstr/>
      </vt:variant>
      <vt:variant>
        <vt:i4>7340114</vt:i4>
      </vt:variant>
      <vt:variant>
        <vt:i4>3</vt:i4>
      </vt:variant>
      <vt:variant>
        <vt:i4>0</vt:i4>
      </vt:variant>
      <vt:variant>
        <vt:i4>5</vt:i4>
      </vt:variant>
      <vt:variant>
        <vt:lpwstr>mailto:touristinfo@mayenzeit.de</vt:lpwstr>
      </vt:variant>
      <vt:variant>
        <vt:lpwstr/>
      </vt:variant>
      <vt:variant>
        <vt:i4>7602245</vt:i4>
      </vt:variant>
      <vt:variant>
        <vt:i4>0</vt:i4>
      </vt:variant>
      <vt:variant>
        <vt:i4>0</vt:i4>
      </vt:variant>
      <vt:variant>
        <vt:i4>5</vt:i4>
      </vt:variant>
      <vt:variant>
        <vt:lpwstr>mailto:museumskasse@mayenzeit.de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dc:title>
  <dc:subject/>
  <dc:creator>Gördes, Sarah</dc:creator>
  <cp:keywords/>
  <dc:description/>
  <cp:lastModifiedBy>Gördes, Sarah</cp:lastModifiedBy>
  <cp:revision>4</cp:revision>
  <cp:lastPrinted>2025-11-28T08:39:00Z</cp:lastPrinted>
  <dcterms:created xsi:type="dcterms:W3CDTF">2026-08-19T09:33:00Z</dcterms:created>
  <dcterms:modified xsi:type="dcterms:W3CDTF">2026-10-19T08:45:00Z</dcterms:modified>
</cp:coreProperties>
</file>