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1AE92B11" w14:textId="77777777">
        <w:tc>
          <w:tcPr>
            <w:tcW w:w="3969" w:type="dxa"/>
            <w:tcBorders>
              <w:top w:val="nil"/>
              <w:left w:val="nil"/>
              <w:bottom w:val="single" w:sz="4" w:space="0" w:color="auto"/>
              <w:right w:val="single" w:sz="4" w:space="0" w:color="auto"/>
            </w:tcBorders>
          </w:tcPr>
          <w:p w14:paraId="79C75F19"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709839AA" w14:textId="77777777" w:rsidR="008F1617" w:rsidRPr="00641ABE" w:rsidRDefault="008F1617" w:rsidP="00A90460">
            <w:pPr>
              <w:spacing w:line="360" w:lineRule="auto"/>
              <w:jc w:val="both"/>
              <w:rPr>
                <w:rFonts w:cs="Arial"/>
                <w:sz w:val="24"/>
                <w:szCs w:val="24"/>
              </w:rPr>
            </w:pPr>
          </w:p>
        </w:tc>
      </w:tr>
    </w:tbl>
    <w:p w14:paraId="7E25EBD6" w14:textId="77777777" w:rsidR="00796505" w:rsidRDefault="00796505" w:rsidP="00C70053">
      <w:pPr>
        <w:pStyle w:val="Default"/>
        <w:ind w:firstLine="284"/>
        <w:rPr>
          <w:rFonts w:ascii="Arial" w:hAnsi="Arial" w:cs="Arial"/>
          <w:b/>
          <w:bCs/>
          <w:sz w:val="28"/>
          <w:szCs w:val="22"/>
        </w:rPr>
      </w:pPr>
    </w:p>
    <w:p w14:paraId="672C9233" w14:textId="444BA520" w:rsidR="00B84DE5" w:rsidRDefault="007131C7" w:rsidP="007D7C44">
      <w:pPr>
        <w:pStyle w:val="Default"/>
        <w:spacing w:line="276" w:lineRule="auto"/>
        <w:ind w:left="284" w:right="424"/>
        <w:rPr>
          <w:rFonts w:ascii="Arial" w:hAnsi="Arial" w:cs="Arial"/>
          <w:b/>
          <w:bCs/>
          <w:sz w:val="28"/>
          <w:szCs w:val="22"/>
        </w:rPr>
      </w:pPr>
      <w:r w:rsidRPr="007131C7">
        <w:rPr>
          <w:rFonts w:ascii="Arial" w:hAnsi="Arial" w:cs="Arial"/>
          <w:b/>
          <w:bCs/>
          <w:sz w:val="28"/>
          <w:szCs w:val="22"/>
        </w:rPr>
        <w:t>Gewinner des Kinderfest-</w:t>
      </w:r>
      <w:r>
        <w:rPr>
          <w:rFonts w:ascii="Arial" w:hAnsi="Arial" w:cs="Arial"/>
          <w:b/>
          <w:bCs/>
          <w:sz w:val="28"/>
          <w:szCs w:val="22"/>
        </w:rPr>
        <w:t>Luftballonw</w:t>
      </w:r>
      <w:r w:rsidRPr="007131C7">
        <w:rPr>
          <w:rFonts w:ascii="Arial" w:hAnsi="Arial" w:cs="Arial"/>
          <w:b/>
          <w:bCs/>
          <w:sz w:val="28"/>
          <w:szCs w:val="22"/>
        </w:rPr>
        <w:t>ettbewerbs stehen fest</w:t>
      </w:r>
    </w:p>
    <w:p w14:paraId="0DF5FC9B" w14:textId="77777777" w:rsidR="007131C7" w:rsidRDefault="007131C7" w:rsidP="007D7C44">
      <w:pPr>
        <w:pStyle w:val="Default"/>
        <w:spacing w:line="276" w:lineRule="auto"/>
        <w:ind w:left="284" w:right="424"/>
        <w:rPr>
          <w:rFonts w:ascii="Arial" w:hAnsi="Arial" w:cs="Arial"/>
          <w:b/>
          <w:bCs/>
          <w:sz w:val="28"/>
          <w:szCs w:val="22"/>
        </w:rPr>
      </w:pPr>
    </w:p>
    <w:p w14:paraId="4272A202" w14:textId="77777777" w:rsidR="00B84DE5" w:rsidRPr="00B84DE5" w:rsidRDefault="00B84DE5" w:rsidP="00B84DE5">
      <w:pPr>
        <w:pStyle w:val="Default"/>
        <w:spacing w:line="276" w:lineRule="auto"/>
        <w:ind w:left="284" w:right="424"/>
        <w:rPr>
          <w:rFonts w:ascii="Arial" w:hAnsi="Arial" w:cs="Arial"/>
          <w:b/>
          <w:i/>
          <w:szCs w:val="22"/>
        </w:rPr>
      </w:pPr>
      <w:r w:rsidRPr="00B84DE5">
        <w:rPr>
          <w:rFonts w:ascii="Arial" w:hAnsi="Arial" w:cs="Arial"/>
          <w:b/>
          <w:i/>
          <w:szCs w:val="22"/>
        </w:rPr>
        <w:t>Beim Leutkircher Kinderfest 2026 gingen rund 1.400 Luftballons auf die Reise. Einige davon legten beeindruckende Strecken zurück und schafften es bis nach Österreich. Nun stehen die fünf Gewinner des Luftballonwettbewerbs fest.</w:t>
      </w:r>
    </w:p>
    <w:p w14:paraId="42BE012B" w14:textId="77777777" w:rsidR="00B84DE5" w:rsidRPr="00B84DE5" w:rsidRDefault="00B84DE5" w:rsidP="00B84DE5">
      <w:pPr>
        <w:pStyle w:val="Default"/>
        <w:spacing w:line="276" w:lineRule="auto"/>
        <w:ind w:left="284" w:right="424"/>
        <w:rPr>
          <w:rFonts w:ascii="Arial" w:hAnsi="Arial" w:cs="Arial"/>
          <w:b/>
          <w:i/>
          <w:szCs w:val="22"/>
        </w:rPr>
      </w:pPr>
    </w:p>
    <w:p w14:paraId="0E3FA252" w14:textId="77777777" w:rsidR="00B84DE5" w:rsidRPr="00B84DE5" w:rsidRDefault="00B84DE5" w:rsidP="00B84DE5">
      <w:pPr>
        <w:pStyle w:val="Default"/>
        <w:spacing w:line="276" w:lineRule="auto"/>
        <w:ind w:left="284" w:right="424"/>
        <w:rPr>
          <w:rFonts w:ascii="Arial" w:hAnsi="Arial" w:cs="Arial"/>
          <w:bCs/>
          <w:iCs/>
          <w:szCs w:val="22"/>
        </w:rPr>
      </w:pPr>
      <w:r w:rsidRPr="00B84DE5">
        <w:rPr>
          <w:rFonts w:ascii="Arial" w:hAnsi="Arial" w:cs="Arial"/>
          <w:bCs/>
          <w:iCs/>
          <w:szCs w:val="22"/>
        </w:rPr>
        <w:t>Insgesamt 75 Antwortkarten wurden nach dem Kinderfest an die Stadt Leutkirch zurückgeschickt. Sie zeigen, wo die bunten Ballons gelandet sind und wie weit sie der Wind getragen hat.</w:t>
      </w:r>
    </w:p>
    <w:p w14:paraId="3A42D325" w14:textId="77777777" w:rsidR="00B84DE5" w:rsidRPr="00B84DE5" w:rsidRDefault="00B84DE5" w:rsidP="00B84DE5">
      <w:pPr>
        <w:pStyle w:val="Default"/>
        <w:spacing w:line="276" w:lineRule="auto"/>
        <w:ind w:left="284" w:right="424"/>
        <w:rPr>
          <w:rFonts w:ascii="Arial" w:hAnsi="Arial" w:cs="Arial"/>
          <w:bCs/>
          <w:iCs/>
          <w:szCs w:val="22"/>
        </w:rPr>
      </w:pPr>
    </w:p>
    <w:p w14:paraId="30AB047D" w14:textId="77777777" w:rsidR="00B84DE5" w:rsidRPr="00B84DE5" w:rsidRDefault="00B84DE5" w:rsidP="00B84DE5">
      <w:pPr>
        <w:pStyle w:val="Default"/>
        <w:spacing w:line="276" w:lineRule="auto"/>
        <w:ind w:left="284" w:right="424"/>
        <w:rPr>
          <w:rFonts w:ascii="Arial" w:hAnsi="Arial" w:cs="Arial"/>
          <w:bCs/>
          <w:iCs/>
          <w:szCs w:val="22"/>
        </w:rPr>
      </w:pPr>
      <w:r w:rsidRPr="00B84DE5">
        <w:rPr>
          <w:rFonts w:ascii="Arial" w:hAnsi="Arial" w:cs="Arial"/>
          <w:bCs/>
          <w:iCs/>
          <w:szCs w:val="22"/>
        </w:rPr>
        <w:t xml:space="preserve">Den fünften Platz belegte Manuel Rössler aus Leutkirch. Sein Luftballon flog 125 Kilometer bis nach Fulpmes im Stubaital. Moritz Gretz, ebenfalls aus Leutkirch, erreichte mit seinem Ballon den vierten Platz. Dieser wurde nach rund 157 Kilometern im oberbayerischen Raubling gefunden. Auf Platz drei landete Paul Brenner aus Leutkirch. Sein Ballon legte 162 Kilometer zurück und wurde in </w:t>
      </w:r>
      <w:proofErr w:type="spellStart"/>
      <w:r w:rsidRPr="00B84DE5">
        <w:rPr>
          <w:rFonts w:ascii="Arial" w:hAnsi="Arial" w:cs="Arial"/>
          <w:bCs/>
          <w:iCs/>
          <w:szCs w:val="22"/>
        </w:rPr>
        <w:t>Sinning</w:t>
      </w:r>
      <w:proofErr w:type="spellEnd"/>
      <w:r w:rsidRPr="00B84DE5">
        <w:rPr>
          <w:rFonts w:ascii="Arial" w:hAnsi="Arial" w:cs="Arial"/>
          <w:bCs/>
          <w:iCs/>
          <w:szCs w:val="22"/>
        </w:rPr>
        <w:t>-Rohrdorf gefunden.</w:t>
      </w:r>
    </w:p>
    <w:p w14:paraId="2BD80548" w14:textId="77777777" w:rsidR="00B84DE5" w:rsidRPr="00B84DE5" w:rsidRDefault="00B84DE5" w:rsidP="00B84DE5">
      <w:pPr>
        <w:pStyle w:val="Default"/>
        <w:spacing w:line="276" w:lineRule="auto"/>
        <w:ind w:left="284" w:right="424"/>
        <w:rPr>
          <w:rFonts w:ascii="Arial" w:hAnsi="Arial" w:cs="Arial"/>
          <w:bCs/>
          <w:iCs/>
          <w:szCs w:val="22"/>
        </w:rPr>
      </w:pPr>
    </w:p>
    <w:p w14:paraId="194F54C7" w14:textId="77777777" w:rsidR="00B84DE5" w:rsidRPr="00B84DE5" w:rsidRDefault="00B84DE5" w:rsidP="00B84DE5">
      <w:pPr>
        <w:pStyle w:val="Default"/>
        <w:spacing w:line="276" w:lineRule="auto"/>
        <w:ind w:left="284" w:right="424"/>
        <w:rPr>
          <w:rFonts w:ascii="Arial" w:hAnsi="Arial" w:cs="Arial"/>
          <w:bCs/>
          <w:iCs/>
          <w:szCs w:val="22"/>
        </w:rPr>
      </w:pPr>
      <w:r w:rsidRPr="00B84DE5">
        <w:rPr>
          <w:rFonts w:ascii="Arial" w:hAnsi="Arial" w:cs="Arial"/>
          <w:bCs/>
          <w:iCs/>
          <w:szCs w:val="22"/>
        </w:rPr>
        <w:t xml:space="preserve">Besonders weit schafften es die beiden Erstplatzierten: Til </w:t>
      </w:r>
      <w:proofErr w:type="spellStart"/>
      <w:r w:rsidRPr="00B84DE5">
        <w:rPr>
          <w:rFonts w:ascii="Arial" w:hAnsi="Arial" w:cs="Arial"/>
          <w:bCs/>
          <w:iCs/>
          <w:szCs w:val="22"/>
        </w:rPr>
        <w:t>Stiefenhofer</w:t>
      </w:r>
      <w:proofErr w:type="spellEnd"/>
      <w:r w:rsidRPr="00B84DE5">
        <w:rPr>
          <w:rFonts w:ascii="Arial" w:hAnsi="Arial" w:cs="Arial"/>
          <w:bCs/>
          <w:iCs/>
          <w:szCs w:val="22"/>
        </w:rPr>
        <w:t xml:space="preserve"> aus </w:t>
      </w:r>
      <w:proofErr w:type="spellStart"/>
      <w:r w:rsidRPr="00B84DE5">
        <w:rPr>
          <w:rFonts w:ascii="Arial" w:hAnsi="Arial" w:cs="Arial"/>
          <w:bCs/>
          <w:iCs/>
          <w:szCs w:val="22"/>
        </w:rPr>
        <w:t>Legau</w:t>
      </w:r>
      <w:proofErr w:type="spellEnd"/>
      <w:r w:rsidRPr="00B84DE5">
        <w:rPr>
          <w:rFonts w:ascii="Arial" w:hAnsi="Arial" w:cs="Arial"/>
          <w:bCs/>
          <w:iCs/>
          <w:szCs w:val="22"/>
        </w:rPr>
        <w:t xml:space="preserve"> belegte den zweiten Platz. Sein Luftballon wurde nach 233 Kilometern in Kuchl in Österreich entdeckt. Den weitesten Flug legte Maxim Weißflog aus Leutkirch zurück. Sein Ballon landete nach stolzen 239 Kilometern in St. Koloman im Salzburger Land in Österreich und sicherte ihm damit den ersten Platz.</w:t>
      </w:r>
    </w:p>
    <w:p w14:paraId="137423EC" w14:textId="77777777" w:rsidR="00B84DE5" w:rsidRPr="00B84DE5" w:rsidRDefault="00B84DE5" w:rsidP="00B84DE5">
      <w:pPr>
        <w:pStyle w:val="Default"/>
        <w:spacing w:line="276" w:lineRule="auto"/>
        <w:ind w:left="284" w:right="424"/>
        <w:rPr>
          <w:rFonts w:ascii="Arial" w:hAnsi="Arial" w:cs="Arial"/>
          <w:bCs/>
          <w:iCs/>
          <w:szCs w:val="22"/>
        </w:rPr>
      </w:pPr>
    </w:p>
    <w:p w14:paraId="0049B685" w14:textId="34BB0264" w:rsidR="00C115EB" w:rsidRPr="00B84DE5" w:rsidRDefault="00B84DE5" w:rsidP="00B84DE5">
      <w:pPr>
        <w:pStyle w:val="Default"/>
        <w:spacing w:line="276" w:lineRule="auto"/>
        <w:ind w:left="284" w:right="424"/>
        <w:rPr>
          <w:rFonts w:ascii="Arial" w:hAnsi="Arial" w:cs="Arial"/>
          <w:bCs/>
          <w:iCs/>
          <w:szCs w:val="22"/>
        </w:rPr>
      </w:pPr>
      <w:r w:rsidRPr="00B84DE5">
        <w:rPr>
          <w:rFonts w:ascii="Arial" w:hAnsi="Arial" w:cs="Arial"/>
          <w:bCs/>
          <w:iCs/>
          <w:szCs w:val="22"/>
        </w:rPr>
        <w:t>Alle fünf Gewinner haben ihre Preise bereits erhalten. Die Stadt Leutkirch bedankt sich bei allen Kindern, die am Luftballonwettbewerb teilgenommen haben, und freut sich schon auf das nächste Kinderfest mit vielen bunten Ballons.</w:t>
      </w:r>
    </w:p>
    <w:p w14:paraId="2471C427" w14:textId="77777777" w:rsidR="00D8041A" w:rsidRDefault="00D8041A" w:rsidP="00C115EB">
      <w:pPr>
        <w:pStyle w:val="Default"/>
        <w:spacing w:line="276" w:lineRule="auto"/>
        <w:ind w:left="284" w:right="424"/>
        <w:rPr>
          <w:rFonts w:ascii="Arial" w:hAnsi="Arial" w:cs="Arial"/>
        </w:rPr>
      </w:pPr>
    </w:p>
    <w:p w14:paraId="562A8FE5" w14:textId="75006998" w:rsidR="00672276" w:rsidRPr="00672276" w:rsidRDefault="00672276" w:rsidP="00B84DE5">
      <w:pPr>
        <w:pStyle w:val="Default"/>
        <w:spacing w:line="276" w:lineRule="auto"/>
        <w:ind w:left="284" w:right="424"/>
        <w:rPr>
          <w:rFonts w:ascii="Arial" w:hAnsi="Arial" w:cs="Arial"/>
        </w:rPr>
      </w:pPr>
    </w:p>
    <w:p w14:paraId="6A6F7545" w14:textId="77777777" w:rsidR="00963EDF" w:rsidRDefault="00963EDF" w:rsidP="00C115EB">
      <w:pPr>
        <w:pStyle w:val="Default"/>
        <w:spacing w:line="276" w:lineRule="auto"/>
        <w:ind w:left="284" w:right="424"/>
        <w:rPr>
          <w:rFonts w:ascii="Arial" w:hAnsi="Arial" w:cs="Arial"/>
        </w:rPr>
      </w:pPr>
    </w:p>
    <w:p w14:paraId="0F1ACC47" w14:textId="2FD96DF6" w:rsidR="005D617E" w:rsidRPr="00C115EB" w:rsidRDefault="00151265" w:rsidP="00D8041A">
      <w:pPr>
        <w:pStyle w:val="Default"/>
        <w:spacing w:line="276" w:lineRule="auto"/>
        <w:ind w:left="284" w:right="424"/>
        <w:rPr>
          <w:rFonts w:ascii="Arial" w:hAnsi="Arial" w:cs="Arial"/>
          <w:i/>
          <w:iCs/>
          <w:szCs w:val="22"/>
        </w:rPr>
      </w:pPr>
      <w:r w:rsidRPr="00C115EB">
        <w:rPr>
          <w:rFonts w:ascii="Arial" w:hAnsi="Arial" w:cs="Arial"/>
          <w:b/>
          <w:bCs/>
          <w:i/>
        </w:rPr>
        <w:t>Bildunterschrift</w:t>
      </w:r>
      <w:r w:rsidR="008E4E77">
        <w:rPr>
          <w:rFonts w:ascii="Arial" w:hAnsi="Arial" w:cs="Arial"/>
          <w:b/>
          <w:bCs/>
          <w:i/>
        </w:rPr>
        <w:br/>
      </w:r>
      <w:r w:rsidR="008E4E77" w:rsidRPr="008E4E77">
        <w:rPr>
          <w:rFonts w:ascii="Arial" w:hAnsi="Arial" w:cs="Arial"/>
          <w:i/>
          <w:iCs/>
          <w:szCs w:val="22"/>
        </w:rPr>
        <w:t>Von links: Maxim Weißflog, Manuel Rössler, Paul Brenner und Moritz Gretz</w:t>
      </w:r>
    </w:p>
    <w:p w14:paraId="121B8062" w14:textId="6A9CCB2D" w:rsidR="00513D68" w:rsidRDefault="00513D68" w:rsidP="00513D68">
      <w:pPr>
        <w:pStyle w:val="Default"/>
        <w:pBdr>
          <w:bottom w:val="single" w:sz="4" w:space="1" w:color="auto"/>
        </w:pBdr>
        <w:spacing w:line="276" w:lineRule="auto"/>
        <w:ind w:left="284" w:right="424"/>
        <w:rPr>
          <w:rFonts w:ascii="Arial" w:hAnsi="Arial" w:cs="Arial"/>
          <w:sz w:val="20"/>
          <w:szCs w:val="20"/>
        </w:rPr>
      </w:pPr>
    </w:p>
    <w:p w14:paraId="4418F91B"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sectPr w:rsidR="00513D68" w:rsidSect="005C6292">
      <w:headerReference w:type="default" r:id="rId8"/>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ACC5" w14:textId="77777777" w:rsidR="00C115EB" w:rsidRDefault="00C115EB">
      <w:r>
        <w:separator/>
      </w:r>
    </w:p>
  </w:endnote>
  <w:endnote w:type="continuationSeparator" w:id="0">
    <w:p w14:paraId="57A8A47E" w14:textId="77777777" w:rsidR="00C115EB" w:rsidRDefault="00C11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A1483" w14:textId="77777777" w:rsidR="00C115EB" w:rsidRDefault="00C115EB">
      <w:r>
        <w:separator/>
      </w:r>
    </w:p>
  </w:footnote>
  <w:footnote w:type="continuationSeparator" w:id="0">
    <w:p w14:paraId="4DFD027B" w14:textId="77777777" w:rsidR="00C115EB" w:rsidRDefault="00C11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2FC30"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6DD19B2C"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1D3AC9BE" w14:textId="48B2F761"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C115EB">
      <w:rPr>
        <w:rFonts w:cs="Arial"/>
        <w:sz w:val="24"/>
      </w:rPr>
      <w:t>1</w:t>
    </w:r>
    <w:r w:rsidR="004E0A48">
      <w:rPr>
        <w:rFonts w:cs="Arial"/>
        <w:sz w:val="24"/>
      </w:rPr>
      <w:t>9</w:t>
    </w:r>
    <w:r w:rsidR="00A736B9">
      <w:rPr>
        <w:rFonts w:cs="Arial"/>
        <w:sz w:val="24"/>
      </w:rPr>
      <w:t>.</w:t>
    </w:r>
    <w:r w:rsidR="00C115EB">
      <w:rPr>
        <w:rFonts w:cs="Arial"/>
        <w:sz w:val="24"/>
      </w:rPr>
      <w:t>10</w:t>
    </w:r>
    <w:r w:rsidR="00A736B9">
      <w:rPr>
        <w:rFonts w:cs="Arial"/>
        <w:sz w:val="24"/>
      </w:rPr>
      <w:t>.</w:t>
    </w:r>
    <w:r w:rsidR="00C115EB">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36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EB"/>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59A6"/>
    <w:rsid w:val="00116A18"/>
    <w:rsid w:val="0012227D"/>
    <w:rsid w:val="001502AD"/>
    <w:rsid w:val="00151265"/>
    <w:rsid w:val="001654EC"/>
    <w:rsid w:val="00166397"/>
    <w:rsid w:val="0017403C"/>
    <w:rsid w:val="001C593C"/>
    <w:rsid w:val="001E7335"/>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0A48"/>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2276"/>
    <w:rsid w:val="00674153"/>
    <w:rsid w:val="00674377"/>
    <w:rsid w:val="00687DE4"/>
    <w:rsid w:val="00694476"/>
    <w:rsid w:val="006B322A"/>
    <w:rsid w:val="006C14C2"/>
    <w:rsid w:val="006C63E5"/>
    <w:rsid w:val="006D471B"/>
    <w:rsid w:val="007131C7"/>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87656"/>
    <w:rsid w:val="00892E8F"/>
    <w:rsid w:val="008E3F99"/>
    <w:rsid w:val="008E4E77"/>
    <w:rsid w:val="008F1617"/>
    <w:rsid w:val="00904AF7"/>
    <w:rsid w:val="0091645A"/>
    <w:rsid w:val="00936CC5"/>
    <w:rsid w:val="0094371E"/>
    <w:rsid w:val="00963EDF"/>
    <w:rsid w:val="009742B8"/>
    <w:rsid w:val="009E09F2"/>
    <w:rsid w:val="009F0651"/>
    <w:rsid w:val="00A03931"/>
    <w:rsid w:val="00A06D10"/>
    <w:rsid w:val="00A372EA"/>
    <w:rsid w:val="00A377A8"/>
    <w:rsid w:val="00A736B9"/>
    <w:rsid w:val="00A84706"/>
    <w:rsid w:val="00A90460"/>
    <w:rsid w:val="00A932E8"/>
    <w:rsid w:val="00AB6838"/>
    <w:rsid w:val="00AD6F76"/>
    <w:rsid w:val="00AE7F73"/>
    <w:rsid w:val="00AF0F89"/>
    <w:rsid w:val="00B265DD"/>
    <w:rsid w:val="00B4189A"/>
    <w:rsid w:val="00B41BF5"/>
    <w:rsid w:val="00B42E7E"/>
    <w:rsid w:val="00B5522F"/>
    <w:rsid w:val="00B81715"/>
    <w:rsid w:val="00B84DE5"/>
    <w:rsid w:val="00B935BA"/>
    <w:rsid w:val="00B94E39"/>
    <w:rsid w:val="00BB4CFA"/>
    <w:rsid w:val="00BC10E0"/>
    <w:rsid w:val="00BD1811"/>
    <w:rsid w:val="00BD3F68"/>
    <w:rsid w:val="00BD6040"/>
    <w:rsid w:val="00BE70C9"/>
    <w:rsid w:val="00C028A5"/>
    <w:rsid w:val="00C115EB"/>
    <w:rsid w:val="00C11CBB"/>
    <w:rsid w:val="00C233F5"/>
    <w:rsid w:val="00C244FA"/>
    <w:rsid w:val="00C448F8"/>
    <w:rsid w:val="00C461B9"/>
    <w:rsid w:val="00C477FC"/>
    <w:rsid w:val="00C70053"/>
    <w:rsid w:val="00C71475"/>
    <w:rsid w:val="00C73667"/>
    <w:rsid w:val="00C73852"/>
    <w:rsid w:val="00CA0EC8"/>
    <w:rsid w:val="00CA4885"/>
    <w:rsid w:val="00CC3B75"/>
    <w:rsid w:val="00CD7013"/>
    <w:rsid w:val="00CE6096"/>
    <w:rsid w:val="00D04EE2"/>
    <w:rsid w:val="00D1592C"/>
    <w:rsid w:val="00D27966"/>
    <w:rsid w:val="00D313B8"/>
    <w:rsid w:val="00D714E1"/>
    <w:rsid w:val="00D8041A"/>
    <w:rsid w:val="00D83147"/>
    <w:rsid w:val="00D934A6"/>
    <w:rsid w:val="00D97DE6"/>
    <w:rsid w:val="00DB4ED3"/>
    <w:rsid w:val="00DC6F91"/>
    <w:rsid w:val="00DE7807"/>
    <w:rsid w:val="00E007A1"/>
    <w:rsid w:val="00E4410B"/>
    <w:rsid w:val="00E84942"/>
    <w:rsid w:val="00E91383"/>
    <w:rsid w:val="00ED2FB2"/>
    <w:rsid w:val="00EE394E"/>
    <w:rsid w:val="00EF79F1"/>
    <w:rsid w:val="00F00E8D"/>
    <w:rsid w:val="00F22B94"/>
    <w:rsid w:val="00F519A0"/>
    <w:rsid w:val="00F55E03"/>
    <w:rsid w:val="00F71A04"/>
    <w:rsid w:val="00F75711"/>
    <w:rsid w:val="00F95F40"/>
    <w:rsid w:val="00F97A7F"/>
    <w:rsid w:val="00F97AB7"/>
    <w:rsid w:val="00FA5098"/>
    <w:rsid w:val="00FC02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31D05"/>
  <w15:chartTrackingRefBased/>
  <w15:docId w15:val="{B37CB004-5B25-424C-9EBD-AEA57B24C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3739">
      <w:bodyDiv w:val="1"/>
      <w:marLeft w:val="0"/>
      <w:marRight w:val="0"/>
      <w:marTop w:val="0"/>
      <w:marBottom w:val="0"/>
      <w:divBdr>
        <w:top w:val="none" w:sz="0" w:space="0" w:color="auto"/>
        <w:left w:val="none" w:sz="0" w:space="0" w:color="auto"/>
        <w:bottom w:val="none" w:sz="0" w:space="0" w:color="auto"/>
        <w:right w:val="none" w:sz="0" w:space="0" w:color="auto"/>
      </w:divBdr>
    </w:div>
    <w:div w:id="107166901">
      <w:bodyDiv w:val="1"/>
      <w:marLeft w:val="0"/>
      <w:marRight w:val="0"/>
      <w:marTop w:val="0"/>
      <w:marBottom w:val="0"/>
      <w:divBdr>
        <w:top w:val="none" w:sz="0" w:space="0" w:color="auto"/>
        <w:left w:val="none" w:sz="0" w:space="0" w:color="auto"/>
        <w:bottom w:val="none" w:sz="0" w:space="0" w:color="auto"/>
        <w:right w:val="none" w:sz="0" w:space="0" w:color="auto"/>
      </w:divBdr>
    </w:div>
    <w:div w:id="111246540">
      <w:bodyDiv w:val="1"/>
      <w:marLeft w:val="0"/>
      <w:marRight w:val="0"/>
      <w:marTop w:val="0"/>
      <w:marBottom w:val="0"/>
      <w:divBdr>
        <w:top w:val="none" w:sz="0" w:space="0" w:color="auto"/>
        <w:left w:val="none" w:sz="0" w:space="0" w:color="auto"/>
        <w:bottom w:val="none" w:sz="0" w:space="0" w:color="auto"/>
        <w:right w:val="none" w:sz="0" w:space="0" w:color="auto"/>
      </w:divBdr>
    </w:div>
    <w:div w:id="179046344">
      <w:bodyDiv w:val="1"/>
      <w:marLeft w:val="0"/>
      <w:marRight w:val="0"/>
      <w:marTop w:val="0"/>
      <w:marBottom w:val="0"/>
      <w:divBdr>
        <w:top w:val="none" w:sz="0" w:space="0" w:color="auto"/>
        <w:left w:val="none" w:sz="0" w:space="0" w:color="auto"/>
        <w:bottom w:val="none" w:sz="0" w:space="0" w:color="auto"/>
        <w:right w:val="none" w:sz="0" w:space="0" w:color="auto"/>
      </w:divBdr>
    </w:div>
    <w:div w:id="183130028">
      <w:bodyDiv w:val="1"/>
      <w:marLeft w:val="0"/>
      <w:marRight w:val="0"/>
      <w:marTop w:val="0"/>
      <w:marBottom w:val="0"/>
      <w:divBdr>
        <w:top w:val="none" w:sz="0" w:space="0" w:color="auto"/>
        <w:left w:val="none" w:sz="0" w:space="0" w:color="auto"/>
        <w:bottom w:val="none" w:sz="0" w:space="0" w:color="auto"/>
        <w:right w:val="none" w:sz="0" w:space="0" w:color="auto"/>
      </w:divBdr>
    </w:div>
    <w:div w:id="206183762">
      <w:bodyDiv w:val="1"/>
      <w:marLeft w:val="0"/>
      <w:marRight w:val="0"/>
      <w:marTop w:val="0"/>
      <w:marBottom w:val="0"/>
      <w:divBdr>
        <w:top w:val="none" w:sz="0" w:space="0" w:color="auto"/>
        <w:left w:val="none" w:sz="0" w:space="0" w:color="auto"/>
        <w:bottom w:val="none" w:sz="0" w:space="0" w:color="auto"/>
        <w:right w:val="none" w:sz="0" w:space="0" w:color="auto"/>
      </w:divBdr>
    </w:div>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9792881">
      <w:bodyDiv w:val="1"/>
      <w:marLeft w:val="0"/>
      <w:marRight w:val="0"/>
      <w:marTop w:val="0"/>
      <w:marBottom w:val="0"/>
      <w:divBdr>
        <w:top w:val="none" w:sz="0" w:space="0" w:color="auto"/>
        <w:left w:val="none" w:sz="0" w:space="0" w:color="auto"/>
        <w:bottom w:val="none" w:sz="0" w:space="0" w:color="auto"/>
        <w:right w:val="none" w:sz="0" w:space="0" w:color="auto"/>
      </w:divBdr>
    </w:div>
    <w:div w:id="403525260">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77027049">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36120301">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58799237">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4610349">
      <w:bodyDiv w:val="1"/>
      <w:marLeft w:val="0"/>
      <w:marRight w:val="0"/>
      <w:marTop w:val="0"/>
      <w:marBottom w:val="0"/>
      <w:divBdr>
        <w:top w:val="none" w:sz="0" w:space="0" w:color="auto"/>
        <w:left w:val="none" w:sz="0" w:space="0" w:color="auto"/>
        <w:bottom w:val="none" w:sz="0" w:space="0" w:color="auto"/>
        <w:right w:val="none" w:sz="0" w:space="0" w:color="auto"/>
      </w:divBdr>
    </w:div>
    <w:div w:id="1315065443">
      <w:bodyDiv w:val="1"/>
      <w:marLeft w:val="0"/>
      <w:marRight w:val="0"/>
      <w:marTop w:val="0"/>
      <w:marBottom w:val="0"/>
      <w:divBdr>
        <w:top w:val="none" w:sz="0" w:space="0" w:color="auto"/>
        <w:left w:val="none" w:sz="0" w:space="0" w:color="auto"/>
        <w:bottom w:val="none" w:sz="0" w:space="0" w:color="auto"/>
        <w:right w:val="none" w:sz="0" w:space="0" w:color="auto"/>
      </w:divBdr>
    </w:div>
    <w:div w:id="1324430760">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488590362">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33100602">
      <w:bodyDiv w:val="1"/>
      <w:marLeft w:val="0"/>
      <w:marRight w:val="0"/>
      <w:marTop w:val="0"/>
      <w:marBottom w:val="0"/>
      <w:divBdr>
        <w:top w:val="none" w:sz="0" w:space="0" w:color="auto"/>
        <w:left w:val="none" w:sz="0" w:space="0" w:color="auto"/>
        <w:bottom w:val="none" w:sz="0" w:space="0" w:color="auto"/>
        <w:right w:val="none" w:sz="0" w:space="0" w:color="auto"/>
      </w:divBdr>
    </w:div>
    <w:div w:id="1685323809">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640977">
      <w:bodyDiv w:val="1"/>
      <w:marLeft w:val="0"/>
      <w:marRight w:val="0"/>
      <w:marTop w:val="0"/>
      <w:marBottom w:val="0"/>
      <w:divBdr>
        <w:top w:val="none" w:sz="0" w:space="0" w:color="auto"/>
        <w:left w:val="none" w:sz="0" w:space="0" w:color="auto"/>
        <w:bottom w:val="none" w:sz="0" w:space="0" w:color="auto"/>
        <w:right w:val="none" w:sz="0" w:space="0" w:color="auto"/>
      </w:divBdr>
    </w:div>
    <w:div w:id="1824344703">
      <w:bodyDiv w:val="1"/>
      <w:marLeft w:val="0"/>
      <w:marRight w:val="0"/>
      <w:marTop w:val="0"/>
      <w:marBottom w:val="0"/>
      <w:divBdr>
        <w:top w:val="none" w:sz="0" w:space="0" w:color="auto"/>
        <w:left w:val="none" w:sz="0" w:space="0" w:color="auto"/>
        <w:bottom w:val="none" w:sz="0" w:space="0" w:color="auto"/>
        <w:right w:val="none" w:sz="0" w:space="0" w:color="auto"/>
      </w:divBdr>
    </w:div>
    <w:div w:id="1931698439">
      <w:bodyDiv w:val="1"/>
      <w:marLeft w:val="0"/>
      <w:marRight w:val="0"/>
      <w:marTop w:val="0"/>
      <w:marBottom w:val="0"/>
      <w:divBdr>
        <w:top w:val="none" w:sz="0" w:space="0" w:color="auto"/>
        <w:left w:val="none" w:sz="0" w:space="0" w:color="auto"/>
        <w:bottom w:val="none" w:sz="0" w:space="0" w:color="auto"/>
        <w:right w:val="none" w:sz="0" w:space="0" w:color="auto"/>
      </w:divBdr>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246</Words>
  <Characters>1556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Baumeister, Lara</cp:lastModifiedBy>
  <cp:revision>8</cp:revision>
  <cp:lastPrinted>2013-03-07T17:07:00Z</cp:lastPrinted>
  <dcterms:created xsi:type="dcterms:W3CDTF">2026-10-16T08:34:00Z</dcterms:created>
  <dcterms:modified xsi:type="dcterms:W3CDTF">2026-10-19T12:17:00Z</dcterms:modified>
</cp:coreProperties>
</file>