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96D5B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2E08BC" wp14:editId="55120570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01350A83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6AE0FDE2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5478AD14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3494C5E3" w14:textId="77777777" w:rsidR="00FC5D1E" w:rsidRPr="008425FF" w:rsidRDefault="00933656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4A786557" w14:textId="77777777" w:rsidR="008425FF" w:rsidRDefault="008425FF" w:rsidP="00F34C86">
      <w:pPr>
        <w:rPr>
          <w:b/>
          <w:sz w:val="28"/>
          <w:szCs w:val="28"/>
        </w:rPr>
      </w:pPr>
    </w:p>
    <w:p w14:paraId="07D48636" w14:textId="7F1ABE55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933656">
        <w:rPr>
          <w:noProof/>
        </w:rPr>
        <w:t>0</w:t>
      </w:r>
      <w:r w:rsidR="00933656">
        <w:rPr>
          <w:noProof/>
        </w:rPr>
        <w:t>3</w:t>
      </w:r>
      <w:r w:rsidR="00933656">
        <w:rPr>
          <w:noProof/>
        </w:rPr>
        <w:t>.11.2026</w:t>
      </w:r>
      <w:r w:rsidR="007E09ED">
        <w:fldChar w:fldCharType="end"/>
      </w:r>
      <w:r w:rsidR="008425FF" w:rsidRPr="008425FF">
        <w:t>/</w:t>
      </w:r>
      <w:proofErr w:type="spellStart"/>
      <w:r w:rsidR="00FC2CE6">
        <w:fldChar w:fldCharType="begin"/>
      </w:r>
      <w:r w:rsidR="00FC2CE6">
        <w:instrText xml:space="preserve"> USERINITIALS  \* Lower  \* MERGEFORMAT </w:instrText>
      </w:r>
      <w:r w:rsidR="00FC2CE6">
        <w:fldChar w:fldCharType="separate"/>
      </w:r>
      <w:r w:rsidR="009A0954">
        <w:rPr>
          <w:noProof/>
        </w:rPr>
        <w:t>rw</w:t>
      </w:r>
      <w:proofErr w:type="spellEnd"/>
      <w:r w:rsidR="00FC2CE6">
        <w:rPr>
          <w:noProof/>
        </w:rPr>
        <w:fldChar w:fldCharType="end"/>
      </w:r>
    </w:p>
    <w:p w14:paraId="7F2D83A7" w14:textId="77777777" w:rsidR="001F0D76" w:rsidRPr="00F34C86" w:rsidRDefault="001F0D76" w:rsidP="00F34C86"/>
    <w:p w14:paraId="1020AD29" w14:textId="77777777" w:rsidR="00670272" w:rsidRPr="001F0D76" w:rsidRDefault="00670272" w:rsidP="006F60F3">
      <w:pPr>
        <w:pStyle w:val="Balken"/>
      </w:pPr>
    </w:p>
    <w:p w14:paraId="509FAB60" w14:textId="77777777" w:rsidR="00670272" w:rsidRPr="00F34C86" w:rsidRDefault="00670272" w:rsidP="00F34C86"/>
    <w:p w14:paraId="187E6588" w14:textId="77777777" w:rsidR="0071539A" w:rsidRPr="00191D95" w:rsidRDefault="0071539A" w:rsidP="00F23A4B">
      <w:pPr>
        <w:pStyle w:val="StandardPM"/>
      </w:pPr>
    </w:p>
    <w:p w14:paraId="2F1EB431" w14:textId="32BB5877" w:rsidR="002428FF" w:rsidRDefault="004905DE" w:rsidP="002428FF">
      <w:pPr>
        <w:pStyle w:val="berschriftPM1"/>
      </w:pPr>
      <w:r>
        <w:t xml:space="preserve">Lauf-Veranstaltung: Uferstraße </w:t>
      </w:r>
      <w:r w:rsidR="001C27DD">
        <w:t>und Friedrichstraße</w:t>
      </w:r>
    </w:p>
    <w:p w14:paraId="47F39B09" w14:textId="033BC18C" w:rsidR="002428FF" w:rsidRDefault="002428FF" w:rsidP="002428FF">
      <w:pPr>
        <w:pStyle w:val="StandardPM"/>
      </w:pPr>
      <w:r>
        <w:t xml:space="preserve">Am Samstag, </w:t>
      </w:r>
      <w:r w:rsidR="009A0954">
        <w:t xml:space="preserve">7. November </w:t>
      </w:r>
      <w:r w:rsidR="00164591">
        <w:t xml:space="preserve">findet eine </w:t>
      </w:r>
      <w:r w:rsidR="00EB5F71">
        <w:t>Lauf-Ve</w:t>
      </w:r>
      <w:r w:rsidR="00164591">
        <w:t xml:space="preserve">ranstaltung </w:t>
      </w:r>
      <w:r w:rsidR="00EB5F71">
        <w:t>auf der</w:t>
      </w:r>
      <w:r w:rsidR="00164591">
        <w:t xml:space="preserve"> Uferstraße, Friedrichstraße und </w:t>
      </w:r>
      <w:r w:rsidR="00EB5F71">
        <w:t xml:space="preserve">in </w:t>
      </w:r>
      <w:r w:rsidR="00164591">
        <w:t>ein</w:t>
      </w:r>
      <w:r w:rsidR="00EB5F71">
        <w:t xml:space="preserve">em </w:t>
      </w:r>
      <w:r w:rsidR="00164591">
        <w:t>Teilbereich des Hinteren Hafen</w:t>
      </w:r>
      <w:r w:rsidR="00EB5F71">
        <w:t>s statt</w:t>
      </w:r>
      <w:r>
        <w:t xml:space="preserve">. Deshalb </w:t>
      </w:r>
      <w:r w:rsidR="001E6345">
        <w:t>kann es</w:t>
      </w:r>
      <w:r>
        <w:t xml:space="preserve"> von 1</w:t>
      </w:r>
      <w:r w:rsidR="00E13329">
        <w:t>5</w:t>
      </w:r>
      <w:r>
        <w:t xml:space="preserve"> Uhr bis 1</w:t>
      </w:r>
      <w:r w:rsidR="00E13329">
        <w:t>9</w:t>
      </w:r>
      <w:r>
        <w:t xml:space="preserve"> Uhr</w:t>
      </w:r>
      <w:r w:rsidR="001E6345">
        <w:t xml:space="preserve"> zu Verkehrsbeeinträchtigungen – auch für Passanten – kommen.</w:t>
      </w:r>
    </w:p>
    <w:p w14:paraId="678F7CF0" w14:textId="04A2CD3E" w:rsidR="002428FF" w:rsidRDefault="002428FF" w:rsidP="002428FF">
      <w:pPr>
        <w:pStyle w:val="StandardPM"/>
      </w:pPr>
      <w:r w:rsidRPr="00FC2CE6">
        <w:t xml:space="preserve">Start und Ziel des </w:t>
      </w:r>
      <w:r w:rsidR="004905DE">
        <w:t>„</w:t>
      </w:r>
      <w:r w:rsidR="001E6345">
        <w:t>FN Running Club Rave Run</w:t>
      </w:r>
      <w:r w:rsidR="004905DE">
        <w:t>“</w:t>
      </w:r>
      <w:r w:rsidR="001E6345">
        <w:t xml:space="preserve"> </w:t>
      </w:r>
      <w:r w:rsidRPr="00FC2CE6">
        <w:t xml:space="preserve">sind in der </w:t>
      </w:r>
      <w:r w:rsidR="001E6345">
        <w:t>Uferstraße</w:t>
      </w:r>
      <w:r w:rsidRPr="00FC2CE6">
        <w:t xml:space="preserve"> bei</w:t>
      </w:r>
      <w:r w:rsidR="001E6345">
        <w:t xml:space="preserve"> der Seehasen-Figurengruppe</w:t>
      </w:r>
      <w:r w:rsidRPr="00FC2CE6">
        <w:t xml:space="preserve">. Die Rundstrecke führt von der </w:t>
      </w:r>
      <w:r w:rsidR="00EB5F71">
        <w:t>Uferst</w:t>
      </w:r>
      <w:r w:rsidRPr="00FC2CE6">
        <w:t xml:space="preserve">raße über die </w:t>
      </w:r>
      <w:r w:rsidR="00E13329">
        <w:t>Friedrichs</w:t>
      </w:r>
      <w:r w:rsidRPr="00FC2CE6">
        <w:t>traße</w:t>
      </w:r>
      <w:r w:rsidR="001E6345">
        <w:t xml:space="preserve"> bis zum</w:t>
      </w:r>
      <w:r w:rsidR="00E13329">
        <w:t xml:space="preserve"> Hintere</w:t>
      </w:r>
      <w:r w:rsidR="001E6345">
        <w:t>n</w:t>
      </w:r>
      <w:r w:rsidR="00E13329">
        <w:t xml:space="preserve"> Hafen</w:t>
      </w:r>
      <w:r w:rsidRPr="00FC2CE6">
        <w:t xml:space="preserve"> und von dort wieder zurück zum Ziel in der </w:t>
      </w:r>
      <w:r w:rsidR="00E13329">
        <w:t>Ufer</w:t>
      </w:r>
      <w:r w:rsidRPr="00FC2CE6">
        <w:t>straße.</w:t>
      </w:r>
    </w:p>
    <w:p w14:paraId="7E79D666" w14:textId="77777777" w:rsidR="002428FF" w:rsidRDefault="002428FF" w:rsidP="002428FF">
      <w:pPr>
        <w:pStyle w:val="StandardPM"/>
      </w:pPr>
      <w:r>
        <w:t xml:space="preserve">Alle Informationen zu Straßenbauarbeiten und Umleitungen in Friedrichshafen: </w:t>
      </w:r>
      <w:hyperlink r:id="rId9" w:history="1">
        <w:r>
          <w:rPr>
            <w:rStyle w:val="Hyperlink"/>
          </w:rPr>
          <w:t>www.baustellen.friedrichshafen.de</w:t>
        </w:r>
      </w:hyperlink>
      <w:r>
        <w:t>.</w:t>
      </w:r>
    </w:p>
    <w:p w14:paraId="4951DA3C" w14:textId="1257031A" w:rsidR="008425FF" w:rsidRPr="008425FF" w:rsidRDefault="008425FF" w:rsidP="002428FF">
      <w:pPr>
        <w:pStyle w:val="berschriftPM1"/>
      </w:pPr>
    </w:p>
    <w:sectPr w:rsidR="008425FF" w:rsidRPr="008425FF" w:rsidSect="008425FF">
      <w:headerReference w:type="default" r:id="rId10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C0714" w14:textId="77777777" w:rsidR="005C76C3" w:rsidRDefault="005C76C3">
      <w:r>
        <w:separator/>
      </w:r>
    </w:p>
    <w:p w14:paraId="7EA842D5" w14:textId="77777777" w:rsidR="005C76C3" w:rsidRDefault="005C76C3"/>
    <w:p w14:paraId="1818EAE7" w14:textId="77777777" w:rsidR="005C76C3" w:rsidRDefault="005C76C3" w:rsidP="001F0D76"/>
    <w:p w14:paraId="0EF86DC6" w14:textId="77777777" w:rsidR="005C76C3" w:rsidRDefault="005C76C3" w:rsidP="006F60F3"/>
    <w:p w14:paraId="6B97EDD7" w14:textId="77777777" w:rsidR="005C76C3" w:rsidRDefault="005C76C3" w:rsidP="006F60F3"/>
    <w:p w14:paraId="3E8C31B0" w14:textId="77777777" w:rsidR="005C76C3" w:rsidRDefault="005C76C3"/>
    <w:p w14:paraId="235B0C06" w14:textId="77777777" w:rsidR="005C76C3" w:rsidRDefault="005C76C3"/>
    <w:p w14:paraId="76E908E9" w14:textId="77777777" w:rsidR="005C76C3" w:rsidRDefault="005C76C3"/>
  </w:endnote>
  <w:endnote w:type="continuationSeparator" w:id="0">
    <w:p w14:paraId="7522C3C1" w14:textId="77777777" w:rsidR="005C76C3" w:rsidRDefault="005C76C3">
      <w:r>
        <w:continuationSeparator/>
      </w:r>
    </w:p>
    <w:p w14:paraId="51BCABDD" w14:textId="77777777" w:rsidR="005C76C3" w:rsidRDefault="005C76C3"/>
    <w:p w14:paraId="4E1A14BA" w14:textId="77777777" w:rsidR="005C76C3" w:rsidRDefault="005C76C3" w:rsidP="001F0D76"/>
    <w:p w14:paraId="5999FC6F" w14:textId="77777777" w:rsidR="005C76C3" w:rsidRDefault="005C76C3" w:rsidP="006F60F3"/>
    <w:p w14:paraId="03761880" w14:textId="77777777" w:rsidR="005C76C3" w:rsidRDefault="005C76C3" w:rsidP="006F60F3"/>
    <w:p w14:paraId="6496A8BC" w14:textId="77777777" w:rsidR="005C76C3" w:rsidRDefault="005C76C3"/>
    <w:p w14:paraId="02D42405" w14:textId="77777777" w:rsidR="005C76C3" w:rsidRDefault="005C76C3"/>
    <w:p w14:paraId="1F7680A0" w14:textId="77777777" w:rsidR="005C76C3" w:rsidRDefault="005C76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CC8BC" w14:textId="77777777" w:rsidR="005C76C3" w:rsidRDefault="005C76C3">
      <w:r>
        <w:separator/>
      </w:r>
    </w:p>
    <w:p w14:paraId="6F0DB0AE" w14:textId="77777777" w:rsidR="005C76C3" w:rsidRDefault="005C76C3"/>
    <w:p w14:paraId="7B4001FC" w14:textId="77777777" w:rsidR="005C76C3" w:rsidRDefault="005C76C3" w:rsidP="001F0D76"/>
    <w:p w14:paraId="61992DA3" w14:textId="77777777" w:rsidR="005C76C3" w:rsidRDefault="005C76C3" w:rsidP="006F60F3"/>
    <w:p w14:paraId="4C78A141" w14:textId="77777777" w:rsidR="005C76C3" w:rsidRDefault="005C76C3" w:rsidP="006F60F3"/>
    <w:p w14:paraId="4ACF08B0" w14:textId="77777777" w:rsidR="005C76C3" w:rsidRDefault="005C76C3"/>
    <w:p w14:paraId="038D2C1F" w14:textId="77777777" w:rsidR="005C76C3" w:rsidRDefault="005C76C3"/>
    <w:p w14:paraId="59E24F1E" w14:textId="77777777" w:rsidR="005C76C3" w:rsidRDefault="005C76C3"/>
  </w:footnote>
  <w:footnote w:type="continuationSeparator" w:id="0">
    <w:p w14:paraId="1C7A9879" w14:textId="77777777" w:rsidR="005C76C3" w:rsidRDefault="005C76C3">
      <w:r>
        <w:continuationSeparator/>
      </w:r>
    </w:p>
    <w:p w14:paraId="26380C16" w14:textId="77777777" w:rsidR="005C76C3" w:rsidRDefault="005C76C3"/>
    <w:p w14:paraId="4F346F53" w14:textId="77777777" w:rsidR="005C76C3" w:rsidRDefault="005C76C3" w:rsidP="001F0D76"/>
    <w:p w14:paraId="299F99FF" w14:textId="77777777" w:rsidR="005C76C3" w:rsidRDefault="005C76C3" w:rsidP="006F60F3"/>
    <w:p w14:paraId="6AE3931E" w14:textId="77777777" w:rsidR="005C76C3" w:rsidRDefault="005C76C3" w:rsidP="006F60F3"/>
    <w:p w14:paraId="378FCAAE" w14:textId="77777777" w:rsidR="005C76C3" w:rsidRDefault="005C76C3"/>
    <w:p w14:paraId="225F3487" w14:textId="77777777" w:rsidR="005C76C3" w:rsidRDefault="005C76C3"/>
    <w:p w14:paraId="396EE52D" w14:textId="77777777" w:rsidR="005C76C3" w:rsidRDefault="005C76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68C34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8FF"/>
    <w:rsid w:val="000556C0"/>
    <w:rsid w:val="000B53DD"/>
    <w:rsid w:val="000F184A"/>
    <w:rsid w:val="00115C8B"/>
    <w:rsid w:val="00164591"/>
    <w:rsid w:val="00165D5E"/>
    <w:rsid w:val="00176C4D"/>
    <w:rsid w:val="00191D95"/>
    <w:rsid w:val="001A3F3A"/>
    <w:rsid w:val="001C27DD"/>
    <w:rsid w:val="001E6345"/>
    <w:rsid w:val="001F0D76"/>
    <w:rsid w:val="001F1672"/>
    <w:rsid w:val="001F1F30"/>
    <w:rsid w:val="002428FF"/>
    <w:rsid w:val="0028782C"/>
    <w:rsid w:val="002C4BF2"/>
    <w:rsid w:val="002F2375"/>
    <w:rsid w:val="0035161A"/>
    <w:rsid w:val="00355DE8"/>
    <w:rsid w:val="003B1DD2"/>
    <w:rsid w:val="003D5D0C"/>
    <w:rsid w:val="00402DF3"/>
    <w:rsid w:val="004272AD"/>
    <w:rsid w:val="00427E62"/>
    <w:rsid w:val="00440BF4"/>
    <w:rsid w:val="004504E0"/>
    <w:rsid w:val="0045153B"/>
    <w:rsid w:val="00452FD1"/>
    <w:rsid w:val="00464F41"/>
    <w:rsid w:val="004905DE"/>
    <w:rsid w:val="004C099E"/>
    <w:rsid w:val="004C4269"/>
    <w:rsid w:val="004D4C28"/>
    <w:rsid w:val="005056FC"/>
    <w:rsid w:val="00534DDD"/>
    <w:rsid w:val="00590792"/>
    <w:rsid w:val="005C76C3"/>
    <w:rsid w:val="005E57DA"/>
    <w:rsid w:val="005F213E"/>
    <w:rsid w:val="00610A9D"/>
    <w:rsid w:val="00626B1F"/>
    <w:rsid w:val="00627615"/>
    <w:rsid w:val="00636F49"/>
    <w:rsid w:val="00664B1D"/>
    <w:rsid w:val="00670272"/>
    <w:rsid w:val="006A2446"/>
    <w:rsid w:val="006B4054"/>
    <w:rsid w:val="006B412F"/>
    <w:rsid w:val="006C7B99"/>
    <w:rsid w:val="006E1F05"/>
    <w:rsid w:val="006F60F3"/>
    <w:rsid w:val="0071539A"/>
    <w:rsid w:val="007154FF"/>
    <w:rsid w:val="0077143C"/>
    <w:rsid w:val="00785979"/>
    <w:rsid w:val="007B21A3"/>
    <w:rsid w:val="007E09ED"/>
    <w:rsid w:val="008119B0"/>
    <w:rsid w:val="008425FF"/>
    <w:rsid w:val="008807DE"/>
    <w:rsid w:val="008B446E"/>
    <w:rsid w:val="008D4FCD"/>
    <w:rsid w:val="008F702E"/>
    <w:rsid w:val="00915C21"/>
    <w:rsid w:val="00933656"/>
    <w:rsid w:val="00987F69"/>
    <w:rsid w:val="009A0954"/>
    <w:rsid w:val="009B5AA6"/>
    <w:rsid w:val="009D733B"/>
    <w:rsid w:val="009E2CA8"/>
    <w:rsid w:val="00A07751"/>
    <w:rsid w:val="00A26193"/>
    <w:rsid w:val="00AF32E7"/>
    <w:rsid w:val="00B04DEC"/>
    <w:rsid w:val="00B07421"/>
    <w:rsid w:val="00B53464"/>
    <w:rsid w:val="00B67264"/>
    <w:rsid w:val="00BC6412"/>
    <w:rsid w:val="00C401BA"/>
    <w:rsid w:val="00C4525B"/>
    <w:rsid w:val="00C455E9"/>
    <w:rsid w:val="00C80AFF"/>
    <w:rsid w:val="00CB4764"/>
    <w:rsid w:val="00CC647F"/>
    <w:rsid w:val="00D1268C"/>
    <w:rsid w:val="00D33BB9"/>
    <w:rsid w:val="00D35317"/>
    <w:rsid w:val="00D579A7"/>
    <w:rsid w:val="00E13329"/>
    <w:rsid w:val="00E27830"/>
    <w:rsid w:val="00EA4C52"/>
    <w:rsid w:val="00EB5F71"/>
    <w:rsid w:val="00ED1AE6"/>
    <w:rsid w:val="00ED352B"/>
    <w:rsid w:val="00EE3FBC"/>
    <w:rsid w:val="00EF6AF1"/>
    <w:rsid w:val="00F23A4B"/>
    <w:rsid w:val="00F34C86"/>
    <w:rsid w:val="00F72E64"/>
    <w:rsid w:val="00F8170D"/>
    <w:rsid w:val="00F83A35"/>
    <w:rsid w:val="00FA560D"/>
    <w:rsid w:val="00FC2CE6"/>
    <w:rsid w:val="00FC5D1E"/>
    <w:rsid w:val="00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6477A95"/>
  <w15:docId w15:val="{1AB5BF48-240C-4CEC-BC59-B24A43F0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austellen.friedrichshafen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OB-B&#252;ro\Pressemitteilung%20Stad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Stadt.dotx</Template>
  <TotalTime>0</TotalTime>
  <Pages>1</Pages>
  <Words>98</Words>
  <Characters>882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979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Kreuzer, Andrea</dc:creator>
  <cp:lastModifiedBy>Widmer, Renate</cp:lastModifiedBy>
  <cp:revision>5</cp:revision>
  <cp:lastPrinted>2015-01-14T17:03:00Z</cp:lastPrinted>
  <dcterms:created xsi:type="dcterms:W3CDTF">2026-11-02T13:34:00Z</dcterms:created>
  <dcterms:modified xsi:type="dcterms:W3CDTF">2026-11-03T09:06:00Z</dcterms:modified>
</cp:coreProperties>
</file>