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0D01D7F2" w:rsidR="00165AF5" w:rsidRPr="00C421AB" w:rsidRDefault="00D30581" w:rsidP="00907D07">
      <w:pPr>
        <w:ind w:right="-68"/>
        <w:jc w:val="right"/>
        <w:rPr>
          <w:rFonts w:ascii="Trebuchet MS" w:hAnsi="Trebuchet MS"/>
          <w:b/>
          <w:color w:val="000000" w:themeColor="text1"/>
          <w:sz w:val="24"/>
          <w:szCs w:val="24"/>
        </w:rPr>
      </w:pPr>
      <w:r w:rsidRPr="00C421AB">
        <w:rPr>
          <w:rFonts w:ascii="Trebuchet MS" w:hAnsi="Trebuchet MS"/>
          <w:b/>
          <w:color w:val="000000" w:themeColor="text1"/>
          <w:sz w:val="24"/>
          <w:szCs w:val="24"/>
        </w:rPr>
        <w:t xml:space="preserve">Vom </w:t>
      </w:r>
      <w:r w:rsidR="00C421AB" w:rsidRPr="00C421AB">
        <w:rPr>
          <w:rFonts w:ascii="Trebuchet MS" w:hAnsi="Trebuchet MS"/>
          <w:b/>
          <w:color w:val="000000" w:themeColor="text1"/>
          <w:sz w:val="24"/>
          <w:szCs w:val="24"/>
        </w:rPr>
        <w:t>03</w:t>
      </w:r>
      <w:r w:rsidR="00BE0957" w:rsidRPr="00C421AB">
        <w:rPr>
          <w:rFonts w:ascii="Trebuchet MS" w:hAnsi="Trebuchet MS"/>
          <w:b/>
          <w:color w:val="000000" w:themeColor="text1"/>
          <w:sz w:val="24"/>
          <w:szCs w:val="24"/>
        </w:rPr>
        <w:t>.</w:t>
      </w:r>
      <w:r w:rsidR="00BB3CA7" w:rsidRPr="00C421AB">
        <w:rPr>
          <w:rFonts w:ascii="Trebuchet MS" w:hAnsi="Trebuchet MS"/>
          <w:b/>
          <w:color w:val="000000" w:themeColor="text1"/>
          <w:sz w:val="24"/>
          <w:szCs w:val="24"/>
        </w:rPr>
        <w:t xml:space="preserve"> </w:t>
      </w:r>
      <w:r w:rsidR="00C421AB" w:rsidRPr="00C421AB">
        <w:rPr>
          <w:rFonts w:ascii="Trebuchet MS" w:hAnsi="Trebuchet MS"/>
          <w:b/>
          <w:color w:val="000000" w:themeColor="text1"/>
          <w:sz w:val="24"/>
          <w:szCs w:val="24"/>
        </w:rPr>
        <w:t>November</w:t>
      </w:r>
      <w:r w:rsidR="00092532" w:rsidRPr="00C421AB">
        <w:rPr>
          <w:rFonts w:ascii="Trebuchet MS" w:hAnsi="Trebuchet MS"/>
          <w:b/>
          <w:color w:val="000000" w:themeColor="text1"/>
          <w:sz w:val="24"/>
          <w:szCs w:val="24"/>
        </w:rPr>
        <w:t xml:space="preserve"> 202</w:t>
      </w:r>
      <w:r w:rsidR="00C421AB" w:rsidRPr="00C421AB">
        <w:rPr>
          <w:rFonts w:ascii="Trebuchet MS" w:hAnsi="Trebuchet MS"/>
          <w:b/>
          <w:color w:val="000000" w:themeColor="text1"/>
          <w:sz w:val="24"/>
          <w:szCs w:val="24"/>
        </w:rPr>
        <w:t>6</w:t>
      </w:r>
    </w:p>
    <w:p w14:paraId="00F33078" w14:textId="77777777" w:rsidR="00907D07" w:rsidRDefault="00907D07" w:rsidP="00907D07">
      <w:pPr>
        <w:ind w:right="-68"/>
        <w:jc w:val="right"/>
        <w:rPr>
          <w:rFonts w:ascii="Trebuchet MS" w:hAnsi="Trebuchet MS"/>
          <w:b/>
          <w:sz w:val="24"/>
          <w:szCs w:val="24"/>
        </w:rPr>
      </w:pPr>
    </w:p>
    <w:p w14:paraId="3FD31D76" w14:textId="77777777" w:rsidR="00D85C0D" w:rsidRDefault="00D85C0D" w:rsidP="00907D07">
      <w:pPr>
        <w:ind w:right="-68"/>
        <w:jc w:val="right"/>
        <w:rPr>
          <w:rFonts w:ascii="Trebuchet MS" w:hAnsi="Trebuchet MS"/>
          <w:b/>
          <w:sz w:val="24"/>
          <w:szCs w:val="24"/>
        </w:rPr>
      </w:pPr>
    </w:p>
    <w:p w14:paraId="54725FF5" w14:textId="49ABCC07" w:rsidR="00293E7C" w:rsidRPr="00C421AB" w:rsidRDefault="00C421AB" w:rsidP="000417EB">
      <w:pPr>
        <w:ind w:right="-68"/>
        <w:rPr>
          <w:rFonts w:ascii="Trebuchet MS" w:hAnsi="Trebuchet MS"/>
          <w:b/>
          <w:sz w:val="36"/>
          <w:szCs w:val="36"/>
        </w:rPr>
      </w:pPr>
      <w:r w:rsidRPr="00C421AB">
        <w:rPr>
          <w:rFonts w:ascii="Trebuchet MS" w:hAnsi="Trebuchet MS"/>
          <w:b/>
          <w:sz w:val="36"/>
          <w:szCs w:val="36"/>
        </w:rPr>
        <w:t>Für „</w:t>
      </w:r>
      <w:proofErr w:type="spellStart"/>
      <w:r w:rsidRPr="00C421AB">
        <w:rPr>
          <w:rFonts w:ascii="Trebuchet MS" w:hAnsi="Trebuchet MS"/>
          <w:b/>
          <w:sz w:val="36"/>
          <w:szCs w:val="36"/>
        </w:rPr>
        <w:t>LeseLust</w:t>
      </w:r>
      <w:proofErr w:type="spellEnd"/>
      <w:r w:rsidRPr="00C421AB">
        <w:rPr>
          <w:rFonts w:ascii="Trebuchet MS" w:hAnsi="Trebuchet MS"/>
          <w:b/>
          <w:sz w:val="36"/>
          <w:szCs w:val="36"/>
        </w:rPr>
        <w:t xml:space="preserve"> mit Leckerei“ am Freitag:</w:t>
      </w:r>
    </w:p>
    <w:p w14:paraId="5F838A04" w14:textId="76914B4E" w:rsidR="00C421AB" w:rsidRPr="00C421AB" w:rsidRDefault="00C421AB" w:rsidP="000417EB">
      <w:pPr>
        <w:ind w:right="-68"/>
        <w:rPr>
          <w:rFonts w:ascii="Trebuchet MS" w:hAnsi="Trebuchet MS"/>
          <w:b/>
          <w:sz w:val="36"/>
          <w:szCs w:val="36"/>
        </w:rPr>
      </w:pPr>
      <w:r w:rsidRPr="00C421AB">
        <w:rPr>
          <w:rFonts w:ascii="Trebuchet MS" w:hAnsi="Trebuchet MS"/>
          <w:b/>
          <w:sz w:val="36"/>
          <w:szCs w:val="36"/>
        </w:rPr>
        <w:t>Stadtbücherei Olsberg schließt früher</w:t>
      </w:r>
    </w:p>
    <w:p w14:paraId="499A526A" w14:textId="77777777" w:rsidR="00C421AB" w:rsidRDefault="00C421AB" w:rsidP="00C421AB">
      <w:pPr>
        <w:ind w:right="-68"/>
        <w:rPr>
          <w:rFonts w:ascii="Trebuchet MS" w:hAnsi="Trebuchet MS"/>
          <w:b/>
          <w:sz w:val="24"/>
          <w:szCs w:val="24"/>
        </w:rPr>
      </w:pPr>
    </w:p>
    <w:p w14:paraId="1E4F4F6E" w14:textId="405890C3" w:rsidR="00C421AB" w:rsidRPr="00C421AB" w:rsidRDefault="00C421AB" w:rsidP="00C421AB">
      <w:pPr>
        <w:ind w:right="-68"/>
        <w:rPr>
          <w:rFonts w:ascii="Trebuchet MS" w:hAnsi="Trebuchet MS"/>
          <w:bCs/>
          <w:sz w:val="24"/>
          <w:szCs w:val="24"/>
        </w:rPr>
      </w:pPr>
      <w:r w:rsidRPr="00C421AB">
        <w:rPr>
          <w:rFonts w:ascii="Trebuchet MS" w:hAnsi="Trebuchet MS"/>
          <w:b/>
          <w:sz w:val="24"/>
          <w:szCs w:val="24"/>
        </w:rPr>
        <w:t>Olsberg</w:t>
      </w:r>
      <w:r w:rsidRPr="00C421AB">
        <w:rPr>
          <w:rFonts w:ascii="Trebuchet MS" w:hAnsi="Trebuchet MS"/>
          <w:bCs/>
          <w:sz w:val="24"/>
          <w:szCs w:val="24"/>
        </w:rPr>
        <w:t xml:space="preserve">. </w:t>
      </w:r>
      <w:r w:rsidRPr="00C421AB">
        <w:rPr>
          <w:rFonts w:ascii="Trebuchet MS" w:hAnsi="Trebuchet MS"/>
          <w:bCs/>
          <w:sz w:val="24"/>
          <w:szCs w:val="24"/>
        </w:rPr>
        <w:t>Nach dem</w:t>
      </w:r>
      <w:r w:rsidRPr="00C421AB">
        <w:rPr>
          <w:rFonts w:ascii="Trebuchet MS" w:hAnsi="Trebuchet MS"/>
          <w:bCs/>
          <w:sz w:val="24"/>
          <w:szCs w:val="24"/>
        </w:rPr>
        <w:t xml:space="preserve"> großen</w:t>
      </w:r>
      <w:r w:rsidRPr="00C421AB">
        <w:rPr>
          <w:rFonts w:ascii="Trebuchet MS" w:hAnsi="Trebuchet MS"/>
          <w:bCs/>
          <w:sz w:val="24"/>
          <w:szCs w:val="24"/>
        </w:rPr>
        <w:t xml:space="preserve"> Erfolg im Vorjahr mit über 60 Teilnehmenden, legen die Buchhandlung Käpt’n Book, die Landfrauen des Stadtverbands Olsberg und die Stadtbücherei </w:t>
      </w:r>
      <w:r w:rsidRPr="00C421AB">
        <w:rPr>
          <w:rFonts w:ascii="Trebuchet MS" w:hAnsi="Trebuchet MS"/>
          <w:bCs/>
          <w:sz w:val="24"/>
          <w:szCs w:val="24"/>
        </w:rPr>
        <w:t xml:space="preserve">Olsberg </w:t>
      </w:r>
      <w:r w:rsidRPr="00C421AB">
        <w:rPr>
          <w:rFonts w:ascii="Trebuchet MS" w:hAnsi="Trebuchet MS"/>
          <w:bCs/>
          <w:sz w:val="24"/>
          <w:szCs w:val="24"/>
        </w:rPr>
        <w:t>nach: Am Freitag, 6. November, um 19 Uhr, laden die drei Partner zur Neuauflage von „</w:t>
      </w:r>
      <w:proofErr w:type="spellStart"/>
      <w:r w:rsidRPr="00C421AB">
        <w:rPr>
          <w:rFonts w:ascii="Trebuchet MS" w:hAnsi="Trebuchet MS"/>
          <w:bCs/>
          <w:sz w:val="24"/>
          <w:szCs w:val="24"/>
        </w:rPr>
        <w:t>LeseLust</w:t>
      </w:r>
      <w:proofErr w:type="spellEnd"/>
      <w:r w:rsidRPr="00C421AB">
        <w:rPr>
          <w:rFonts w:ascii="Trebuchet MS" w:hAnsi="Trebuchet MS"/>
          <w:bCs/>
          <w:sz w:val="24"/>
          <w:szCs w:val="24"/>
        </w:rPr>
        <w:t xml:space="preserve"> mit Leckerei“ in die Stadtbücherei Olsberg</w:t>
      </w:r>
      <w:r w:rsidRPr="00C421AB">
        <w:rPr>
          <w:rFonts w:ascii="Trebuchet MS" w:hAnsi="Trebuchet MS"/>
          <w:bCs/>
          <w:sz w:val="24"/>
          <w:szCs w:val="24"/>
        </w:rPr>
        <w:t xml:space="preserve">, </w:t>
      </w:r>
      <w:r w:rsidRPr="00C421AB">
        <w:rPr>
          <w:rFonts w:ascii="Trebuchet MS" w:hAnsi="Trebuchet MS"/>
          <w:bCs/>
          <w:sz w:val="24"/>
          <w:szCs w:val="24"/>
        </w:rPr>
        <w:t>Hauptstr. 73a</w:t>
      </w:r>
      <w:r w:rsidRPr="00C421AB">
        <w:rPr>
          <w:rFonts w:ascii="Trebuchet MS" w:hAnsi="Trebuchet MS"/>
          <w:bCs/>
          <w:sz w:val="24"/>
          <w:szCs w:val="24"/>
        </w:rPr>
        <w:t>,</w:t>
      </w:r>
      <w:r w:rsidRPr="00C421AB">
        <w:rPr>
          <w:rFonts w:ascii="Trebuchet MS" w:hAnsi="Trebuchet MS"/>
          <w:bCs/>
          <w:sz w:val="24"/>
          <w:szCs w:val="24"/>
        </w:rPr>
        <w:t xml:space="preserve"> ein</w:t>
      </w:r>
    </w:p>
    <w:p w14:paraId="15D66284" w14:textId="77777777" w:rsidR="00C421AB" w:rsidRPr="00C421AB" w:rsidRDefault="00C421AB" w:rsidP="00C421AB">
      <w:pPr>
        <w:ind w:right="-68"/>
        <w:rPr>
          <w:rFonts w:ascii="Trebuchet MS" w:hAnsi="Trebuchet MS"/>
          <w:bCs/>
          <w:sz w:val="24"/>
          <w:szCs w:val="24"/>
        </w:rPr>
      </w:pPr>
    </w:p>
    <w:p w14:paraId="24F487FC" w14:textId="77777777" w:rsidR="00C421AB" w:rsidRPr="00C421AB" w:rsidRDefault="00C421AB" w:rsidP="00C421AB">
      <w:pPr>
        <w:ind w:right="-68"/>
        <w:rPr>
          <w:rFonts w:ascii="Trebuchet MS" w:hAnsi="Trebuchet MS"/>
          <w:bCs/>
          <w:sz w:val="24"/>
          <w:szCs w:val="24"/>
        </w:rPr>
      </w:pPr>
      <w:r w:rsidRPr="00C421AB">
        <w:rPr>
          <w:rFonts w:ascii="Trebuchet MS" w:hAnsi="Trebuchet MS"/>
          <w:bCs/>
          <w:sz w:val="24"/>
          <w:szCs w:val="24"/>
        </w:rPr>
        <w:t>Da die Stadtbücherei für die Veranstaltung komplett umgebaut werden muss, um eine gemütliche Clubatmosphäre zu schaffen, schließt die Bibliothek am Freitag schon um 17 Uhr für die Medienausleihe. Medienrückgaben sind bis 18 Uhr über den Medienrückgabekasten im Vorraum der Bücherei möglich.</w:t>
      </w:r>
    </w:p>
    <w:p w14:paraId="40599EF8" w14:textId="77777777" w:rsidR="00C421AB" w:rsidRPr="00C421AB" w:rsidRDefault="00C421AB" w:rsidP="00C421AB">
      <w:pPr>
        <w:ind w:right="-68"/>
        <w:rPr>
          <w:rFonts w:ascii="Trebuchet MS" w:hAnsi="Trebuchet MS"/>
          <w:bCs/>
          <w:sz w:val="24"/>
          <w:szCs w:val="24"/>
        </w:rPr>
      </w:pPr>
    </w:p>
    <w:p w14:paraId="6D1333F4" w14:textId="7C913351" w:rsidR="00C421AB" w:rsidRPr="00C421AB" w:rsidRDefault="00C421AB" w:rsidP="00C421AB">
      <w:pPr>
        <w:ind w:right="-68"/>
        <w:rPr>
          <w:rFonts w:ascii="Trebuchet MS" w:hAnsi="Trebuchet MS"/>
          <w:bCs/>
          <w:sz w:val="24"/>
          <w:szCs w:val="24"/>
        </w:rPr>
      </w:pPr>
      <w:r w:rsidRPr="00C421AB">
        <w:rPr>
          <w:rFonts w:ascii="Trebuchet MS" w:hAnsi="Trebuchet MS"/>
          <w:bCs/>
          <w:sz w:val="24"/>
          <w:szCs w:val="24"/>
        </w:rPr>
        <w:t xml:space="preserve">Einlass zur </w:t>
      </w:r>
      <w:proofErr w:type="spellStart"/>
      <w:r w:rsidRPr="00C421AB">
        <w:rPr>
          <w:rFonts w:ascii="Trebuchet MS" w:hAnsi="Trebuchet MS"/>
          <w:bCs/>
          <w:sz w:val="24"/>
          <w:szCs w:val="24"/>
        </w:rPr>
        <w:t>LeseLust</w:t>
      </w:r>
      <w:proofErr w:type="spellEnd"/>
      <w:r w:rsidRPr="00C421AB">
        <w:rPr>
          <w:rFonts w:ascii="Trebuchet MS" w:hAnsi="Trebuchet MS"/>
          <w:bCs/>
          <w:sz w:val="24"/>
          <w:szCs w:val="24"/>
        </w:rPr>
        <w:t xml:space="preserve"> ist dann für angemeldete Gäste ab 18.30 Uhr bei freier Platzwahl. Die Veranstaltung ist restlos ausgebucht</w:t>
      </w:r>
      <w:r w:rsidRPr="00C421AB">
        <w:rPr>
          <w:rFonts w:ascii="Trebuchet MS" w:hAnsi="Trebuchet MS"/>
          <w:bCs/>
          <w:sz w:val="24"/>
          <w:szCs w:val="24"/>
        </w:rPr>
        <w:t>.</w:t>
      </w:r>
    </w:p>
    <w:p w14:paraId="12932549" w14:textId="77777777" w:rsidR="00C421AB" w:rsidRPr="00293E7C" w:rsidRDefault="00C421AB" w:rsidP="000417EB">
      <w:pPr>
        <w:ind w:right="-68"/>
        <w:rPr>
          <w:rFonts w:ascii="Trebuchet MS" w:hAnsi="Trebuchet MS"/>
          <w:bCs/>
          <w:sz w:val="24"/>
          <w:szCs w:val="24"/>
        </w:rPr>
      </w:pPr>
    </w:p>
    <w:sectPr w:rsidR="00C421AB" w:rsidRPr="00293E7C" w:rsidSect="00370F1A">
      <w:headerReference w:type="even" r:id="rId7"/>
      <w:headerReference w:type="default" r:id="rId8"/>
      <w:footerReference w:type="even" r:id="rId9"/>
      <w:footerReference w:type="default" r:id="rId10"/>
      <w:headerReference w:type="first" r:id="rId11"/>
      <w:footerReference w:type="first" r:id="rId12"/>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18F9" w14:textId="77777777" w:rsidR="00CF65BD" w:rsidRDefault="00CF65BD">
      <w:r>
        <w:separator/>
      </w:r>
    </w:p>
  </w:endnote>
  <w:endnote w:type="continuationSeparator" w:id="0">
    <w:p w14:paraId="46F73885" w14:textId="77777777" w:rsidR="00CF65BD" w:rsidRDefault="00CF6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6A27" w14:textId="77777777" w:rsidR="00C9581A" w:rsidRDefault="00C958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A0EB" w14:textId="77777777" w:rsidR="00C9581A" w:rsidRDefault="00C958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7F54958F" w:rsidR="007B7257" w:rsidRPr="00880CB2" w:rsidRDefault="00C9581A" w:rsidP="007B7257">
    <w:pPr>
      <w:pStyle w:val="Kopfzeile"/>
      <w:tabs>
        <w:tab w:val="left" w:pos="708"/>
      </w:tabs>
      <w:ind w:right="-68"/>
      <w:jc w:val="right"/>
      <w:rPr>
        <w:rFonts w:ascii="Trebuchet MS" w:hAnsi="Trebuchet MS"/>
      </w:rPr>
    </w:pPr>
    <w:r>
      <w:rPr>
        <w:rFonts w:ascii="Trebuchet MS" w:hAnsi="Trebuchet MS"/>
        <w:b/>
      </w:rPr>
      <w:t>Jörg Fröhling</w:t>
    </w:r>
  </w:p>
  <w:p w14:paraId="01018D5B" w14:textId="2C09A976"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w:t>
    </w:r>
    <w:r w:rsidR="00C9581A">
      <w:rPr>
        <w:rFonts w:ascii="Trebuchet MS" w:hAnsi="Trebuchet MS"/>
      </w:rPr>
      <w:t>160 / 7470451</w:t>
    </w:r>
    <w:r w:rsidRPr="00880CB2">
      <w:rPr>
        <w:rFonts w:ascii="Trebuchet MS" w:hAnsi="Trebuchet MS"/>
      </w:rPr>
      <w:t xml:space="preserve">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B424" w14:textId="77777777" w:rsidR="00CF65BD" w:rsidRDefault="00CF65BD">
      <w:r>
        <w:separator/>
      </w:r>
    </w:p>
  </w:footnote>
  <w:footnote w:type="continuationSeparator" w:id="0">
    <w:p w14:paraId="36932BB1" w14:textId="77777777" w:rsidR="00CF65BD" w:rsidRDefault="00CF6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2D3A" w14:textId="77777777" w:rsidR="00C9581A" w:rsidRDefault="00C958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3AF"/>
    <w:rsid w:val="00006A2F"/>
    <w:rsid w:val="00021EE9"/>
    <w:rsid w:val="000417EB"/>
    <w:rsid w:val="000615B2"/>
    <w:rsid w:val="00092532"/>
    <w:rsid w:val="000A2364"/>
    <w:rsid w:val="000D039E"/>
    <w:rsid w:val="000E53A5"/>
    <w:rsid w:val="001244D9"/>
    <w:rsid w:val="00151ED0"/>
    <w:rsid w:val="00161B76"/>
    <w:rsid w:val="00165AF5"/>
    <w:rsid w:val="001819DD"/>
    <w:rsid w:val="001A272D"/>
    <w:rsid w:val="001B0D0F"/>
    <w:rsid w:val="001B3DAE"/>
    <w:rsid w:val="001E05A1"/>
    <w:rsid w:val="001E57D0"/>
    <w:rsid w:val="00206660"/>
    <w:rsid w:val="002304CD"/>
    <w:rsid w:val="00245EAB"/>
    <w:rsid w:val="00293E7C"/>
    <w:rsid w:val="002D488D"/>
    <w:rsid w:val="002F1AEA"/>
    <w:rsid w:val="00321EBC"/>
    <w:rsid w:val="00370E76"/>
    <w:rsid w:val="00370F1A"/>
    <w:rsid w:val="00381252"/>
    <w:rsid w:val="0038752A"/>
    <w:rsid w:val="003A0270"/>
    <w:rsid w:val="003A573E"/>
    <w:rsid w:val="003B560A"/>
    <w:rsid w:val="003B7921"/>
    <w:rsid w:val="003C2A85"/>
    <w:rsid w:val="003E6DBD"/>
    <w:rsid w:val="003F780C"/>
    <w:rsid w:val="004326DA"/>
    <w:rsid w:val="00447213"/>
    <w:rsid w:val="00490BD2"/>
    <w:rsid w:val="004A3C48"/>
    <w:rsid w:val="004F5B83"/>
    <w:rsid w:val="00530C9D"/>
    <w:rsid w:val="00534AF7"/>
    <w:rsid w:val="0053541E"/>
    <w:rsid w:val="00576634"/>
    <w:rsid w:val="005970A1"/>
    <w:rsid w:val="005A361E"/>
    <w:rsid w:val="005C482B"/>
    <w:rsid w:val="005E3334"/>
    <w:rsid w:val="005F7974"/>
    <w:rsid w:val="00641054"/>
    <w:rsid w:val="00647D14"/>
    <w:rsid w:val="0066774B"/>
    <w:rsid w:val="0067301F"/>
    <w:rsid w:val="00683597"/>
    <w:rsid w:val="00687F33"/>
    <w:rsid w:val="00691CAE"/>
    <w:rsid w:val="006A5C7F"/>
    <w:rsid w:val="006C0FE0"/>
    <w:rsid w:val="006D486F"/>
    <w:rsid w:val="006D517B"/>
    <w:rsid w:val="006F7005"/>
    <w:rsid w:val="006F72CD"/>
    <w:rsid w:val="00704B5F"/>
    <w:rsid w:val="00725110"/>
    <w:rsid w:val="00730826"/>
    <w:rsid w:val="007316BC"/>
    <w:rsid w:val="00734487"/>
    <w:rsid w:val="00751FC0"/>
    <w:rsid w:val="00765638"/>
    <w:rsid w:val="0077088E"/>
    <w:rsid w:val="00787D25"/>
    <w:rsid w:val="007A1B4F"/>
    <w:rsid w:val="007B43F3"/>
    <w:rsid w:val="007B5876"/>
    <w:rsid w:val="007B590D"/>
    <w:rsid w:val="007B7257"/>
    <w:rsid w:val="007D5A6E"/>
    <w:rsid w:val="00800712"/>
    <w:rsid w:val="00812DFE"/>
    <w:rsid w:val="00813C8C"/>
    <w:rsid w:val="00820D71"/>
    <w:rsid w:val="00834A27"/>
    <w:rsid w:val="008421D8"/>
    <w:rsid w:val="00852E69"/>
    <w:rsid w:val="008604B5"/>
    <w:rsid w:val="0086142D"/>
    <w:rsid w:val="00862D0E"/>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77BC"/>
    <w:rsid w:val="009831CB"/>
    <w:rsid w:val="009C27C2"/>
    <w:rsid w:val="009C60D8"/>
    <w:rsid w:val="00A06EC3"/>
    <w:rsid w:val="00A07A96"/>
    <w:rsid w:val="00A25889"/>
    <w:rsid w:val="00A27570"/>
    <w:rsid w:val="00A34A95"/>
    <w:rsid w:val="00A4263B"/>
    <w:rsid w:val="00A503AF"/>
    <w:rsid w:val="00AB12E5"/>
    <w:rsid w:val="00AB36EC"/>
    <w:rsid w:val="00AB5B3E"/>
    <w:rsid w:val="00AC65D8"/>
    <w:rsid w:val="00AD4E28"/>
    <w:rsid w:val="00AE1533"/>
    <w:rsid w:val="00AE28F7"/>
    <w:rsid w:val="00B050C3"/>
    <w:rsid w:val="00B2117A"/>
    <w:rsid w:val="00B23F10"/>
    <w:rsid w:val="00B71E8D"/>
    <w:rsid w:val="00BB3CA7"/>
    <w:rsid w:val="00BB495C"/>
    <w:rsid w:val="00BC71B9"/>
    <w:rsid w:val="00BD467E"/>
    <w:rsid w:val="00BE0957"/>
    <w:rsid w:val="00BF36B3"/>
    <w:rsid w:val="00C421AB"/>
    <w:rsid w:val="00C74E5E"/>
    <w:rsid w:val="00C8164A"/>
    <w:rsid w:val="00C830FE"/>
    <w:rsid w:val="00C916BA"/>
    <w:rsid w:val="00C9581A"/>
    <w:rsid w:val="00CC07E4"/>
    <w:rsid w:val="00CD2D9F"/>
    <w:rsid w:val="00CF21AF"/>
    <w:rsid w:val="00CF65BD"/>
    <w:rsid w:val="00D13A68"/>
    <w:rsid w:val="00D30581"/>
    <w:rsid w:val="00D52526"/>
    <w:rsid w:val="00D72EB2"/>
    <w:rsid w:val="00D85C0D"/>
    <w:rsid w:val="00D85D26"/>
    <w:rsid w:val="00D90667"/>
    <w:rsid w:val="00DB70FA"/>
    <w:rsid w:val="00DD3AA1"/>
    <w:rsid w:val="00DD568E"/>
    <w:rsid w:val="00DD57C0"/>
    <w:rsid w:val="00DD5B9B"/>
    <w:rsid w:val="00DE27AC"/>
    <w:rsid w:val="00DF426E"/>
    <w:rsid w:val="00DF566D"/>
    <w:rsid w:val="00E00395"/>
    <w:rsid w:val="00E04C34"/>
    <w:rsid w:val="00E15713"/>
    <w:rsid w:val="00E160F5"/>
    <w:rsid w:val="00E20434"/>
    <w:rsid w:val="00E44CF6"/>
    <w:rsid w:val="00E46C26"/>
    <w:rsid w:val="00E75A7D"/>
    <w:rsid w:val="00E97C0A"/>
    <w:rsid w:val="00ED2C51"/>
    <w:rsid w:val="00ED54ED"/>
    <w:rsid w:val="00EF2213"/>
    <w:rsid w:val="00F04E47"/>
    <w:rsid w:val="00F179E7"/>
    <w:rsid w:val="00F208B0"/>
    <w:rsid w:val="00F35E03"/>
    <w:rsid w:val="00F46335"/>
    <w:rsid w:val="00F90326"/>
    <w:rsid w:val="00FA2FE1"/>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1</Pages>
  <Words>120</Words>
  <Characters>757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2</cp:revision>
  <cp:lastPrinted>1999-10-01T10:02:00Z</cp:lastPrinted>
  <dcterms:created xsi:type="dcterms:W3CDTF">2026-11-03T10:52:00Z</dcterms:created>
  <dcterms:modified xsi:type="dcterms:W3CDTF">2026-11-03T10:52:00Z</dcterms:modified>
</cp:coreProperties>
</file>