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D301" w14:textId="6258F7E6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D079E1">
        <w:rPr>
          <w:rFonts w:ascii="Arial" w:hAnsi="Arial" w:cs="Arial"/>
          <w:noProof/>
        </w:rPr>
        <w:t>1. September 2026</w:t>
      </w:r>
      <w:r>
        <w:rPr>
          <w:rFonts w:ascii="Arial" w:hAnsi="Arial" w:cs="Arial"/>
        </w:rPr>
        <w:fldChar w:fldCharType="end"/>
      </w:r>
    </w:p>
    <w:p w14:paraId="0C7E4031" w14:textId="7069E3F5" w:rsidR="00D079E1" w:rsidRPr="00D079E1" w:rsidRDefault="007121C6" w:rsidP="00D079E1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D079E1" w:rsidRPr="00D079E1">
        <w:rPr>
          <w:rFonts w:ascii="Arial" w:hAnsi="Arial" w:cs="Arial"/>
          <w:b/>
          <w:bCs/>
        </w:rPr>
        <w:t>Mehr Sicherheit für S</w:t>
      </w:r>
      <w:r w:rsidR="00D079E1">
        <w:rPr>
          <w:rFonts w:ascii="Arial" w:hAnsi="Arial" w:cs="Arial"/>
          <w:b/>
          <w:bCs/>
        </w:rPr>
        <w:t>enioren</w:t>
      </w:r>
      <w:r w:rsidR="00D079E1" w:rsidRPr="00D079E1">
        <w:rPr>
          <w:rFonts w:ascii="Arial" w:hAnsi="Arial" w:cs="Arial"/>
          <w:b/>
          <w:bCs/>
        </w:rPr>
        <w:t>: Präventionstage der Polizei Südhessen</w:t>
      </w:r>
    </w:p>
    <w:p w14:paraId="62714CC6" w14:textId="65BFE0FF" w:rsidR="00D079E1" w:rsidRPr="00D079E1" w:rsidRDefault="00D079E1" w:rsidP="00D079E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Aufgrund der großen</w:t>
      </w:r>
      <w:r w:rsidRPr="00D079E1">
        <w:rPr>
          <w:rFonts w:ascii="Arial" w:hAnsi="Arial" w:cs="Arial"/>
        </w:rPr>
        <w:t xml:space="preserve"> Nachfrage bietet das Polizeipräsidium Südhessen einen zusätzlichen Termin für die erfolgreiche Senioren-Präventionsreihe an.</w:t>
      </w:r>
    </w:p>
    <w:p w14:paraId="2F9B31E1" w14:textId="691BA8D4" w:rsidR="00D079E1" w:rsidRPr="00D079E1" w:rsidRDefault="00D079E1" w:rsidP="00D079E1">
      <w:pPr>
        <w:spacing w:line="276" w:lineRule="auto"/>
        <w:rPr>
          <w:rFonts w:ascii="Arial" w:hAnsi="Arial" w:cs="Arial"/>
        </w:rPr>
      </w:pPr>
      <w:r w:rsidRPr="00D079E1">
        <w:rPr>
          <w:rFonts w:ascii="Arial" w:hAnsi="Arial" w:cs="Arial"/>
        </w:rPr>
        <w:t>Am Montag, 14. September, von 14</w:t>
      </w:r>
      <w:r>
        <w:rPr>
          <w:rFonts w:ascii="Arial" w:hAnsi="Arial" w:cs="Arial"/>
        </w:rPr>
        <w:t xml:space="preserve"> Uhr</w:t>
      </w:r>
      <w:r w:rsidRPr="00D079E1">
        <w:rPr>
          <w:rFonts w:ascii="Arial" w:hAnsi="Arial" w:cs="Arial"/>
        </w:rPr>
        <w:t xml:space="preserve"> bis 15 Uhr </w:t>
      </w:r>
      <w:r>
        <w:rPr>
          <w:rFonts w:ascii="Arial" w:hAnsi="Arial" w:cs="Arial"/>
        </w:rPr>
        <w:t>sind alle interessierten Seniorinnen und Senioren</w:t>
      </w:r>
      <w:r w:rsidRPr="00D079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herzlich </w:t>
      </w:r>
      <w:r w:rsidRPr="00D079E1">
        <w:rPr>
          <w:rFonts w:ascii="Arial" w:hAnsi="Arial" w:cs="Arial"/>
        </w:rPr>
        <w:t xml:space="preserve">zu einer weiteren Info-Veranstaltung </w:t>
      </w:r>
      <w:r>
        <w:rPr>
          <w:rFonts w:ascii="Arial" w:hAnsi="Arial" w:cs="Arial"/>
        </w:rPr>
        <w:t xml:space="preserve">zum Thema „Cybercrime – Sicher im Alter“ </w:t>
      </w:r>
      <w:r w:rsidRPr="00D079E1">
        <w:rPr>
          <w:rFonts w:ascii="Arial" w:hAnsi="Arial" w:cs="Arial"/>
        </w:rPr>
        <w:t xml:space="preserve">ins </w:t>
      </w:r>
      <w:proofErr w:type="spellStart"/>
      <w:r w:rsidRPr="00D079E1">
        <w:rPr>
          <w:rFonts w:ascii="Arial" w:hAnsi="Arial" w:cs="Arial"/>
        </w:rPr>
        <w:t>KelsterLab</w:t>
      </w:r>
      <w:proofErr w:type="spellEnd"/>
      <w:r>
        <w:rPr>
          <w:rFonts w:ascii="Arial" w:hAnsi="Arial" w:cs="Arial"/>
        </w:rPr>
        <w:t xml:space="preserve">, </w:t>
      </w:r>
      <w:r w:rsidRPr="00D079E1">
        <w:rPr>
          <w:rFonts w:ascii="Arial" w:hAnsi="Arial" w:cs="Arial"/>
        </w:rPr>
        <w:t>Mönchbruchstraße 45</w:t>
      </w:r>
      <w:r>
        <w:rPr>
          <w:rFonts w:ascii="Arial" w:hAnsi="Arial" w:cs="Arial"/>
        </w:rPr>
        <w:t>,</w:t>
      </w:r>
      <w:r w:rsidRPr="00D079E1">
        <w:rPr>
          <w:rFonts w:ascii="Arial" w:hAnsi="Arial" w:cs="Arial"/>
        </w:rPr>
        <w:t xml:space="preserve"> ein</w:t>
      </w:r>
      <w:r>
        <w:rPr>
          <w:rFonts w:ascii="Arial" w:hAnsi="Arial" w:cs="Arial"/>
        </w:rPr>
        <w:t>geladen</w:t>
      </w:r>
      <w:r w:rsidRPr="00D079E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258B5B05" w14:textId="100BA7EA" w:rsidR="00F102AB" w:rsidRPr="00D079E1" w:rsidRDefault="00D079E1" w:rsidP="00D079E1">
      <w:pPr>
        <w:spacing w:line="276" w:lineRule="auto"/>
        <w:rPr>
          <w:rFonts w:ascii="Arial" w:hAnsi="Arial" w:cs="Arial"/>
        </w:rPr>
      </w:pPr>
      <w:r w:rsidRPr="00D079E1">
        <w:rPr>
          <w:rFonts w:ascii="Arial" w:hAnsi="Arial" w:cs="Arial"/>
        </w:rPr>
        <w:t xml:space="preserve">Angesichts zunehmender </w:t>
      </w:r>
      <w:r>
        <w:rPr>
          <w:rFonts w:ascii="Arial" w:hAnsi="Arial" w:cs="Arial"/>
        </w:rPr>
        <w:t xml:space="preserve">und immer raffinierter werdender </w:t>
      </w:r>
      <w:r w:rsidRPr="00D079E1">
        <w:rPr>
          <w:rFonts w:ascii="Arial" w:hAnsi="Arial" w:cs="Arial"/>
        </w:rPr>
        <w:t xml:space="preserve">Betrugsmaschen im Internet und am Telefon gibt </w:t>
      </w:r>
      <w:r>
        <w:rPr>
          <w:rFonts w:ascii="Arial" w:hAnsi="Arial" w:cs="Arial"/>
        </w:rPr>
        <w:t>Ralf</w:t>
      </w:r>
      <w:r w:rsidRPr="00D079E1">
        <w:rPr>
          <w:rFonts w:ascii="Arial" w:hAnsi="Arial" w:cs="Arial"/>
        </w:rPr>
        <w:t xml:space="preserve"> </w:t>
      </w:r>
      <w:proofErr w:type="spellStart"/>
      <w:r w:rsidRPr="00D079E1">
        <w:rPr>
          <w:rFonts w:ascii="Arial" w:hAnsi="Arial" w:cs="Arial"/>
        </w:rPr>
        <w:t>Blättner</w:t>
      </w:r>
      <w:proofErr w:type="spellEnd"/>
      <w:r>
        <w:rPr>
          <w:rFonts w:ascii="Arial" w:hAnsi="Arial" w:cs="Arial"/>
        </w:rPr>
        <w:t xml:space="preserve">, </w:t>
      </w:r>
      <w:r w:rsidRPr="00D079E1">
        <w:rPr>
          <w:rFonts w:ascii="Arial" w:hAnsi="Arial" w:cs="Arial"/>
        </w:rPr>
        <w:t>Sicherheitsberater für Senioren</w:t>
      </w:r>
      <w:r>
        <w:rPr>
          <w:rFonts w:ascii="Arial" w:hAnsi="Arial" w:cs="Arial"/>
        </w:rPr>
        <w:t>,</w:t>
      </w:r>
      <w:r w:rsidRPr="00D079E1">
        <w:rPr>
          <w:rFonts w:ascii="Arial" w:hAnsi="Arial" w:cs="Arial"/>
        </w:rPr>
        <w:t xml:space="preserve"> praxisnahe Tipps, wie sich</w:t>
      </w:r>
      <w:r>
        <w:rPr>
          <w:rFonts w:ascii="Arial" w:hAnsi="Arial" w:cs="Arial"/>
        </w:rPr>
        <w:t xml:space="preserve"> gerade</w:t>
      </w:r>
      <w:r w:rsidRPr="00D079E1">
        <w:rPr>
          <w:rFonts w:ascii="Arial" w:hAnsi="Arial" w:cs="Arial"/>
        </w:rPr>
        <w:t xml:space="preserve"> ältere Menschen vor digitalen Gefahren schützen und sicher im Netz bewegen können.</w:t>
      </w:r>
      <w:r>
        <w:rPr>
          <w:rFonts w:ascii="Arial" w:hAnsi="Arial" w:cs="Arial"/>
        </w:rPr>
        <w:t xml:space="preserve"> Der Eintritt ist frei, eine vorherige Anmeldung ist nicht nötig. (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>)</w:t>
      </w:r>
    </w:p>
    <w:sectPr w:rsidR="00F102AB" w:rsidRPr="00D079E1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AAAE" w14:textId="77777777" w:rsidR="0043187C" w:rsidRDefault="0043187C" w:rsidP="007121C6">
      <w:pPr>
        <w:spacing w:after="0" w:line="240" w:lineRule="auto"/>
      </w:pPr>
      <w:r>
        <w:separator/>
      </w:r>
    </w:p>
  </w:endnote>
  <w:endnote w:type="continuationSeparator" w:id="0">
    <w:p w14:paraId="5DE21541" w14:textId="77777777" w:rsidR="0043187C" w:rsidRDefault="0043187C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4281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4D3C2541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 xml:space="preserve">Anika </w:t>
    </w:r>
    <w:proofErr w:type="spellStart"/>
    <w:r w:rsidR="00537888" w:rsidRPr="00BB7056">
      <w:rPr>
        <w:rFonts w:ascii="Arial" w:hAnsi="Arial" w:cs="Arial"/>
        <w:b/>
        <w:bCs/>
        <w:sz w:val="18"/>
        <w:szCs w:val="18"/>
      </w:rPr>
      <w:t>Fabijanić</w:t>
    </w:r>
    <w:proofErr w:type="spellEnd"/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176E1904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65CF1A09" wp14:editId="5526B8E3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98FD2B4" wp14:editId="2D930EFF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7DB30AAD" wp14:editId="58AD77F9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C25F3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3CCC3DCA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746A5" w14:textId="77777777" w:rsidR="0043187C" w:rsidRDefault="0043187C" w:rsidP="007121C6">
      <w:pPr>
        <w:spacing w:after="0" w:line="240" w:lineRule="auto"/>
      </w:pPr>
      <w:r>
        <w:separator/>
      </w:r>
    </w:p>
  </w:footnote>
  <w:footnote w:type="continuationSeparator" w:id="0">
    <w:p w14:paraId="71842219" w14:textId="77777777" w:rsidR="0043187C" w:rsidRDefault="0043187C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A090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C1B8E80" wp14:editId="7836B51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AE8070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7C"/>
    <w:rsid w:val="00011D87"/>
    <w:rsid w:val="00043C39"/>
    <w:rsid w:val="00070A30"/>
    <w:rsid w:val="00080B11"/>
    <w:rsid w:val="000A2774"/>
    <w:rsid w:val="000D7872"/>
    <w:rsid w:val="00121A14"/>
    <w:rsid w:val="00122581"/>
    <w:rsid w:val="001E393E"/>
    <w:rsid w:val="002125DB"/>
    <w:rsid w:val="00223663"/>
    <w:rsid w:val="0025048C"/>
    <w:rsid w:val="002E3007"/>
    <w:rsid w:val="002E6410"/>
    <w:rsid w:val="00333E5D"/>
    <w:rsid w:val="004168BD"/>
    <w:rsid w:val="0043187C"/>
    <w:rsid w:val="0047247B"/>
    <w:rsid w:val="00484DA2"/>
    <w:rsid w:val="004A2549"/>
    <w:rsid w:val="004C297B"/>
    <w:rsid w:val="00501A9B"/>
    <w:rsid w:val="00516659"/>
    <w:rsid w:val="00537888"/>
    <w:rsid w:val="0059446B"/>
    <w:rsid w:val="005E51F1"/>
    <w:rsid w:val="005F7BB3"/>
    <w:rsid w:val="00615F6B"/>
    <w:rsid w:val="00653017"/>
    <w:rsid w:val="00657A35"/>
    <w:rsid w:val="00663C1E"/>
    <w:rsid w:val="006C157A"/>
    <w:rsid w:val="007121C6"/>
    <w:rsid w:val="0072665D"/>
    <w:rsid w:val="00727098"/>
    <w:rsid w:val="00753D78"/>
    <w:rsid w:val="00765030"/>
    <w:rsid w:val="007752AB"/>
    <w:rsid w:val="007D2D96"/>
    <w:rsid w:val="007E1B91"/>
    <w:rsid w:val="008414A6"/>
    <w:rsid w:val="0087529C"/>
    <w:rsid w:val="00883CC1"/>
    <w:rsid w:val="008D2D03"/>
    <w:rsid w:val="008F0D40"/>
    <w:rsid w:val="00917138"/>
    <w:rsid w:val="00944F3F"/>
    <w:rsid w:val="009C7D26"/>
    <w:rsid w:val="009F4DE8"/>
    <w:rsid w:val="00A45885"/>
    <w:rsid w:val="00A858EC"/>
    <w:rsid w:val="00B30BE4"/>
    <w:rsid w:val="00B90E05"/>
    <w:rsid w:val="00B91778"/>
    <w:rsid w:val="00BB4281"/>
    <w:rsid w:val="00BC3940"/>
    <w:rsid w:val="00C13309"/>
    <w:rsid w:val="00C6763D"/>
    <w:rsid w:val="00C95744"/>
    <w:rsid w:val="00CA0FFD"/>
    <w:rsid w:val="00CE0795"/>
    <w:rsid w:val="00D079E1"/>
    <w:rsid w:val="00D11C39"/>
    <w:rsid w:val="00D172EF"/>
    <w:rsid w:val="00D67BBF"/>
    <w:rsid w:val="00DD5664"/>
    <w:rsid w:val="00DF42FB"/>
    <w:rsid w:val="00E037E3"/>
    <w:rsid w:val="00E238C0"/>
    <w:rsid w:val="00E2671D"/>
    <w:rsid w:val="00E721A2"/>
    <w:rsid w:val="00F102AB"/>
    <w:rsid w:val="00F13A48"/>
    <w:rsid w:val="00F33A21"/>
    <w:rsid w:val="00F60E80"/>
    <w:rsid w:val="00FB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4F0A0"/>
  <w15:chartTrackingRefBased/>
  <w15:docId w15:val="{A337C2FB-8821-424C-94BC-D4BBC615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117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Betzold Sebastian</cp:lastModifiedBy>
  <cp:revision>2</cp:revision>
  <cp:lastPrinted>2023-12-06T12:00:00Z</cp:lastPrinted>
  <dcterms:created xsi:type="dcterms:W3CDTF">2026-09-01T06:25:00Z</dcterms:created>
  <dcterms:modified xsi:type="dcterms:W3CDTF">2026-09-01T06:25:00Z</dcterms:modified>
</cp:coreProperties>
</file>