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EA197B">
              <w:rPr>
                <w:rFonts w:ascii="Frutiger LT 45 Light" w:hAnsi="Frutiger LT 45 Light"/>
                <w:b/>
                <w:sz w:val="14"/>
              </w:rPr>
              <w:sym w:font="Symbol" w:char="F0D7"/>
            </w:r>
            <w:r w:rsidRPr="00EA197B">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EA197B">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EA197B">
              <w:rPr>
                <w:rFonts w:ascii="Frutiger LT 55 Roman" w:hAnsi="Frutiger LT 55 Roman"/>
                <w:sz w:val="14"/>
              </w:rPr>
              <w:sym w:font="Symbol" w:char="F0D7"/>
            </w:r>
            <w:r w:rsidRPr="00EA197B">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4FFA509B"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3B4D5D">
              <w:rPr>
                <w:rFonts w:ascii="Frutiger LT 45 Light" w:hAnsi="Frutiger LT 45 Light"/>
                <w:b/>
                <w:sz w:val="18"/>
              </w:rPr>
              <w:t>134</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6C8437D8"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3B4D5D">
              <w:rPr>
                <w:rFonts w:ascii="Frutiger LT 45 Light" w:hAnsi="Frutiger LT 45 Light"/>
                <w:b/>
                <w:sz w:val="18"/>
              </w:rPr>
              <w:t>11</w:t>
            </w:r>
            <w:r w:rsidR="005713A2">
              <w:rPr>
                <w:rFonts w:ascii="Frutiger LT 45 Light" w:hAnsi="Frutiger LT 45 Light"/>
                <w:b/>
                <w:sz w:val="18"/>
              </w:rPr>
              <w:t>.</w:t>
            </w:r>
            <w:r w:rsidR="00E02A49">
              <w:rPr>
                <w:rFonts w:ascii="Frutiger LT 45 Light" w:hAnsi="Frutiger LT 45 Light"/>
                <w:b/>
                <w:sz w:val="18"/>
              </w:rPr>
              <w:t xml:space="preserve"> </w:t>
            </w:r>
            <w:r w:rsidR="00B47907">
              <w:rPr>
                <w:rFonts w:ascii="Frutiger LT 45 Light" w:hAnsi="Frutiger LT 45 Light"/>
                <w:b/>
                <w:sz w:val="18"/>
              </w:rPr>
              <w:t>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63F598C7" w14:textId="388E233D" w:rsidR="00C53253" w:rsidRPr="00C53253" w:rsidRDefault="00C53253" w:rsidP="00C53253">
      <w:pPr>
        <w:autoSpaceDE w:val="0"/>
        <w:autoSpaceDN w:val="0"/>
        <w:adjustRightInd w:val="0"/>
        <w:ind w:right="1134"/>
        <w:rPr>
          <w:rFonts w:ascii="Arial" w:hAnsi="Arial" w:cs="Arial"/>
          <w:b/>
          <w:sz w:val="22"/>
          <w:szCs w:val="22"/>
        </w:rPr>
      </w:pPr>
      <w:r>
        <w:rPr>
          <w:rFonts w:ascii="Arial" w:hAnsi="Arial" w:cs="Arial"/>
          <w:b/>
          <w:sz w:val="22"/>
          <w:szCs w:val="22"/>
        </w:rPr>
        <w:t xml:space="preserve">Stadtbücherei: </w:t>
      </w:r>
      <w:r w:rsidR="002B3937" w:rsidRPr="002B3937">
        <w:rPr>
          <w:rFonts w:ascii="Arial" w:hAnsi="Arial" w:cs="Arial"/>
          <w:b/>
          <w:bCs/>
          <w:sz w:val="22"/>
          <w:szCs w:val="22"/>
        </w:rPr>
        <w:t>Polizeigeschichte zum Mitmachen: Tatjana Rasch zu Gast in der Stadtbücherei Dreieichenhain</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5584A869" w14:textId="2AB216F3" w:rsidR="002B3937" w:rsidRDefault="00E51012" w:rsidP="002B3937">
      <w:pPr>
        <w:spacing w:line="360" w:lineRule="auto"/>
        <w:rPr>
          <w:rFonts w:ascii="Arial" w:hAnsi="Arial" w:cs="Arial"/>
          <w:sz w:val="22"/>
          <w:szCs w:val="22"/>
        </w:rPr>
      </w:pPr>
      <w:r w:rsidRPr="00E51012">
        <w:rPr>
          <w:rFonts w:ascii="Arial" w:hAnsi="Arial" w:cs="Arial"/>
          <w:b/>
          <w:sz w:val="22"/>
          <w:szCs w:val="22"/>
        </w:rPr>
        <w:t>Dreieich</w:t>
      </w:r>
      <w:r w:rsidRPr="00EA197B">
        <w:rPr>
          <w:rFonts w:ascii="Arial" w:hAnsi="Arial" w:cs="Arial"/>
          <w:b/>
          <w:sz w:val="22"/>
          <w:szCs w:val="22"/>
        </w:rPr>
        <w:t>.</w:t>
      </w:r>
      <w:r w:rsidRPr="00EA197B">
        <w:rPr>
          <w:rFonts w:ascii="Arial" w:hAnsi="Arial" w:cs="Arial"/>
          <w:sz w:val="22"/>
          <w:szCs w:val="22"/>
        </w:rPr>
        <w:t xml:space="preserve"> </w:t>
      </w:r>
      <w:r w:rsidR="002B3937" w:rsidRPr="002B3937">
        <w:rPr>
          <w:rFonts w:ascii="Arial" w:hAnsi="Arial" w:cs="Arial"/>
          <w:sz w:val="22"/>
          <w:szCs w:val="22"/>
        </w:rPr>
        <w:t>Wie sieht der Alltag bei der Polizei eigentlich aus? Was gehört zu einem Einsatz und wie fühlt es sich an, selbst einmal in einem Streifenwagen zu sitzen? Zehn Kinder konnten diesen Fragen am Donnerstag, 3. September, in der Stadtteilbücherei Dreieichenhain auf den Grund gehen. Zu Gast war Polizeihauptkommissarin Tatjana Rasch.</w:t>
      </w:r>
    </w:p>
    <w:p w14:paraId="27AAAFA5" w14:textId="77777777" w:rsidR="002B3937" w:rsidRPr="002B3937" w:rsidRDefault="002B3937" w:rsidP="002B3937">
      <w:pPr>
        <w:spacing w:line="360" w:lineRule="auto"/>
        <w:rPr>
          <w:rFonts w:ascii="Arial" w:hAnsi="Arial" w:cs="Arial"/>
          <w:sz w:val="22"/>
          <w:szCs w:val="22"/>
        </w:rPr>
      </w:pPr>
    </w:p>
    <w:p w14:paraId="5D3D9597" w14:textId="77777777" w:rsidR="002B3937" w:rsidRDefault="002B3937" w:rsidP="002B3937">
      <w:pPr>
        <w:spacing w:line="360" w:lineRule="auto"/>
        <w:rPr>
          <w:rFonts w:ascii="Arial" w:hAnsi="Arial" w:cs="Arial"/>
          <w:sz w:val="22"/>
          <w:szCs w:val="22"/>
        </w:rPr>
      </w:pPr>
      <w:r w:rsidRPr="002B3937">
        <w:rPr>
          <w:rFonts w:ascii="Arial" w:hAnsi="Arial" w:cs="Arial"/>
          <w:sz w:val="22"/>
          <w:szCs w:val="22"/>
        </w:rPr>
        <w:t>Im Mittelpunkt des Nachmittags stand zunächst eine Geschichte. Rasch las aus dem Klappenbuch „Wie fängt die Polizei den Dieb?“ vor, bei dem sich hinter den einzelnen Klappen verschiedene Situationen aus dem Polizeialltag verbergen.</w:t>
      </w:r>
    </w:p>
    <w:p w14:paraId="3F64972E" w14:textId="77777777" w:rsidR="002B3937" w:rsidRPr="002B3937" w:rsidRDefault="002B3937" w:rsidP="002B3937">
      <w:pPr>
        <w:spacing w:line="360" w:lineRule="auto"/>
        <w:rPr>
          <w:rFonts w:ascii="Arial" w:hAnsi="Arial" w:cs="Arial"/>
          <w:sz w:val="22"/>
          <w:szCs w:val="22"/>
        </w:rPr>
      </w:pPr>
    </w:p>
    <w:p w14:paraId="1EA0ACB5" w14:textId="77777777" w:rsidR="002B3937" w:rsidRDefault="002B3937" w:rsidP="002B3937">
      <w:pPr>
        <w:spacing w:line="360" w:lineRule="auto"/>
        <w:rPr>
          <w:rFonts w:ascii="Arial" w:hAnsi="Arial" w:cs="Arial"/>
          <w:sz w:val="22"/>
          <w:szCs w:val="22"/>
        </w:rPr>
      </w:pPr>
      <w:r w:rsidRPr="002B3937">
        <w:rPr>
          <w:rFonts w:ascii="Arial" w:hAnsi="Arial" w:cs="Arial"/>
          <w:sz w:val="22"/>
          <w:szCs w:val="22"/>
        </w:rPr>
        <w:t>Still zuhören mussten die Kinder dabei allerdings nicht. Sie konnten mitraten, selbst Klappen öffnen und jederzeit Fragen stellen. So entwickelte sich schnell eine lebendige Vorlesestunde, bei der es genauso um das Buch wie um den echten Arbeitsalltag bei der Polizei ging. Tatjana Rasch nahm sich viel Zeit für die Fragen der jungen Gäste und erklärte, was hinter Uniform, Ausrüstung und Polizeiarbeit steckt.</w:t>
      </w:r>
    </w:p>
    <w:p w14:paraId="1316FAF7" w14:textId="77777777" w:rsidR="002B3937" w:rsidRPr="002B3937" w:rsidRDefault="002B3937" w:rsidP="002B3937">
      <w:pPr>
        <w:spacing w:line="360" w:lineRule="auto"/>
        <w:rPr>
          <w:rFonts w:ascii="Arial" w:hAnsi="Arial" w:cs="Arial"/>
          <w:sz w:val="22"/>
          <w:szCs w:val="22"/>
        </w:rPr>
      </w:pPr>
    </w:p>
    <w:p w14:paraId="150E4FFB" w14:textId="77777777" w:rsidR="002B3937" w:rsidRDefault="002B3937" w:rsidP="002B3937">
      <w:pPr>
        <w:spacing w:line="360" w:lineRule="auto"/>
        <w:rPr>
          <w:rFonts w:ascii="Arial" w:hAnsi="Arial" w:cs="Arial"/>
          <w:sz w:val="22"/>
          <w:szCs w:val="22"/>
        </w:rPr>
      </w:pPr>
      <w:r w:rsidRPr="002B3937">
        <w:rPr>
          <w:rFonts w:ascii="Arial" w:hAnsi="Arial" w:cs="Arial"/>
          <w:sz w:val="22"/>
          <w:szCs w:val="22"/>
        </w:rPr>
        <w:t>Nach dem Vorlesen ging es nach draußen. Dort wartete bereits ein Streifenwagen, den die Kinder aus der Nähe erkunden konnten. Sie schauten sich die Ausrüstung an und durften nacheinander im Polizeiauto Platz nehmen. Auch das Signalhorn kam kurz zum Einsatz und sorgte dafür, dass der Besuch bei der Polizei wohl noch eine Weile in Erinnerung bleiben dürfte.</w:t>
      </w:r>
    </w:p>
    <w:p w14:paraId="5854B7A1" w14:textId="77777777" w:rsidR="002B3937" w:rsidRPr="002B3937" w:rsidRDefault="002B3937" w:rsidP="002B3937">
      <w:pPr>
        <w:spacing w:line="360" w:lineRule="auto"/>
        <w:rPr>
          <w:rFonts w:ascii="Arial" w:hAnsi="Arial" w:cs="Arial"/>
          <w:sz w:val="22"/>
          <w:szCs w:val="22"/>
        </w:rPr>
      </w:pPr>
    </w:p>
    <w:p w14:paraId="611F1ACF" w14:textId="77777777" w:rsidR="002B3937" w:rsidRDefault="002B3937" w:rsidP="002B3937">
      <w:pPr>
        <w:spacing w:line="360" w:lineRule="auto"/>
        <w:rPr>
          <w:rFonts w:ascii="Arial" w:hAnsi="Arial" w:cs="Arial"/>
          <w:sz w:val="22"/>
          <w:szCs w:val="22"/>
        </w:rPr>
      </w:pPr>
      <w:r w:rsidRPr="002B3937">
        <w:rPr>
          <w:rFonts w:ascii="Arial" w:hAnsi="Arial" w:cs="Arial"/>
          <w:sz w:val="22"/>
          <w:szCs w:val="22"/>
        </w:rPr>
        <w:t>Zum Abschluss gab es für die Kinder noch kleine Geschenke.</w:t>
      </w:r>
    </w:p>
    <w:p w14:paraId="65DDCB2F" w14:textId="77777777" w:rsidR="002B3937" w:rsidRPr="002B3937" w:rsidRDefault="002B3937" w:rsidP="002B3937">
      <w:pPr>
        <w:spacing w:line="360" w:lineRule="auto"/>
        <w:rPr>
          <w:rFonts w:ascii="Arial" w:hAnsi="Arial" w:cs="Arial"/>
          <w:sz w:val="22"/>
          <w:szCs w:val="22"/>
        </w:rPr>
      </w:pPr>
    </w:p>
    <w:p w14:paraId="0154741C" w14:textId="77777777" w:rsidR="002B3937" w:rsidRDefault="002B3937" w:rsidP="002B3937">
      <w:pPr>
        <w:spacing w:line="360" w:lineRule="auto"/>
        <w:rPr>
          <w:rFonts w:ascii="Arial" w:hAnsi="Arial" w:cs="Arial"/>
          <w:sz w:val="22"/>
          <w:szCs w:val="22"/>
        </w:rPr>
      </w:pPr>
      <w:r w:rsidRPr="002B3937">
        <w:rPr>
          <w:rFonts w:ascii="Arial" w:hAnsi="Arial" w:cs="Arial"/>
          <w:sz w:val="22"/>
          <w:szCs w:val="22"/>
        </w:rPr>
        <w:t xml:space="preserve">„Frau Rasch ist auf die vielen spannenden Fragen der Kinder eingegangen. Genau das hat den Nachmittag ausgemacht“, sagt Mathias Hein, Leiter der Stadtteilbücherei Dreieichenhain. „Die Kinder hatten sichtlich Spaß. Wenn eine Geschichte aus dem Buch </w:t>
      </w:r>
      <w:r w:rsidRPr="002B3937">
        <w:rPr>
          <w:rFonts w:ascii="Arial" w:hAnsi="Arial" w:cs="Arial"/>
          <w:sz w:val="22"/>
          <w:szCs w:val="22"/>
        </w:rPr>
        <w:lastRenderedPageBreak/>
        <w:t>plötzlich mit einem echten Polizeiauto vor der Tür weitergeht, bleibt das natürlich im Gedächtnis.“</w:t>
      </w:r>
    </w:p>
    <w:p w14:paraId="14A6D549" w14:textId="77777777" w:rsidR="002B3937" w:rsidRPr="002B3937" w:rsidRDefault="002B3937" w:rsidP="002B3937">
      <w:pPr>
        <w:spacing w:line="360" w:lineRule="auto"/>
        <w:rPr>
          <w:rFonts w:ascii="Arial" w:hAnsi="Arial" w:cs="Arial"/>
          <w:sz w:val="22"/>
          <w:szCs w:val="22"/>
        </w:rPr>
      </w:pPr>
    </w:p>
    <w:p w14:paraId="1FF701C8" w14:textId="77777777" w:rsidR="002B3937" w:rsidRDefault="002B3937" w:rsidP="002B3937">
      <w:pPr>
        <w:spacing w:line="360" w:lineRule="auto"/>
        <w:rPr>
          <w:rFonts w:ascii="Arial" w:hAnsi="Arial" w:cs="Arial"/>
          <w:sz w:val="22"/>
          <w:szCs w:val="22"/>
        </w:rPr>
      </w:pPr>
      <w:r w:rsidRPr="002B3937">
        <w:rPr>
          <w:rFonts w:ascii="Arial" w:hAnsi="Arial" w:cs="Arial"/>
          <w:sz w:val="22"/>
          <w:szCs w:val="22"/>
        </w:rPr>
        <w:t xml:space="preserve">Die Vorlesestunde begann um 16 Uhr in der Stadtteilbücherei Dreieichenhain in der Fahrgasse 28. Die Teilnahme war nach vorheriger Anmeldung möglich. Veranstaltungen für Kinder gehören regelmäßig zum Programm der Stadtteilbücherei. </w:t>
      </w:r>
    </w:p>
    <w:p w14:paraId="4427E611" w14:textId="77777777" w:rsidR="002B3937" w:rsidRPr="002B3937" w:rsidRDefault="002B3937" w:rsidP="002B3937">
      <w:pPr>
        <w:spacing w:line="360" w:lineRule="auto"/>
        <w:rPr>
          <w:rFonts w:ascii="Arial" w:hAnsi="Arial" w:cs="Arial"/>
          <w:sz w:val="22"/>
          <w:szCs w:val="22"/>
        </w:rPr>
      </w:pPr>
    </w:p>
    <w:p w14:paraId="1C4973D5" w14:textId="77777777" w:rsidR="002B3937" w:rsidRPr="002B3937" w:rsidRDefault="002B3937" w:rsidP="002B3937">
      <w:pPr>
        <w:spacing w:line="360" w:lineRule="auto"/>
        <w:rPr>
          <w:rFonts w:ascii="Arial" w:hAnsi="Arial" w:cs="Arial"/>
        </w:rPr>
      </w:pPr>
      <w:r w:rsidRPr="002B3937">
        <w:rPr>
          <w:rFonts w:ascii="Arial" w:hAnsi="Arial" w:cs="Arial"/>
          <w:i/>
          <w:iCs/>
        </w:rPr>
        <w:t>Foto (Mathias Hein): </w:t>
      </w:r>
      <w:r w:rsidRPr="002B3937">
        <w:rPr>
          <w:rFonts w:ascii="Arial" w:hAnsi="Arial" w:cs="Arial"/>
        </w:rPr>
        <w:t> </w:t>
      </w:r>
    </w:p>
    <w:p w14:paraId="48ED6C60" w14:textId="77777777" w:rsidR="002B3937" w:rsidRPr="002B3937" w:rsidRDefault="002B3937" w:rsidP="002B3937">
      <w:pPr>
        <w:spacing w:line="360" w:lineRule="auto"/>
        <w:rPr>
          <w:rFonts w:ascii="Arial" w:hAnsi="Arial" w:cs="Arial"/>
        </w:rPr>
      </w:pPr>
      <w:r w:rsidRPr="002B3937">
        <w:rPr>
          <w:rFonts w:ascii="Arial" w:hAnsi="Arial" w:cs="Arial"/>
          <w:i/>
          <w:iCs/>
        </w:rPr>
        <w:t>Nach der Vorlesestunde durften die Kinder den Streifenwagen erkunden – Polizeihauptkommissarin Tatjana Rasch zu Gast in der Stadtteilbücherei Dreieich-Dreieichenhain.</w:t>
      </w:r>
      <w:r w:rsidRPr="002B3937">
        <w:rPr>
          <w:rFonts w:ascii="Arial" w:hAnsi="Arial" w:cs="Arial"/>
        </w:rPr>
        <w:t> </w:t>
      </w:r>
    </w:p>
    <w:p w14:paraId="63FBBD2B" w14:textId="77777777" w:rsidR="002B3937" w:rsidRDefault="002B3937" w:rsidP="002B3937">
      <w:pPr>
        <w:spacing w:line="360" w:lineRule="auto"/>
        <w:rPr>
          <w:rFonts w:ascii="Arial" w:hAnsi="Arial" w:cs="Arial"/>
          <w:sz w:val="22"/>
          <w:szCs w:val="22"/>
        </w:rPr>
      </w:pPr>
    </w:p>
    <w:sectPr w:rsidR="002B3937"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19E9C" w14:textId="77777777" w:rsidR="001049AF" w:rsidRDefault="001049AF">
      <w:r>
        <w:separator/>
      </w:r>
    </w:p>
  </w:endnote>
  <w:endnote w:type="continuationSeparator" w:id="0">
    <w:p w14:paraId="27F8237D" w14:textId="77777777" w:rsidR="001049AF" w:rsidRDefault="00104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EAA83" w14:textId="77777777" w:rsidR="001049AF" w:rsidRDefault="001049AF">
      <w:r>
        <w:separator/>
      </w:r>
    </w:p>
  </w:footnote>
  <w:footnote w:type="continuationSeparator" w:id="0">
    <w:p w14:paraId="5F843FDF" w14:textId="77777777" w:rsidR="001049AF" w:rsidRDefault="00104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74E3"/>
    <w:rsid w:val="00012C85"/>
    <w:rsid w:val="000159BD"/>
    <w:rsid w:val="00035D96"/>
    <w:rsid w:val="00042E70"/>
    <w:rsid w:val="0005641D"/>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049AF"/>
    <w:rsid w:val="001169CD"/>
    <w:rsid w:val="001279C0"/>
    <w:rsid w:val="00127A2D"/>
    <w:rsid w:val="001349BA"/>
    <w:rsid w:val="001439A0"/>
    <w:rsid w:val="0014565C"/>
    <w:rsid w:val="00147DB1"/>
    <w:rsid w:val="00151269"/>
    <w:rsid w:val="00161953"/>
    <w:rsid w:val="00165E20"/>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750FB"/>
    <w:rsid w:val="00284230"/>
    <w:rsid w:val="00285B6A"/>
    <w:rsid w:val="00294682"/>
    <w:rsid w:val="00297687"/>
    <w:rsid w:val="00297B92"/>
    <w:rsid w:val="002A2669"/>
    <w:rsid w:val="002A3A85"/>
    <w:rsid w:val="002B3937"/>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321DB"/>
    <w:rsid w:val="003456B0"/>
    <w:rsid w:val="003519A2"/>
    <w:rsid w:val="0036409A"/>
    <w:rsid w:val="00387204"/>
    <w:rsid w:val="003966AD"/>
    <w:rsid w:val="003A2220"/>
    <w:rsid w:val="003B21E4"/>
    <w:rsid w:val="003B4D5D"/>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27B3"/>
    <w:rsid w:val="006B5015"/>
    <w:rsid w:val="006C01FB"/>
    <w:rsid w:val="006C2A88"/>
    <w:rsid w:val="006D237A"/>
    <w:rsid w:val="006D5460"/>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96E2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512"/>
    <w:rsid w:val="008F391A"/>
    <w:rsid w:val="008F7A6E"/>
    <w:rsid w:val="00900E0E"/>
    <w:rsid w:val="00904759"/>
    <w:rsid w:val="009110D4"/>
    <w:rsid w:val="00912D80"/>
    <w:rsid w:val="00914C95"/>
    <w:rsid w:val="00915A45"/>
    <w:rsid w:val="00930666"/>
    <w:rsid w:val="00930C06"/>
    <w:rsid w:val="00930FB6"/>
    <w:rsid w:val="00932638"/>
    <w:rsid w:val="00950435"/>
    <w:rsid w:val="00950F6B"/>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1FE3"/>
    <w:rsid w:val="00B05FDD"/>
    <w:rsid w:val="00B071A6"/>
    <w:rsid w:val="00B20E44"/>
    <w:rsid w:val="00B24060"/>
    <w:rsid w:val="00B3315E"/>
    <w:rsid w:val="00B37ABC"/>
    <w:rsid w:val="00B413CE"/>
    <w:rsid w:val="00B43863"/>
    <w:rsid w:val="00B47907"/>
    <w:rsid w:val="00B53B4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3253"/>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17C"/>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15E64"/>
    <w:rsid w:val="00E30A91"/>
    <w:rsid w:val="00E31143"/>
    <w:rsid w:val="00E36EDD"/>
    <w:rsid w:val="00E404F3"/>
    <w:rsid w:val="00E42742"/>
    <w:rsid w:val="00E45C58"/>
    <w:rsid w:val="00E4605D"/>
    <w:rsid w:val="00E51012"/>
    <w:rsid w:val="00E550C4"/>
    <w:rsid w:val="00E64581"/>
    <w:rsid w:val="00E671F3"/>
    <w:rsid w:val="00E7097E"/>
    <w:rsid w:val="00E773D8"/>
    <w:rsid w:val="00E81D9C"/>
    <w:rsid w:val="00EA197B"/>
    <w:rsid w:val="00EA23E1"/>
    <w:rsid w:val="00EA4824"/>
    <w:rsid w:val="00EA7144"/>
    <w:rsid w:val="00EB1F97"/>
    <w:rsid w:val="00EB2105"/>
    <w:rsid w:val="00EB3F07"/>
    <w:rsid w:val="00EB4160"/>
    <w:rsid w:val="00EB705D"/>
    <w:rsid w:val="00EC2365"/>
    <w:rsid w:val="00EC4104"/>
    <w:rsid w:val="00EC72E3"/>
    <w:rsid w:val="00ED0DC2"/>
    <w:rsid w:val="00ED15B1"/>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007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366</Words>
  <Characters>2309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Allen, Rosemarie</cp:lastModifiedBy>
  <cp:revision>3</cp:revision>
  <cp:lastPrinted>2026-07-16T12:05:00Z</cp:lastPrinted>
  <dcterms:created xsi:type="dcterms:W3CDTF">2026-09-08T10:23:00Z</dcterms:created>
  <dcterms:modified xsi:type="dcterms:W3CDTF">2026-09-11T07:57:00Z</dcterms:modified>
</cp:coreProperties>
</file>