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227C7" w14:textId="77777777"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BC2811">
        <w:rPr>
          <w:rFonts w:ascii="Arial" w:hAnsi="Arial" w:cs="Arial"/>
          <w:noProof/>
        </w:rPr>
        <w:t>17. Juli 2026</w:t>
      </w:r>
      <w:r>
        <w:rPr>
          <w:rFonts w:ascii="Arial" w:hAnsi="Arial" w:cs="Arial"/>
        </w:rPr>
        <w:fldChar w:fldCharType="end"/>
      </w:r>
    </w:p>
    <w:p w14:paraId="505CA587" w14:textId="719CC3EF" w:rsidR="007121C6" w:rsidRPr="007121C6" w:rsidRDefault="007121C6" w:rsidP="007121C6">
      <w:pPr>
        <w:spacing w:line="276" w:lineRule="auto"/>
        <w:rPr>
          <w:rFonts w:ascii="Arial" w:hAnsi="Arial" w:cs="Arial"/>
          <w:b/>
          <w:bCs/>
        </w:rPr>
      </w:pPr>
      <w:r>
        <w:rPr>
          <w:rFonts w:ascii="Arial" w:hAnsi="Arial" w:cs="Arial"/>
          <w:b/>
          <w:bCs/>
        </w:rPr>
        <w:br/>
      </w:r>
      <w:r w:rsidR="00BC2811" w:rsidRPr="00BC2811">
        <w:rPr>
          <w:rFonts w:ascii="Arial" w:hAnsi="Arial" w:cs="Arial"/>
          <w:b/>
          <w:bCs/>
        </w:rPr>
        <w:t>HealthTech Feriencamp im KelsterLab</w:t>
      </w:r>
    </w:p>
    <w:p w14:paraId="78B799E2" w14:textId="77777777" w:rsidR="00272A1E" w:rsidRDefault="00BC2811" w:rsidP="00BC2811">
      <w:pPr>
        <w:spacing w:line="276" w:lineRule="auto"/>
        <w:rPr>
          <w:rFonts w:ascii="Arial" w:hAnsi="Arial" w:cs="Arial"/>
        </w:rPr>
      </w:pPr>
      <w:r w:rsidRPr="00BC2811">
        <w:rPr>
          <w:rFonts w:ascii="Arial" w:hAnsi="Arial" w:cs="Arial"/>
        </w:rPr>
        <w:t xml:space="preserve">Das digitale Stadtlabor KelsterLab in der Mönchbruchstraße 45 bietet in der letzten Woche der Sommerferien, von Montag, 3. August, bis Freitag, 7. August, jeweils von 10 Uhr bis 13 Uhr, das „HealthTech Feriencamp“ an. Dort erleben Kinder und Jugendliche eine spannende Woche voller innovativer Workshops, moderner Technologien und kreativer Projekte rund um Gesundheit, Digitalisierung und Zukunft. </w:t>
      </w:r>
    </w:p>
    <w:p w14:paraId="40EA94D3" w14:textId="3AFEF903" w:rsidR="00BC2811" w:rsidRPr="00BC2811" w:rsidRDefault="00BC2811" w:rsidP="00BC2811">
      <w:pPr>
        <w:spacing w:line="276" w:lineRule="auto"/>
        <w:rPr>
          <w:rFonts w:ascii="Arial" w:hAnsi="Arial" w:cs="Arial"/>
        </w:rPr>
      </w:pPr>
      <w:r w:rsidRPr="00BC2811">
        <w:rPr>
          <w:rFonts w:ascii="Arial" w:hAnsi="Arial" w:cs="Arial"/>
        </w:rPr>
        <w:t xml:space="preserve">Interessierte können an allen fünf Tagen </w:t>
      </w:r>
      <w:r w:rsidR="00F42C31">
        <w:rPr>
          <w:rFonts w:ascii="Arial" w:hAnsi="Arial" w:cs="Arial"/>
        </w:rPr>
        <w:t>mitmachen</w:t>
      </w:r>
      <w:r w:rsidRPr="00BC2811">
        <w:rPr>
          <w:rFonts w:ascii="Arial" w:hAnsi="Arial" w:cs="Arial"/>
        </w:rPr>
        <w:t xml:space="preserve"> oder sich nur für einzelne Tage entscheiden. Die Teilnahme ist kostenlos, Anmeldung nicht erforderlich. </w:t>
      </w:r>
    </w:p>
    <w:p w14:paraId="025C31A1" w14:textId="77777777" w:rsidR="00BC2811" w:rsidRPr="00BC2811" w:rsidRDefault="00BC2811" w:rsidP="00BC2811">
      <w:pPr>
        <w:spacing w:line="276" w:lineRule="auto"/>
        <w:rPr>
          <w:rFonts w:ascii="Arial" w:hAnsi="Arial" w:cs="Arial"/>
        </w:rPr>
      </w:pPr>
      <w:r w:rsidRPr="00BC2811">
        <w:rPr>
          <w:rFonts w:ascii="Arial" w:hAnsi="Arial" w:cs="Arial"/>
        </w:rPr>
        <w:t>Am Montag, 3. August, starten die Teilnehmer mit spannenden Robotik-Missionen in die Woche. Sie bauen und programmieren mit Lego-Technik und Sphero erste Anwendungen rund um Bewegung und Sensorik. Außerdem erforschen sie, wie Robotik in der Medizintechnik eingesetzt werden kann.</w:t>
      </w:r>
    </w:p>
    <w:p w14:paraId="25E8B233" w14:textId="77777777" w:rsidR="00BC2811" w:rsidRPr="00BC2811" w:rsidRDefault="00BC2811" w:rsidP="00BC2811">
      <w:pPr>
        <w:spacing w:line="276" w:lineRule="auto"/>
        <w:rPr>
          <w:rFonts w:ascii="Arial" w:hAnsi="Arial" w:cs="Arial"/>
        </w:rPr>
      </w:pPr>
      <w:r w:rsidRPr="00BC2811">
        <w:rPr>
          <w:rFonts w:ascii="Arial" w:hAnsi="Arial" w:cs="Arial"/>
        </w:rPr>
        <w:t>Am Dienstag, 4. August, entwickeln die Kinder mit Scratch und MakeCode eigene Gesundheits-Games und Bewegungsspiele. Sie erfahren, wie spielerisches Programmieren zu mehr Gesundheitsbewusstsein beitragen kann.</w:t>
      </w:r>
    </w:p>
    <w:p w14:paraId="6B0917A8" w14:textId="77777777" w:rsidR="00BC2811" w:rsidRPr="00BC2811" w:rsidRDefault="00BC2811" w:rsidP="00BC2811">
      <w:pPr>
        <w:spacing w:line="276" w:lineRule="auto"/>
        <w:rPr>
          <w:rFonts w:ascii="Arial" w:hAnsi="Arial" w:cs="Arial"/>
        </w:rPr>
      </w:pPr>
      <w:r w:rsidRPr="00BC2811">
        <w:rPr>
          <w:rFonts w:ascii="Arial" w:hAnsi="Arial" w:cs="Arial"/>
        </w:rPr>
        <w:t>Am Mittwoch, 5. August, lernen die Teilnehmer mit Fischertechnik, wie Zahnräder, Strom und Sensoren zusammenwirken. Sie bauen eigene „Wearables“ oder Helfer-Modelle. So entsteht greifbares Gesundheitswissen: Technik, die Menschen unterstützt.</w:t>
      </w:r>
    </w:p>
    <w:p w14:paraId="56DD83A9" w14:textId="77777777" w:rsidR="00BC2811" w:rsidRPr="00BC2811" w:rsidRDefault="00BC2811" w:rsidP="00BC2811">
      <w:pPr>
        <w:spacing w:line="276" w:lineRule="auto"/>
        <w:rPr>
          <w:rFonts w:ascii="Arial" w:hAnsi="Arial" w:cs="Arial"/>
        </w:rPr>
      </w:pPr>
      <w:r w:rsidRPr="00BC2811">
        <w:rPr>
          <w:rFonts w:ascii="Arial" w:hAnsi="Arial" w:cs="Arial"/>
        </w:rPr>
        <w:t>Am Donnerstag, 6. August, erstellen die Kinder kreative Stop-Motion-Filme und experimentieren mit KI-Tools wie Comic-Generatoren oder Voice-AI. Sie lernen, wie Technologie helfen kann, wichtige Gesundheitsthemen sichtbar zu machen.</w:t>
      </w:r>
    </w:p>
    <w:p w14:paraId="0D471AA5" w14:textId="0B10DF83" w:rsidR="007121C6" w:rsidRPr="007121C6" w:rsidRDefault="00BC2811" w:rsidP="00BC2811">
      <w:pPr>
        <w:spacing w:line="276" w:lineRule="auto"/>
        <w:rPr>
          <w:rFonts w:ascii="Arial" w:hAnsi="Arial" w:cs="Arial"/>
        </w:rPr>
      </w:pPr>
      <w:r w:rsidRPr="00BC2811">
        <w:rPr>
          <w:rFonts w:ascii="Arial" w:hAnsi="Arial" w:cs="Arial"/>
        </w:rPr>
        <w:t>Am Freitag, 7. August, werden zum Abschluss alle Projekte zusammengeführt, Roboter, Code und Solartechnik vor der Gruppe präsentiert. Die jungen Health-Engineers zeigen, wie sie Zukunft kreativ, technisch und selbstbewusst mitgestalten. (wö)</w:t>
      </w:r>
    </w:p>
    <w:sectPr w:rsidR="007121C6"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6B294" w14:textId="77777777" w:rsidR="00BC2811" w:rsidRDefault="00BC2811" w:rsidP="007121C6">
      <w:pPr>
        <w:spacing w:after="0" w:line="240" w:lineRule="auto"/>
      </w:pPr>
      <w:r>
        <w:separator/>
      </w:r>
    </w:p>
  </w:endnote>
  <w:endnote w:type="continuationSeparator" w:id="0">
    <w:p w14:paraId="46F56FDB" w14:textId="77777777" w:rsidR="00BC2811" w:rsidRDefault="00BC2811"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7E171"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0420AB6F"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745D6CB4"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5E559757" wp14:editId="149BBF7F">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360E2B47" wp14:editId="589F08DA">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682366AA" wp14:editId="31266EEF">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3F203C1D"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52AEEECA"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11154" w14:textId="77777777" w:rsidR="00BC2811" w:rsidRDefault="00BC2811" w:rsidP="007121C6">
      <w:pPr>
        <w:spacing w:after="0" w:line="240" w:lineRule="auto"/>
      </w:pPr>
      <w:r>
        <w:separator/>
      </w:r>
    </w:p>
  </w:footnote>
  <w:footnote w:type="continuationSeparator" w:id="0">
    <w:p w14:paraId="087E218B" w14:textId="77777777" w:rsidR="00BC2811" w:rsidRDefault="00BC2811"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F6C1B"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2572094D" wp14:editId="22DB9E53">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79A33294"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9"/>
  <w:attachedTemplate r:id="rId1"/>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811"/>
    <w:rsid w:val="002125DB"/>
    <w:rsid w:val="00272A1E"/>
    <w:rsid w:val="002E6410"/>
    <w:rsid w:val="004168BD"/>
    <w:rsid w:val="00537888"/>
    <w:rsid w:val="0059446B"/>
    <w:rsid w:val="007121C6"/>
    <w:rsid w:val="00727098"/>
    <w:rsid w:val="008414A6"/>
    <w:rsid w:val="0087529C"/>
    <w:rsid w:val="008F0D40"/>
    <w:rsid w:val="00A858EC"/>
    <w:rsid w:val="00B90E05"/>
    <w:rsid w:val="00BC2811"/>
    <w:rsid w:val="00C95744"/>
    <w:rsid w:val="00D172EF"/>
    <w:rsid w:val="00E037E3"/>
    <w:rsid w:val="00E2671D"/>
    <w:rsid w:val="00F33A21"/>
    <w:rsid w:val="00F42C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1C38B"/>
  <w15:chartTrackingRefBased/>
  <w15:docId w15:val="{2FE0877D-1BA7-4560-B516-F52EB92D9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Vorlage-12-2023.dotx</Template>
  <TotalTime>0</TotalTime>
  <Pages>1</Pages>
  <Words>255</Words>
  <Characters>1613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Woerner Andreas</cp:lastModifiedBy>
  <cp:revision>3</cp:revision>
  <cp:lastPrinted>2023-12-06T12:00:00Z</cp:lastPrinted>
  <dcterms:created xsi:type="dcterms:W3CDTF">2026-07-17T07:57:00Z</dcterms:created>
  <dcterms:modified xsi:type="dcterms:W3CDTF">2026-07-17T08:00:00Z</dcterms:modified>
</cp:coreProperties>
</file>