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B8099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2"/>
        <w:gridCol w:w="2574"/>
        <w:gridCol w:w="4297"/>
      </w:tblGrid>
      <w:tr w:rsidR="009D6F22" w:rsidRPr="003B445D" w14:paraId="17232820" w14:textId="77777777" w:rsidTr="003B445D">
        <w:trPr>
          <w:trHeight w:val="1717"/>
        </w:trPr>
        <w:tc>
          <w:tcPr>
            <w:tcW w:w="3586" w:type="dxa"/>
          </w:tcPr>
          <w:p w14:paraId="4AE13909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3D55E4BD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334F1AA" w14:textId="23AF6EA9" w:rsidR="0097522B" w:rsidRPr="003B445D" w:rsidRDefault="003C5980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4A05EE" wp14:editId="259D6EC6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2540" t="0" r="0" b="1270"/>
                      <wp:wrapNone/>
                      <wp:docPr id="1841944739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769F86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4A05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13769F86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127D9C7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30DA8B06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4B1435F4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166A423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9B3AC08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CDB762A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A50F922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1F7258F5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0CB6D0C" w14:textId="510C3F57" w:rsidR="009D6F22" w:rsidRPr="003B445D" w:rsidRDefault="003C5980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21D2415F" wp14:editId="2BCC444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-906145</wp:posOffset>
                      </wp:positionV>
                      <wp:extent cx="2070735" cy="814070"/>
                      <wp:effectExtent l="3175" t="3810" r="2540" b="1270"/>
                      <wp:wrapSquare wrapText="bothSides"/>
                      <wp:docPr id="127502190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81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95BF2A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78D3A1B8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69F00C86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391D541C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3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4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3530916F" w14:textId="4BA3F70F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CD5FC9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O:\Plattenarchiv_Pressearbeit\Pressemitteilungen\2026\Straßen und Verkehr\ts082602Radschnellweg.docx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2348324E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2415F" id="Text Box 2" o:spid="_x0000_s1027" type="#_x0000_t202" style="position:absolute;left:0;text-align:left;margin-left:2.4pt;margin-top:-71.35pt;width:163.05pt;height:64.1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" filled="f" stroked="f">
                      <v:textbox inset="1mm,3.75pt,6.75pt,3.75pt">
                        <w:txbxContent>
                          <w:p w14:paraId="5195BF2A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78D3A1B8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69F00C86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391D541C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5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6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530916F" w14:textId="4BA3F70F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CD5FC9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O:\Plattenarchiv_Pressearbeit\Pressemitteilungen\2026\Straßen und Verkehr\ts082602Radschnellweg.docx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2348324E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D6F22"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7E4A11">
              <w:rPr>
                <w:rFonts w:ascii="PT Sans" w:hAnsi="PT Sans"/>
                <w:noProof/>
                <w:sz w:val="16"/>
                <w:szCs w:val="16"/>
              </w:rPr>
              <w:t>27.08.2026</w:t>
            </w:r>
            <w:r w:rsidR="009D6F22"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201F3CD7" w14:textId="77777777" w:rsidTr="003B445D">
        <w:tc>
          <w:tcPr>
            <w:tcW w:w="3586" w:type="dxa"/>
          </w:tcPr>
          <w:p w14:paraId="3AC70109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7F7F7817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582F0D54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696DB81A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313CBFE6" w14:textId="07389BDF" w:rsidR="0030025E" w:rsidRPr="00743B1D" w:rsidRDefault="007E4A11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 w:rsidRPr="007E4A11">
        <w:rPr>
          <w:rFonts w:ascii="PT Sans" w:hAnsi="PT Sans" w:cs="Arial"/>
          <w:b/>
          <w:sz w:val="28"/>
          <w:szCs w:val="28"/>
        </w:rPr>
        <w:t>Bürgerinfo zum RS1: Moers plant Fahrradstraße als ersten Teilabschnitt</w:t>
      </w:r>
    </w:p>
    <w:p w14:paraId="029A971A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6371D495" w14:textId="257EBC2D" w:rsidR="00E35829" w:rsidRPr="00E35829" w:rsidRDefault="0097522B" w:rsidP="009A3157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E35829" w:rsidRPr="00E35829">
        <w:rPr>
          <w:rFonts w:ascii="PT Sans" w:hAnsi="PT Sans" w:cs="Arial"/>
          <w:sz w:val="22"/>
          <w:szCs w:val="22"/>
        </w:rPr>
        <w:t xml:space="preserve">Mehr Platz fürs Fahrrad, sichere Verbindungen und eine moderne Mobilität: Moers treibt die Verkehrswende weiter voran. Ein wichtiger Baustein ist der geplante Teilabschnitt der Radschnellverbindung RS1 zwischen der Asberger Straße und der Innenstadt. Wie die </w:t>
      </w:r>
      <w:r w:rsidR="003C5980">
        <w:rPr>
          <w:rFonts w:ascii="PT Sans" w:hAnsi="PT Sans" w:cs="Arial"/>
          <w:sz w:val="22"/>
          <w:szCs w:val="22"/>
        </w:rPr>
        <w:t xml:space="preserve">von der Politik beschlossene </w:t>
      </w:r>
      <w:r w:rsidR="00E35829" w:rsidRPr="00E35829">
        <w:rPr>
          <w:rFonts w:ascii="PT Sans" w:hAnsi="PT Sans" w:cs="Arial"/>
          <w:sz w:val="22"/>
          <w:szCs w:val="22"/>
        </w:rPr>
        <w:t xml:space="preserve">Strecke </w:t>
      </w:r>
      <w:r w:rsidR="003C5980">
        <w:rPr>
          <w:rFonts w:ascii="PT Sans" w:hAnsi="PT Sans" w:cs="Arial"/>
          <w:sz w:val="22"/>
          <w:szCs w:val="22"/>
        </w:rPr>
        <w:t xml:space="preserve">aussieht </w:t>
      </w:r>
      <w:r w:rsidR="00E35829" w:rsidRPr="00E35829">
        <w:rPr>
          <w:rFonts w:ascii="PT Sans" w:hAnsi="PT Sans" w:cs="Arial"/>
          <w:sz w:val="22"/>
          <w:szCs w:val="22"/>
        </w:rPr>
        <w:t xml:space="preserve">und was sich durch den Umbau verändert, stellt die Stadt Moers bei einer Bürgerinformationsveranstaltung am Mittwoch, 9. September, um 18 Uhr </w:t>
      </w:r>
      <w:r w:rsidR="009A3157" w:rsidRPr="00E35829">
        <w:rPr>
          <w:rFonts w:ascii="PT Sans" w:hAnsi="PT Sans" w:cs="Arial"/>
          <w:sz w:val="22"/>
          <w:szCs w:val="22"/>
        </w:rPr>
        <w:t xml:space="preserve">in den Räumlichkeiten des Stadtsportverbandes an der Asberger Straße 195 </w:t>
      </w:r>
      <w:r w:rsidR="00E35829" w:rsidRPr="00E35829">
        <w:rPr>
          <w:rFonts w:ascii="PT Sans" w:hAnsi="PT Sans" w:cs="Arial"/>
          <w:sz w:val="22"/>
          <w:szCs w:val="22"/>
        </w:rPr>
        <w:t xml:space="preserve">vor. </w:t>
      </w:r>
      <w:r w:rsidR="009A3157">
        <w:rPr>
          <w:rFonts w:ascii="PT Sans" w:hAnsi="PT Sans" w:cs="Arial"/>
          <w:sz w:val="22"/>
          <w:szCs w:val="22"/>
        </w:rPr>
        <w:t xml:space="preserve">Alle </w:t>
      </w:r>
      <w:r w:rsidR="00E35829" w:rsidRPr="00E35829">
        <w:rPr>
          <w:rFonts w:ascii="PT Sans" w:hAnsi="PT Sans" w:cs="Arial"/>
          <w:sz w:val="22"/>
          <w:szCs w:val="22"/>
        </w:rPr>
        <w:t>Interessierte</w:t>
      </w:r>
      <w:r w:rsidR="009A3157">
        <w:rPr>
          <w:rFonts w:ascii="PT Sans" w:hAnsi="PT Sans" w:cs="Arial"/>
          <w:sz w:val="22"/>
          <w:szCs w:val="22"/>
        </w:rPr>
        <w:t>n</w:t>
      </w:r>
      <w:r w:rsidR="00E35829" w:rsidRPr="00E35829">
        <w:rPr>
          <w:rFonts w:ascii="PT Sans" w:hAnsi="PT Sans" w:cs="Arial"/>
          <w:sz w:val="22"/>
          <w:szCs w:val="22"/>
        </w:rPr>
        <w:t xml:space="preserve"> sind herzlich eingeladen.</w:t>
      </w:r>
      <w:r w:rsidR="003C5980">
        <w:rPr>
          <w:rFonts w:ascii="PT Sans" w:hAnsi="PT Sans" w:cs="Arial"/>
          <w:sz w:val="22"/>
          <w:szCs w:val="22"/>
        </w:rPr>
        <w:t xml:space="preserve"> Eine Anmeldung ist nicht notwendig.</w:t>
      </w:r>
    </w:p>
    <w:p w14:paraId="20F550EA" w14:textId="77777777" w:rsidR="00E35829" w:rsidRPr="00E35829" w:rsidRDefault="00E35829" w:rsidP="00E35829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213B0D5C" w14:textId="014BEB5B" w:rsidR="009A3157" w:rsidRPr="00872C07" w:rsidRDefault="00872C07" w:rsidP="00E35829">
      <w:pPr>
        <w:spacing w:line="360" w:lineRule="auto"/>
        <w:ind w:left="335" w:right="823"/>
        <w:rPr>
          <w:rFonts w:ascii="PT Sans" w:hAnsi="PT Sans" w:cs="Arial"/>
          <w:b/>
          <w:sz w:val="22"/>
          <w:szCs w:val="22"/>
        </w:rPr>
      </w:pPr>
      <w:r w:rsidRPr="00872C07">
        <w:rPr>
          <w:rFonts w:ascii="PT Sans" w:hAnsi="PT Sans" w:cs="Arial"/>
          <w:b/>
          <w:sz w:val="22"/>
          <w:szCs w:val="22"/>
        </w:rPr>
        <w:t>Infos auch digital</w:t>
      </w:r>
    </w:p>
    <w:p w14:paraId="02ED5B6D" w14:textId="08B13D0B" w:rsidR="00E35829" w:rsidRPr="00E35829" w:rsidRDefault="00E35829" w:rsidP="009A3157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E35829">
        <w:rPr>
          <w:rFonts w:ascii="PT Sans" w:hAnsi="PT Sans" w:cs="Arial"/>
          <w:sz w:val="22"/>
          <w:szCs w:val="22"/>
        </w:rPr>
        <w:t xml:space="preserve">Der RS1 ist eine vom Land Nordrhein-Westfalen geplante Radschnellverbindung. Sie soll künftig auf mehr als 100 Kilometern von Hamm durch das Ruhrgebiet </w:t>
      </w:r>
      <w:r w:rsidR="003C5980">
        <w:rPr>
          <w:rFonts w:ascii="PT Sans" w:hAnsi="PT Sans" w:cs="Arial"/>
          <w:sz w:val="22"/>
          <w:szCs w:val="22"/>
        </w:rPr>
        <w:t xml:space="preserve">über Duisburg </w:t>
      </w:r>
      <w:r w:rsidRPr="00E35829">
        <w:rPr>
          <w:rFonts w:ascii="PT Sans" w:hAnsi="PT Sans" w:cs="Arial"/>
          <w:sz w:val="22"/>
          <w:szCs w:val="22"/>
        </w:rPr>
        <w:t>bis nach Moers führen. Damit entsteht eine leistungsfähige Verbindung für den Alltagsradverkehr – und ein weiterer Baustein für eine klimafreundliche und zukunftsfähige Mobilität.</w:t>
      </w:r>
      <w:r w:rsidR="009A3157">
        <w:rPr>
          <w:rFonts w:ascii="PT Sans" w:hAnsi="PT Sans" w:cs="Arial"/>
          <w:sz w:val="22"/>
          <w:szCs w:val="22"/>
        </w:rPr>
        <w:t xml:space="preserve"> </w:t>
      </w:r>
      <w:r w:rsidRPr="00E35829">
        <w:rPr>
          <w:rFonts w:ascii="PT Sans" w:hAnsi="PT Sans" w:cs="Arial"/>
          <w:sz w:val="22"/>
          <w:szCs w:val="22"/>
        </w:rPr>
        <w:t>In Moers plant die Stadt derzeit den Abschnitt von der Asberger Straße/Ruhrorter Straße am Sportplatz vorbei bis zur Martinstraße. Von dort führt die geplante Verbindung über die Konradstraße bis zu</w:t>
      </w:r>
      <w:r w:rsidR="009A3157">
        <w:rPr>
          <w:rFonts w:ascii="PT Sans" w:hAnsi="PT Sans" w:cs="Arial"/>
          <w:sz w:val="22"/>
          <w:szCs w:val="22"/>
        </w:rPr>
        <w:t xml:space="preserve">r </w:t>
      </w:r>
      <w:r w:rsidRPr="00E35829">
        <w:rPr>
          <w:rFonts w:ascii="PT Sans" w:hAnsi="PT Sans" w:cs="Arial"/>
          <w:sz w:val="22"/>
          <w:szCs w:val="22"/>
        </w:rPr>
        <w:t>Essenberger Straße.</w:t>
      </w:r>
      <w:r w:rsidR="009A3157">
        <w:rPr>
          <w:rFonts w:ascii="PT Sans" w:hAnsi="PT Sans" w:cs="Arial"/>
          <w:sz w:val="22"/>
          <w:szCs w:val="22"/>
        </w:rPr>
        <w:t xml:space="preserve"> </w:t>
      </w:r>
      <w:r w:rsidRPr="00E35829">
        <w:rPr>
          <w:rFonts w:ascii="PT Sans" w:hAnsi="PT Sans" w:cs="Arial"/>
          <w:sz w:val="22"/>
          <w:szCs w:val="22"/>
        </w:rPr>
        <w:t xml:space="preserve">Vorgesehen ist, die Strecke zur Fahrradstraße umzugestalten. Was das konkret bedeutet, wie sich die Straßenräume verändern und die künftige Gestaltung aussehen kann, </w:t>
      </w:r>
      <w:r w:rsidR="009A3157">
        <w:rPr>
          <w:rFonts w:ascii="PT Sans" w:hAnsi="PT Sans" w:cs="Arial"/>
          <w:sz w:val="22"/>
          <w:szCs w:val="22"/>
        </w:rPr>
        <w:t xml:space="preserve">erläutern Fachleute </w:t>
      </w:r>
      <w:r w:rsidRPr="00E35829">
        <w:rPr>
          <w:rFonts w:ascii="PT Sans" w:hAnsi="PT Sans" w:cs="Arial"/>
          <w:sz w:val="22"/>
          <w:szCs w:val="22"/>
        </w:rPr>
        <w:t>bei der Veranstaltung ausführlich.</w:t>
      </w:r>
      <w:r w:rsidR="009A3157">
        <w:rPr>
          <w:rFonts w:ascii="PT Sans" w:hAnsi="PT Sans" w:cs="Arial"/>
          <w:sz w:val="22"/>
          <w:szCs w:val="22"/>
        </w:rPr>
        <w:t xml:space="preserve"> </w:t>
      </w:r>
      <w:r w:rsidRPr="00E35829">
        <w:rPr>
          <w:rFonts w:ascii="PT Sans" w:hAnsi="PT Sans" w:cs="Arial"/>
          <w:sz w:val="22"/>
          <w:szCs w:val="22"/>
        </w:rPr>
        <w:t xml:space="preserve">Wer am 9. September nicht dabei sein kann, hat anschließend noch die Möglichkeit, sich digital zu informieren. </w:t>
      </w:r>
    </w:p>
    <w:p w14:paraId="66D922F0" w14:textId="77777777" w:rsidR="00E35829" w:rsidRPr="00E35829" w:rsidRDefault="00E35829" w:rsidP="00E35829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7FA36AED" w14:textId="62A6D46F" w:rsidR="003D2A2C" w:rsidRDefault="003C5980" w:rsidP="00E35829">
      <w:pPr>
        <w:spacing w:line="360" w:lineRule="auto"/>
        <w:ind w:left="335" w:right="823"/>
        <w:rPr>
          <w:rFonts w:ascii="PT Sans" w:hAnsi="PT Sans" w:cs="Arial"/>
          <w:bCs/>
          <w:sz w:val="22"/>
          <w:szCs w:val="22"/>
        </w:rPr>
      </w:pPr>
      <w:r w:rsidRPr="003C5980">
        <w:rPr>
          <w:rFonts w:ascii="PT Sans" w:hAnsi="PT Sans" w:cs="Arial"/>
          <w:b/>
          <w:sz w:val="22"/>
          <w:szCs w:val="22"/>
        </w:rPr>
        <w:t>Infobox:</w:t>
      </w:r>
      <w:r>
        <w:rPr>
          <w:rFonts w:ascii="PT Sans" w:hAnsi="PT Sans" w:cs="Arial"/>
          <w:sz w:val="22"/>
          <w:szCs w:val="22"/>
        </w:rPr>
        <w:t xml:space="preserve"> </w:t>
      </w:r>
      <w:r w:rsidR="009A3157">
        <w:rPr>
          <w:rFonts w:ascii="PT Sans" w:hAnsi="PT Sans" w:cs="Arial"/>
          <w:sz w:val="22"/>
          <w:szCs w:val="22"/>
        </w:rPr>
        <w:t>V</w:t>
      </w:r>
      <w:r w:rsidR="00E35829" w:rsidRPr="00E35829">
        <w:rPr>
          <w:rFonts w:ascii="PT Sans" w:hAnsi="PT Sans" w:cs="Arial"/>
          <w:sz w:val="22"/>
          <w:szCs w:val="22"/>
        </w:rPr>
        <w:t xml:space="preserve">ier Wochen </w:t>
      </w:r>
      <w:r w:rsidR="009A3157">
        <w:rPr>
          <w:rFonts w:ascii="PT Sans" w:hAnsi="PT Sans" w:cs="Arial"/>
          <w:sz w:val="22"/>
          <w:szCs w:val="22"/>
        </w:rPr>
        <w:t xml:space="preserve">sind die Unterlagen im </w:t>
      </w:r>
      <w:r w:rsidR="00E35829" w:rsidRPr="00E35829">
        <w:rPr>
          <w:rFonts w:ascii="PT Sans" w:hAnsi="PT Sans" w:cs="Arial"/>
          <w:sz w:val="22"/>
          <w:szCs w:val="22"/>
        </w:rPr>
        <w:t>Beteiligungsportal NRW</w:t>
      </w:r>
      <w:r w:rsidR="009A3157">
        <w:rPr>
          <w:rFonts w:ascii="PT Sans" w:hAnsi="PT Sans" w:cs="Arial"/>
          <w:sz w:val="22"/>
          <w:szCs w:val="22"/>
        </w:rPr>
        <w:t xml:space="preserve"> einsehbar: </w:t>
      </w:r>
      <w:r w:rsidR="009A3157" w:rsidRPr="00183BF4">
        <w:rPr>
          <w:rFonts w:ascii="PT Sans" w:hAnsi="PT Sans" w:cs="Arial"/>
          <w:bCs/>
          <w:sz w:val="22"/>
          <w:szCs w:val="22"/>
        </w:rPr>
        <w:t>beteiligung.nrw.de/portal/moers</w:t>
      </w:r>
      <w:r w:rsidR="009A3157">
        <w:rPr>
          <w:rFonts w:ascii="PT Sans" w:hAnsi="PT Sans" w:cs="Arial"/>
          <w:bCs/>
          <w:sz w:val="22"/>
          <w:szCs w:val="22"/>
        </w:rPr>
        <w:t xml:space="preserve">. </w:t>
      </w:r>
    </w:p>
    <w:p w14:paraId="0B072326" w14:textId="77777777" w:rsidR="003C5980" w:rsidRDefault="003C5980" w:rsidP="00E35829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1E1CF2CB" w14:textId="77777777" w:rsidR="00304A5F" w:rsidRPr="00304A5F" w:rsidRDefault="003C5980" w:rsidP="003C5980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304A5F">
        <w:rPr>
          <w:rFonts w:ascii="PT Sans" w:hAnsi="PT Sans" w:cs="Arial"/>
          <w:b/>
          <w:bCs/>
          <w:sz w:val="22"/>
          <w:szCs w:val="22"/>
        </w:rPr>
        <w:lastRenderedPageBreak/>
        <w:t xml:space="preserve">Bildzeile: </w:t>
      </w:r>
    </w:p>
    <w:p w14:paraId="7106C171" w14:textId="70C96B90" w:rsidR="003C5980" w:rsidRDefault="003C5980" w:rsidP="003C5980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sz w:val="22"/>
          <w:szCs w:val="22"/>
        </w:rPr>
        <w:t xml:space="preserve">So könnte die Asberger Straße im Bereich Sportplatz/Schule aussehen. </w:t>
      </w:r>
      <w:r w:rsidR="00304A5F">
        <w:rPr>
          <w:rFonts w:ascii="PT Sans" w:hAnsi="PT Sans" w:cs="Arial"/>
          <w:sz w:val="22"/>
          <w:szCs w:val="22"/>
        </w:rPr>
        <w:t>(Foto</w:t>
      </w:r>
      <w:r w:rsidR="00304A5F" w:rsidRPr="00304A5F">
        <w:rPr>
          <w:rFonts w:ascii="PT Sans" w:hAnsi="PT Sans" w:cs="Arial"/>
          <w:sz w:val="22"/>
          <w:szCs w:val="22"/>
        </w:rPr>
        <w:t>: Stadt Moers/ Karsten Schnölzer SOLIDGROUND MEDIA</w:t>
      </w:r>
      <w:r w:rsidR="00304A5F">
        <w:rPr>
          <w:rFonts w:ascii="PT Sans" w:hAnsi="PT Sans" w:cs="Arial"/>
          <w:sz w:val="22"/>
          <w:szCs w:val="22"/>
        </w:rPr>
        <w:t>)</w:t>
      </w:r>
    </w:p>
    <w:sectPr w:rsidR="003C5980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7B0BB" w14:textId="77777777" w:rsidR="00864CB5" w:rsidRDefault="00864CB5">
      <w:r>
        <w:separator/>
      </w:r>
    </w:p>
  </w:endnote>
  <w:endnote w:type="continuationSeparator" w:id="0">
    <w:p w14:paraId="2CEF66EB" w14:textId="77777777" w:rsidR="00864CB5" w:rsidRDefault="00864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4AB96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996E6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67BA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5221786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7ED380F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28C831F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38F16C7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36993F4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45DD24E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E59CBEE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8A0FA" w14:textId="77777777" w:rsidR="00864CB5" w:rsidRDefault="00864CB5">
      <w:r>
        <w:separator/>
      </w:r>
    </w:p>
  </w:footnote>
  <w:footnote w:type="continuationSeparator" w:id="0">
    <w:p w14:paraId="48FA671E" w14:textId="77777777" w:rsidR="00864CB5" w:rsidRDefault="00864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4565E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E912" w14:textId="5DDFC646" w:rsidR="00AA3F36" w:rsidRDefault="003C5980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DFE122C" wp14:editId="773C42E8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575295713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217761561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67054909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BB1228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FE122C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" filled="f" stroked="f">
                <v:textbox inset="0,0,0,0">
                  <w:txbxContent>
                    <w:p w14:paraId="5EBB1228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70C17D9" wp14:editId="1913598D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635" b="0"/>
              <wp:wrapNone/>
              <wp:docPr id="105979053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ACCB7A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D2A2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0C17D9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2AACCB7A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D2A2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5042F" w14:textId="502BCBF6" w:rsidR="00F744FA" w:rsidRDefault="003C5980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5FBAF08" wp14:editId="664069E8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1331380844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1691669425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425143262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807EC79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FBAF08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" filled="f" stroked="f">
                <v:textbox inset="0,0,0,0">
                  <w:txbxContent>
                    <w:p w14:paraId="1807EC79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9820013">
    <w:abstractNumId w:val="4"/>
  </w:num>
  <w:num w:numId="2" w16cid:durableId="1983079191">
    <w:abstractNumId w:val="3"/>
  </w:num>
  <w:num w:numId="3" w16cid:durableId="902326782">
    <w:abstractNumId w:val="2"/>
  </w:num>
  <w:num w:numId="4" w16cid:durableId="374162739">
    <w:abstractNumId w:val="1"/>
  </w:num>
  <w:num w:numId="5" w16cid:durableId="2056612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829"/>
    <w:rsid w:val="00024346"/>
    <w:rsid w:val="000339E4"/>
    <w:rsid w:val="00034585"/>
    <w:rsid w:val="00060A67"/>
    <w:rsid w:val="00065137"/>
    <w:rsid w:val="00075C49"/>
    <w:rsid w:val="0008434B"/>
    <w:rsid w:val="000901D2"/>
    <w:rsid w:val="000A490E"/>
    <w:rsid w:val="000E3D4B"/>
    <w:rsid w:val="000F2502"/>
    <w:rsid w:val="001069B6"/>
    <w:rsid w:val="00114B61"/>
    <w:rsid w:val="0014060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04A5F"/>
    <w:rsid w:val="00315F6D"/>
    <w:rsid w:val="003263D9"/>
    <w:rsid w:val="003346CE"/>
    <w:rsid w:val="00354BA1"/>
    <w:rsid w:val="00397A4E"/>
    <w:rsid w:val="003B445D"/>
    <w:rsid w:val="003B5DF7"/>
    <w:rsid w:val="003C5980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430E"/>
    <w:rsid w:val="004D2869"/>
    <w:rsid w:val="004E06E7"/>
    <w:rsid w:val="004E2590"/>
    <w:rsid w:val="004F1D2C"/>
    <w:rsid w:val="00503236"/>
    <w:rsid w:val="00533A86"/>
    <w:rsid w:val="0054438D"/>
    <w:rsid w:val="00574F18"/>
    <w:rsid w:val="005A4E87"/>
    <w:rsid w:val="005D5C71"/>
    <w:rsid w:val="005E4AE2"/>
    <w:rsid w:val="005E6AE9"/>
    <w:rsid w:val="00613FB5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9560B"/>
    <w:rsid w:val="007C23E4"/>
    <w:rsid w:val="007D4295"/>
    <w:rsid w:val="007E4A11"/>
    <w:rsid w:val="00815423"/>
    <w:rsid w:val="00824F5F"/>
    <w:rsid w:val="00835967"/>
    <w:rsid w:val="00855A17"/>
    <w:rsid w:val="00856138"/>
    <w:rsid w:val="00856450"/>
    <w:rsid w:val="00864CB5"/>
    <w:rsid w:val="00872C07"/>
    <w:rsid w:val="00873127"/>
    <w:rsid w:val="008A51F0"/>
    <w:rsid w:val="008B64A6"/>
    <w:rsid w:val="008C35CA"/>
    <w:rsid w:val="008E757E"/>
    <w:rsid w:val="008F47BD"/>
    <w:rsid w:val="008F5C5D"/>
    <w:rsid w:val="00906EF1"/>
    <w:rsid w:val="00920141"/>
    <w:rsid w:val="0097522B"/>
    <w:rsid w:val="00975515"/>
    <w:rsid w:val="00983750"/>
    <w:rsid w:val="009A3157"/>
    <w:rsid w:val="009B4E2D"/>
    <w:rsid w:val="009D04AB"/>
    <w:rsid w:val="009D34E1"/>
    <w:rsid w:val="009D6F22"/>
    <w:rsid w:val="009D7637"/>
    <w:rsid w:val="009E1B53"/>
    <w:rsid w:val="009E4DC7"/>
    <w:rsid w:val="00A023B0"/>
    <w:rsid w:val="00A0262C"/>
    <w:rsid w:val="00A45C59"/>
    <w:rsid w:val="00A561BF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7861"/>
    <w:rsid w:val="00C74E56"/>
    <w:rsid w:val="00C80587"/>
    <w:rsid w:val="00CD5FC9"/>
    <w:rsid w:val="00CE0707"/>
    <w:rsid w:val="00D153EB"/>
    <w:rsid w:val="00D1609D"/>
    <w:rsid w:val="00D25E53"/>
    <w:rsid w:val="00D41A13"/>
    <w:rsid w:val="00D4674E"/>
    <w:rsid w:val="00DB2B2E"/>
    <w:rsid w:val="00DE51AA"/>
    <w:rsid w:val="00E10B84"/>
    <w:rsid w:val="00E12184"/>
    <w:rsid w:val="00E25389"/>
    <w:rsid w:val="00E3582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F00472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FEF2E8"/>
  <w15:chartTrackingRefBased/>
  <w15:docId w15:val="{3243C3F3-BEBA-4DD9-A1C5-990F5EF84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moers.d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presse@moers.de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</Template>
  <TotalTime>0</TotalTime>
  <Pages>2</Pages>
  <Words>266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1943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Thorsten Schröder</dc:creator>
  <cp:keywords/>
  <dc:description/>
  <cp:lastModifiedBy>Klaus Janczyk</cp:lastModifiedBy>
  <cp:revision>5</cp:revision>
  <cp:lastPrinted>2026-08-26T15:16:00Z</cp:lastPrinted>
  <dcterms:created xsi:type="dcterms:W3CDTF">2026-08-26T14:31:00Z</dcterms:created>
  <dcterms:modified xsi:type="dcterms:W3CDTF">2026-08-27T10:49:00Z</dcterms:modified>
</cp:coreProperties>
</file>