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D670CF" w:rsidRPr="00D670CF" w14:paraId="65F49F91" w14:textId="77777777" w:rsidTr="00E17886">
        <w:trPr>
          <w:cantSplit/>
          <w:trHeight w:val="338"/>
        </w:trPr>
        <w:tc>
          <w:tcPr>
            <w:tcW w:w="6166" w:type="dxa"/>
            <w:vMerge w:val="restart"/>
          </w:tcPr>
          <w:p w14:paraId="6061663E" w14:textId="77777777" w:rsidR="00E17886" w:rsidRPr="00D670CF" w:rsidRDefault="00E17886" w:rsidP="00086ED7">
            <w:pPr>
              <w:pStyle w:val="KeinLeerraum"/>
            </w:pPr>
          </w:p>
          <w:p w14:paraId="139C5548" w14:textId="77777777" w:rsidR="00E17886" w:rsidRPr="00D670CF" w:rsidRDefault="00E17886" w:rsidP="00086ED7">
            <w:pPr>
              <w:pStyle w:val="KeinLeerraum"/>
              <w:rPr>
                <w:rFonts w:eastAsia="Times New Roman"/>
              </w:rPr>
            </w:pPr>
          </w:p>
          <w:p w14:paraId="6F806F30" w14:textId="77777777" w:rsidR="00E17886" w:rsidRPr="00D670CF" w:rsidRDefault="00E17886" w:rsidP="00086ED7">
            <w:pPr>
              <w:pStyle w:val="KeinLeerraum"/>
              <w:rPr>
                <w:rFonts w:eastAsia="Times New Roman"/>
              </w:rPr>
            </w:pPr>
          </w:p>
          <w:p w14:paraId="2D3681F2" w14:textId="77777777" w:rsidR="008A29D2" w:rsidRPr="00D670CF" w:rsidRDefault="008A29D2" w:rsidP="00086ED7">
            <w:pPr>
              <w:pStyle w:val="KeinLeerraum"/>
              <w:rPr>
                <w:rFonts w:eastAsia="Times New Roman"/>
                <w:b/>
              </w:rPr>
            </w:pPr>
            <w:r w:rsidRPr="00D670CF">
              <w:rPr>
                <w:rFonts w:eastAsia="Times New Roman"/>
                <w:b/>
              </w:rPr>
              <w:t>Presseinformation</w:t>
            </w:r>
          </w:p>
          <w:p w14:paraId="1F23DDFC" w14:textId="3E0BDBDE" w:rsidR="00E17886" w:rsidRPr="00D670CF" w:rsidRDefault="00C30A8C" w:rsidP="00086ED7">
            <w:pPr>
              <w:pStyle w:val="KeinLeerraum"/>
              <w:rPr>
                <w:rFonts w:eastAsia="Times New Roman"/>
              </w:rPr>
            </w:pPr>
            <w:r w:rsidRPr="00D670CF">
              <w:rPr>
                <w:rFonts w:eastAsia="Times New Roman"/>
                <w:b/>
              </w:rPr>
              <w:t>Nr. 202</w:t>
            </w:r>
            <w:r w:rsidR="008945F2">
              <w:rPr>
                <w:rFonts w:eastAsia="Times New Roman"/>
                <w:b/>
              </w:rPr>
              <w:t>6</w:t>
            </w:r>
            <w:r w:rsidRPr="00D670CF">
              <w:rPr>
                <w:rFonts w:eastAsia="Times New Roman"/>
                <w:b/>
              </w:rPr>
              <w:t>/</w:t>
            </w:r>
            <w:r w:rsidR="008945F2">
              <w:rPr>
                <w:rFonts w:eastAsia="Times New Roman"/>
                <w:b/>
              </w:rPr>
              <w:t>0</w:t>
            </w:r>
            <w:r w:rsidR="00705DEB">
              <w:rPr>
                <w:rFonts w:eastAsia="Times New Roman"/>
                <w:b/>
              </w:rPr>
              <w:t>9</w:t>
            </w:r>
            <w:r w:rsidR="00A9263A" w:rsidRPr="00D670CF">
              <w:rPr>
                <w:rFonts w:eastAsia="Times New Roman"/>
                <w:b/>
              </w:rPr>
              <w:t>/</w:t>
            </w:r>
            <w:r w:rsidR="007766D8">
              <w:rPr>
                <w:rFonts w:eastAsia="Times New Roman"/>
                <w:b/>
              </w:rPr>
              <w:t>15</w:t>
            </w:r>
          </w:p>
          <w:p w14:paraId="3E07C172" w14:textId="3D78A652" w:rsidR="00E17886" w:rsidRPr="00D670CF" w:rsidRDefault="00431888" w:rsidP="00912287">
            <w:pPr>
              <w:pStyle w:val="KeinLeerraum"/>
              <w:spacing w:line="480" w:lineRule="auto"/>
              <w:rPr>
                <w:rFonts w:eastAsia="Times New Roman"/>
                <w:szCs w:val="16"/>
              </w:rPr>
            </w:pPr>
            <w:r>
              <w:rPr>
                <w:rFonts w:eastAsia="Times New Roman"/>
                <w:szCs w:val="16"/>
              </w:rPr>
              <w:t xml:space="preserve"> </w:t>
            </w:r>
          </w:p>
        </w:tc>
        <w:tc>
          <w:tcPr>
            <w:tcW w:w="4541" w:type="dxa"/>
          </w:tcPr>
          <w:p w14:paraId="4A951565"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Bereich</w:t>
            </w:r>
          </w:p>
          <w:p w14:paraId="54629B82" w14:textId="77777777" w:rsidR="00E17886" w:rsidRPr="00D670CF" w:rsidRDefault="00162B44" w:rsidP="00086ED7">
            <w:pPr>
              <w:pStyle w:val="KeinLeerraum"/>
              <w:rPr>
                <w:rFonts w:cs="Tahoma"/>
                <w:noProof/>
                <w:sz w:val="18"/>
                <w:szCs w:val="16"/>
              </w:rPr>
            </w:pPr>
            <w:r w:rsidRPr="00D670CF">
              <w:rPr>
                <w:rFonts w:cs="Tahoma"/>
                <w:noProof/>
                <w:sz w:val="18"/>
                <w:szCs w:val="16"/>
              </w:rPr>
              <w:t>Büro des Landrates/Pressestelle</w:t>
            </w:r>
          </w:p>
        </w:tc>
      </w:tr>
      <w:tr w:rsidR="00D670CF" w:rsidRPr="00D670CF" w14:paraId="60017D4E" w14:textId="77777777" w:rsidTr="00E17886">
        <w:trPr>
          <w:cantSplit/>
          <w:trHeight w:val="315"/>
        </w:trPr>
        <w:tc>
          <w:tcPr>
            <w:tcW w:w="6166" w:type="dxa"/>
            <w:vMerge/>
          </w:tcPr>
          <w:p w14:paraId="749A799B" w14:textId="77777777" w:rsidR="00E17886" w:rsidRPr="00D670CF" w:rsidRDefault="00E17886" w:rsidP="00086ED7">
            <w:pPr>
              <w:pStyle w:val="KeinLeerraum"/>
              <w:rPr>
                <w:sz w:val="16"/>
                <w:szCs w:val="16"/>
              </w:rPr>
            </w:pPr>
          </w:p>
        </w:tc>
        <w:tc>
          <w:tcPr>
            <w:tcW w:w="4541" w:type="dxa"/>
          </w:tcPr>
          <w:p w14:paraId="653819C8"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Unsere Zeichen</w:t>
            </w:r>
          </w:p>
          <w:p w14:paraId="3441EBD8" w14:textId="77777777" w:rsidR="00E17886" w:rsidRPr="00D670CF" w:rsidRDefault="00E17886" w:rsidP="00086ED7">
            <w:pPr>
              <w:pStyle w:val="KeinLeerraum"/>
              <w:rPr>
                <w:sz w:val="18"/>
                <w:szCs w:val="16"/>
              </w:rPr>
            </w:pPr>
          </w:p>
        </w:tc>
      </w:tr>
      <w:tr w:rsidR="00D670CF" w:rsidRPr="00D670CF" w14:paraId="22DDB228" w14:textId="77777777" w:rsidTr="00E17886">
        <w:trPr>
          <w:cantSplit/>
          <w:trHeight w:val="266"/>
        </w:trPr>
        <w:tc>
          <w:tcPr>
            <w:tcW w:w="6166" w:type="dxa"/>
            <w:vMerge/>
          </w:tcPr>
          <w:p w14:paraId="34311040" w14:textId="77777777" w:rsidR="00E17886" w:rsidRPr="00D670CF" w:rsidRDefault="00E17886" w:rsidP="00086ED7">
            <w:pPr>
              <w:pStyle w:val="KeinLeerraum"/>
              <w:rPr>
                <w:sz w:val="16"/>
                <w:szCs w:val="16"/>
              </w:rPr>
            </w:pPr>
          </w:p>
        </w:tc>
        <w:tc>
          <w:tcPr>
            <w:tcW w:w="4541" w:type="dxa"/>
          </w:tcPr>
          <w:p w14:paraId="594924D7"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Ihre Zeichen</w:t>
            </w:r>
          </w:p>
          <w:p w14:paraId="661731C8" w14:textId="77777777" w:rsidR="00E17886" w:rsidRPr="00D670CF" w:rsidRDefault="00E17886" w:rsidP="00086ED7">
            <w:pPr>
              <w:pStyle w:val="KeinLeerraum"/>
              <w:rPr>
                <w:sz w:val="18"/>
                <w:szCs w:val="16"/>
              </w:rPr>
            </w:pPr>
          </w:p>
        </w:tc>
      </w:tr>
      <w:tr w:rsidR="00D670CF" w:rsidRPr="00D670CF" w14:paraId="4C411943" w14:textId="77777777" w:rsidTr="00E17886">
        <w:trPr>
          <w:cantSplit/>
          <w:trHeight w:val="299"/>
        </w:trPr>
        <w:tc>
          <w:tcPr>
            <w:tcW w:w="6166" w:type="dxa"/>
            <w:vMerge/>
          </w:tcPr>
          <w:p w14:paraId="2E085C9C" w14:textId="77777777" w:rsidR="00E17886" w:rsidRPr="00D670CF" w:rsidRDefault="00E17886" w:rsidP="00086ED7">
            <w:pPr>
              <w:pStyle w:val="KeinLeerraum"/>
              <w:rPr>
                <w:sz w:val="16"/>
                <w:szCs w:val="16"/>
              </w:rPr>
            </w:pPr>
          </w:p>
        </w:tc>
        <w:tc>
          <w:tcPr>
            <w:tcW w:w="4541" w:type="dxa"/>
          </w:tcPr>
          <w:p w14:paraId="11D5895E"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Straße, Haus-Nr., Ort</w:t>
            </w:r>
          </w:p>
          <w:p w14:paraId="48039392" w14:textId="77777777" w:rsidR="00E17886" w:rsidRPr="00D670CF" w:rsidRDefault="00162B44" w:rsidP="00086ED7">
            <w:pPr>
              <w:pStyle w:val="KeinLeerraum"/>
              <w:rPr>
                <w:sz w:val="18"/>
                <w:szCs w:val="16"/>
              </w:rPr>
            </w:pPr>
            <w:r w:rsidRPr="00D670CF">
              <w:rPr>
                <w:sz w:val="18"/>
                <w:szCs w:val="16"/>
              </w:rPr>
              <w:t>04916 Herzberg, Ludwig-Jahn-Straße 2</w:t>
            </w:r>
          </w:p>
        </w:tc>
      </w:tr>
      <w:tr w:rsidR="00D670CF" w:rsidRPr="00D670CF" w14:paraId="60877EC5" w14:textId="77777777" w:rsidTr="00E17886">
        <w:trPr>
          <w:cantSplit/>
          <w:trHeight w:val="342"/>
        </w:trPr>
        <w:tc>
          <w:tcPr>
            <w:tcW w:w="6166" w:type="dxa"/>
            <w:vMerge/>
          </w:tcPr>
          <w:p w14:paraId="7872F548" w14:textId="77777777" w:rsidR="00E17886" w:rsidRPr="00D670CF" w:rsidRDefault="00E17886" w:rsidP="00086ED7">
            <w:pPr>
              <w:pStyle w:val="KeinLeerraum"/>
              <w:rPr>
                <w:sz w:val="16"/>
                <w:szCs w:val="16"/>
              </w:rPr>
            </w:pPr>
          </w:p>
        </w:tc>
        <w:tc>
          <w:tcPr>
            <w:tcW w:w="4541" w:type="dxa"/>
          </w:tcPr>
          <w:p w14:paraId="6D38B21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Ansprechpartner/in</w:t>
            </w:r>
          </w:p>
          <w:p w14:paraId="3315A5D4" w14:textId="77777777" w:rsidR="00E17886" w:rsidRPr="00D670CF" w:rsidRDefault="00A9263A" w:rsidP="00086ED7">
            <w:pPr>
              <w:pStyle w:val="KeinLeerraum"/>
              <w:rPr>
                <w:sz w:val="18"/>
                <w:szCs w:val="16"/>
              </w:rPr>
            </w:pPr>
            <w:r w:rsidRPr="00D670CF">
              <w:rPr>
                <w:sz w:val="18"/>
                <w:szCs w:val="16"/>
              </w:rPr>
              <w:t>Tilo Wanka</w:t>
            </w:r>
          </w:p>
        </w:tc>
      </w:tr>
      <w:tr w:rsidR="00D670CF" w:rsidRPr="00D670CF" w14:paraId="03820D5D" w14:textId="77777777" w:rsidTr="00E17886">
        <w:trPr>
          <w:cantSplit/>
          <w:trHeight w:val="390"/>
        </w:trPr>
        <w:tc>
          <w:tcPr>
            <w:tcW w:w="6166" w:type="dxa"/>
            <w:vMerge/>
          </w:tcPr>
          <w:p w14:paraId="491733B7" w14:textId="77777777" w:rsidR="00E17886" w:rsidRPr="00D670CF" w:rsidRDefault="00E17886" w:rsidP="00086ED7">
            <w:pPr>
              <w:pStyle w:val="KeinLeerraum"/>
              <w:rPr>
                <w:sz w:val="16"/>
                <w:szCs w:val="16"/>
              </w:rPr>
            </w:pPr>
          </w:p>
        </w:tc>
        <w:tc>
          <w:tcPr>
            <w:tcW w:w="4541" w:type="dxa"/>
          </w:tcPr>
          <w:p w14:paraId="1A27DFC1" w14:textId="77777777" w:rsidR="00E17886" w:rsidRPr="00D670CF" w:rsidRDefault="00B029C9" w:rsidP="00086ED7">
            <w:pPr>
              <w:pStyle w:val="KeinLeerraum"/>
              <w:rPr>
                <w:rFonts w:eastAsia="Times New Roman" w:cs="Tahoma"/>
                <w:b/>
                <w:noProof/>
                <w:sz w:val="16"/>
                <w:szCs w:val="16"/>
              </w:rPr>
            </w:pPr>
            <w:r w:rsidRPr="00D670CF">
              <w:rPr>
                <w:rFonts w:eastAsia="Times New Roman" w:cs="Tahoma"/>
                <w:b/>
                <w:noProof/>
                <w:sz w:val="16"/>
                <w:szCs w:val="16"/>
              </w:rPr>
              <w:t>Telefon</w:t>
            </w:r>
          </w:p>
          <w:p w14:paraId="06BFB4A7" w14:textId="77777777" w:rsidR="00E17886" w:rsidRPr="00D670CF" w:rsidRDefault="00A9263A" w:rsidP="00086ED7">
            <w:pPr>
              <w:pStyle w:val="KeinLeerraum"/>
              <w:rPr>
                <w:sz w:val="18"/>
                <w:szCs w:val="16"/>
              </w:rPr>
            </w:pPr>
            <w:r w:rsidRPr="00D670CF">
              <w:rPr>
                <w:sz w:val="18"/>
                <w:szCs w:val="16"/>
              </w:rPr>
              <w:t>Tel.: 03535 46-1243</w:t>
            </w:r>
          </w:p>
        </w:tc>
      </w:tr>
      <w:tr w:rsidR="00D670CF" w:rsidRPr="00D670CF" w14:paraId="33A07E38" w14:textId="77777777" w:rsidTr="00E17886">
        <w:trPr>
          <w:cantSplit/>
          <w:trHeight w:val="217"/>
        </w:trPr>
        <w:tc>
          <w:tcPr>
            <w:tcW w:w="6166" w:type="dxa"/>
            <w:vMerge/>
          </w:tcPr>
          <w:p w14:paraId="2F476015" w14:textId="77777777" w:rsidR="00E17886" w:rsidRPr="00D670CF" w:rsidRDefault="00E17886" w:rsidP="00086ED7">
            <w:pPr>
              <w:pStyle w:val="KeinLeerraum"/>
              <w:rPr>
                <w:sz w:val="16"/>
                <w:szCs w:val="16"/>
              </w:rPr>
            </w:pPr>
          </w:p>
        </w:tc>
        <w:tc>
          <w:tcPr>
            <w:tcW w:w="4541" w:type="dxa"/>
          </w:tcPr>
          <w:p w14:paraId="603DE16A"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E-Mail</w:t>
            </w:r>
          </w:p>
          <w:p w14:paraId="40FD8CE7" w14:textId="77777777" w:rsidR="00E17886" w:rsidRPr="00D670CF" w:rsidRDefault="00BF1386" w:rsidP="00086ED7">
            <w:pPr>
              <w:pStyle w:val="KeinLeerraum"/>
              <w:rPr>
                <w:rFonts w:eastAsia="Times New Roman" w:cs="Tahoma"/>
                <w:noProof/>
                <w:sz w:val="18"/>
                <w:szCs w:val="16"/>
              </w:rPr>
            </w:pPr>
            <w:r w:rsidRPr="00D670CF">
              <w:rPr>
                <w:rFonts w:eastAsia="Times New Roman" w:cs="Tahoma"/>
                <w:noProof/>
                <w:sz w:val="18"/>
                <w:szCs w:val="16"/>
              </w:rPr>
              <w:t>pressestelle@lkee.de</w:t>
            </w:r>
          </w:p>
          <w:p w14:paraId="5A135B40" w14:textId="77777777" w:rsidR="00E17886" w:rsidRPr="00D670CF" w:rsidRDefault="00E17886" w:rsidP="00086ED7">
            <w:pPr>
              <w:pStyle w:val="KeinLeerraum"/>
              <w:rPr>
                <w:rFonts w:eastAsia="Times New Roman" w:cs="Tahoma"/>
                <w:noProof/>
                <w:sz w:val="18"/>
                <w:szCs w:val="16"/>
              </w:rPr>
            </w:pPr>
          </w:p>
        </w:tc>
      </w:tr>
      <w:tr w:rsidR="00D670CF" w:rsidRPr="00D670CF" w14:paraId="6A911A3F" w14:textId="77777777" w:rsidTr="00E17886">
        <w:trPr>
          <w:cantSplit/>
          <w:trHeight w:val="61"/>
        </w:trPr>
        <w:tc>
          <w:tcPr>
            <w:tcW w:w="6166" w:type="dxa"/>
            <w:vMerge/>
          </w:tcPr>
          <w:p w14:paraId="2F16E743" w14:textId="77777777" w:rsidR="00E17886" w:rsidRPr="00D670CF" w:rsidRDefault="00E17886" w:rsidP="00086ED7">
            <w:pPr>
              <w:pStyle w:val="KeinLeerraum"/>
              <w:rPr>
                <w:sz w:val="16"/>
                <w:szCs w:val="16"/>
              </w:rPr>
            </w:pPr>
          </w:p>
        </w:tc>
        <w:tc>
          <w:tcPr>
            <w:tcW w:w="4541" w:type="dxa"/>
          </w:tcPr>
          <w:p w14:paraId="1CB2C2A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Datum</w:t>
            </w:r>
          </w:p>
          <w:p w14:paraId="10E2DEFC" w14:textId="2AB3BDDF" w:rsidR="00A9263A" w:rsidRPr="00D670CF" w:rsidRDefault="00A9263A" w:rsidP="00086ED7">
            <w:pPr>
              <w:pStyle w:val="KeinLeerraum"/>
              <w:rPr>
                <w:rFonts w:eastAsia="Times New Roman" w:cs="Tahoma"/>
                <w:b/>
                <w:noProof/>
                <w:sz w:val="16"/>
                <w:szCs w:val="16"/>
              </w:rPr>
            </w:pPr>
            <w:r w:rsidRPr="00D670CF">
              <w:rPr>
                <w:rFonts w:eastAsia="Times New Roman" w:cs="Tahoma"/>
                <w:noProof/>
                <w:sz w:val="16"/>
                <w:szCs w:val="16"/>
              </w:rPr>
              <w:fldChar w:fldCharType="begin"/>
            </w:r>
            <w:r w:rsidRPr="00D670CF">
              <w:rPr>
                <w:rFonts w:eastAsia="Times New Roman" w:cs="Tahoma"/>
                <w:noProof/>
                <w:sz w:val="16"/>
                <w:szCs w:val="16"/>
              </w:rPr>
              <w:instrText xml:space="preserve"> DATE  \@ "d. MMMM yyyy"  \* MERGEFORMAT </w:instrText>
            </w:r>
            <w:r w:rsidRPr="00D670CF">
              <w:rPr>
                <w:rFonts w:eastAsia="Times New Roman" w:cs="Tahoma"/>
                <w:noProof/>
                <w:sz w:val="16"/>
                <w:szCs w:val="16"/>
              </w:rPr>
              <w:fldChar w:fldCharType="separate"/>
            </w:r>
            <w:r w:rsidR="007766D8">
              <w:rPr>
                <w:rFonts w:eastAsia="Times New Roman" w:cs="Tahoma"/>
                <w:noProof/>
                <w:sz w:val="16"/>
                <w:szCs w:val="16"/>
              </w:rPr>
              <w:t>16. September 2026</w:t>
            </w:r>
            <w:r w:rsidRPr="00D670CF">
              <w:rPr>
                <w:rFonts w:eastAsia="Times New Roman" w:cs="Tahoma"/>
                <w:b/>
                <w:noProof/>
                <w:sz w:val="16"/>
                <w:szCs w:val="16"/>
              </w:rPr>
              <w:fldChar w:fldCharType="end"/>
            </w:r>
          </w:p>
        </w:tc>
      </w:tr>
    </w:tbl>
    <w:p w14:paraId="3FC1F5E6" w14:textId="77777777" w:rsidR="009B0388" w:rsidRDefault="009B0388" w:rsidP="0012507F"/>
    <w:p w14:paraId="46C8BA83" w14:textId="77777777" w:rsidR="008F62B1" w:rsidRDefault="008F62B1" w:rsidP="0012507F"/>
    <w:p w14:paraId="69FEB13E" w14:textId="77777777" w:rsidR="007766D8" w:rsidRPr="00952105" w:rsidRDefault="007766D8" w:rsidP="007766D8">
      <w:pPr>
        <w:rPr>
          <w:b/>
          <w:bCs/>
          <w:sz w:val="36"/>
          <w:szCs w:val="36"/>
        </w:rPr>
      </w:pPr>
      <w:r w:rsidRPr="00952105">
        <w:rPr>
          <w:b/>
          <w:bCs/>
          <w:sz w:val="36"/>
          <w:szCs w:val="36"/>
        </w:rPr>
        <w:t>Premiere gelungen und Fortsetzung bereits im Blick</w:t>
      </w:r>
    </w:p>
    <w:p w14:paraId="6AE291E1" w14:textId="77777777" w:rsidR="007766D8" w:rsidRPr="00952105" w:rsidRDefault="007766D8" w:rsidP="007766D8">
      <w:pPr>
        <w:rPr>
          <w:sz w:val="28"/>
          <w:szCs w:val="28"/>
        </w:rPr>
      </w:pPr>
      <w:r w:rsidRPr="00952105">
        <w:rPr>
          <w:sz w:val="28"/>
          <w:szCs w:val="28"/>
        </w:rPr>
        <w:t>Erster Tag der Senioren in Doberlug-Kirchhain bot Information, Beratung und Austausch</w:t>
      </w:r>
    </w:p>
    <w:p w14:paraId="11035655" w14:textId="77777777" w:rsidR="007766D8" w:rsidRDefault="007766D8" w:rsidP="007766D8"/>
    <w:p w14:paraId="4813BC71" w14:textId="2738AEA6" w:rsidR="007766D8" w:rsidRDefault="007766D8" w:rsidP="007766D8">
      <w:r>
        <w:t>Information, Beratung, Mitmachangebote und vor allem der persönliche Austausch standen beim ersten Tag der Senioren des Landkreises Elbe-Elster im Mittelpunkt. Der Kreisseniorenbeirat hatte am Mittwoch</w:t>
      </w:r>
      <w:r w:rsidR="00180DAB">
        <w:t xml:space="preserve"> (16. September)</w:t>
      </w:r>
      <w:r>
        <w:t xml:space="preserve"> ins Refektorium nach Doberlug-Kirchhain eingeladen. Zahlreiche Angebote rund um ein selbstbestimmtes Leben im Alter standen den Besucherinnen und Besuchern zur Verfügung.</w:t>
      </w:r>
    </w:p>
    <w:p w14:paraId="3831126B" w14:textId="6B7A4534" w:rsidR="007766D8" w:rsidRDefault="007766D8" w:rsidP="007766D8">
      <w:r>
        <w:t>14 Aussteller und Einrichtungen informierten vor Ort über ihre Arbeit. Die Themen reichten von Pflege und Vorsorge über Mobilität und Sicherheit bis hin zu Nachbarschaftshilfe, Bildung und Freizeit. Vorträge des Pflegestützpunktes zur ALINA-App und zur Nachbarschaftshilfe ergänzten das Programm.</w:t>
      </w:r>
    </w:p>
    <w:p w14:paraId="4D9C64C4" w14:textId="77777777" w:rsidR="007766D8" w:rsidRDefault="007766D8" w:rsidP="007766D8">
      <w:r>
        <w:t>Auch verschiedene Mitmachangebote sorgten für Abwechslung. So konnten die Besucherinnen und Besucher unter anderem einen Rollatoren- und einen Bewegungsparcours ausprobieren. Die Verkehrswacht und die Sanitätshäuser Kröger und Bauch waren ebenso vertreten wie weitere Einrichtungen und Angebote des Landkreises, darunter die Volkshochschule und die Kreismusik- und Kunstschule. Für das leibliche Wohl war mit Kaffee und Kuchen sowie Gegrilltem gesorgt.</w:t>
      </w:r>
    </w:p>
    <w:p w14:paraId="03D2A180" w14:textId="77777777" w:rsidR="007766D8" w:rsidRDefault="007766D8" w:rsidP="007766D8">
      <w:r>
        <w:t>„Der erste Tag der Senioren hat eindrucksvoll gezeigt, wie wichtig es ist, miteinander ins Gespräch zu kommen und die unterschiedlichen Angebote an einem Ort sichtbar zu machen“, sagte Anja Miersch, Dezernentin des Landkreises Elbe-Elster. „Ältere Menschen sind ein wichtiger Teil unserer Gesellschaft. Sie bringen Lebenserfahrung, Engagement und viele Perspektiven ein. Deshalb wollen wir nicht nur Angebote für ältere Menschen schaffen, sondern sie auch aktiv einbeziehen und ihre Erfahrungen und Hinweise ernst nehmen.“</w:t>
      </w:r>
    </w:p>
    <w:p w14:paraId="428A6D5D" w14:textId="77777777" w:rsidR="007766D8" w:rsidRDefault="007766D8" w:rsidP="007766D8">
      <w:r>
        <w:t>Eine wichtige Rolle spielte dabei auch der Kreisseniorenbeirat selbst. Er ist seit dem vergangenen Jahr offiziell als Gremium des Landkreises bestätigt und kann die Interessen älterer Menschen mit Vorschlags- und Anhörungsrechten in seniorenrelevante Entscheidungen einbringen. Gleichzeitig versteht er sich als Bindeglied zu Seniorengruppen, Vereinen, Begegnungsstätten und Kommunen.</w:t>
      </w:r>
    </w:p>
    <w:p w14:paraId="6B6B6F3C" w14:textId="77777777" w:rsidR="007766D8" w:rsidRDefault="007766D8" w:rsidP="007766D8"/>
    <w:p w14:paraId="539255A9" w14:textId="39D2EA18" w:rsidR="007766D8" w:rsidRDefault="007766D8" w:rsidP="007766D8">
      <w:r>
        <w:lastRenderedPageBreak/>
        <w:t>„Wir wollten mit dem ersten Tag der Senioren zeigen, wie vielfältig die Möglichkeiten und Ansprechpartner im Landkreis sind. Gleichzeitig wollten wir zuhören und erfahren, welche Themen die Menschen tatsächlich beschäftigen“, erklärte die Vorsitzende des Kreisseniorenbeirates, Barbara Winkelmann. „Die Premiere hat uns darin bestärkt, diesen Weg weiterzugehen. Deshalb soll der Tag künftig jedes Jahr im September und möglichst an einem anderen Ort im Landkreis stattfinden.“</w:t>
      </w:r>
    </w:p>
    <w:p w14:paraId="2FED1C2C" w14:textId="77777777" w:rsidR="007766D8" w:rsidRDefault="007766D8" w:rsidP="007766D8">
      <w:r>
        <w:t>Der Kreisseniorenbeirat möchte seine Präsenz vor Ort künftig weiter ausbauen und die Vernetzung mit Seniorengruppen, Vereinen, Begegnungsstätten, Kommunen und Beratungsstellen stärken. Der erste Tag der Senioren in Doberlug-Kirchhain soll dabei nicht nur eine gelungene Premiere bleiben, sondern zum Auftakt einer neuen Tradition im Landkreis werden.</w:t>
      </w:r>
    </w:p>
    <w:p w14:paraId="365E8D6A" w14:textId="77777777" w:rsidR="007766D8" w:rsidRDefault="007766D8" w:rsidP="007766D8"/>
    <w:p w14:paraId="6463F5A5" w14:textId="58A48017" w:rsidR="007766D8" w:rsidRPr="009C2AD1" w:rsidRDefault="007766D8" w:rsidP="007766D8">
      <w:pPr>
        <w:rPr>
          <w:i/>
          <w:iCs/>
        </w:rPr>
      </w:pPr>
      <w:r w:rsidRPr="009C2AD1">
        <w:rPr>
          <w:i/>
          <w:iCs/>
        </w:rPr>
        <w:t>Fotos:</w:t>
      </w:r>
      <w:r>
        <w:rPr>
          <w:i/>
          <w:iCs/>
        </w:rPr>
        <w:t xml:space="preserve"> Pressestelle Kreisverwaltung/Tilo Wanka</w:t>
      </w:r>
    </w:p>
    <w:p w14:paraId="69D3A87C" w14:textId="77777777" w:rsidR="007766D8" w:rsidRPr="009C2AD1" w:rsidRDefault="007766D8" w:rsidP="007766D8">
      <w:pPr>
        <w:rPr>
          <w:i/>
          <w:iCs/>
        </w:rPr>
      </w:pPr>
      <w:r>
        <w:rPr>
          <w:i/>
          <w:iCs/>
        </w:rPr>
        <w:t xml:space="preserve">Am Tisch: </w:t>
      </w:r>
      <w:r w:rsidRPr="00BF21CD">
        <w:rPr>
          <w:i/>
          <w:iCs/>
        </w:rPr>
        <w:t xml:space="preserve">Barbara Winkelmann (l.), Vorsitzende des Kreisseniorenbeirates, </w:t>
      </w:r>
      <w:proofErr w:type="spellStart"/>
      <w:r w:rsidRPr="00BF21CD">
        <w:rPr>
          <w:i/>
          <w:iCs/>
        </w:rPr>
        <w:t>Sindy</w:t>
      </w:r>
      <w:proofErr w:type="spellEnd"/>
      <w:r w:rsidRPr="00BF21CD">
        <w:rPr>
          <w:i/>
          <w:iCs/>
        </w:rPr>
        <w:t xml:space="preserve"> Schmidt (M.), die den Bürgermeister von Doberlug-Kirchhain vertrat, und Dezernentin Anja Miersch (r.) unterstrichen in ihren Grußworten die Bedeutung der Seniorenarbeit und des Austauschs mit älteren Menschen.</w:t>
      </w:r>
    </w:p>
    <w:p w14:paraId="77F38C50" w14:textId="77777777" w:rsidR="007766D8" w:rsidRPr="009C2AD1" w:rsidRDefault="007766D8" w:rsidP="007766D8">
      <w:pPr>
        <w:rPr>
          <w:i/>
          <w:iCs/>
        </w:rPr>
      </w:pPr>
    </w:p>
    <w:p w14:paraId="555ACF26" w14:textId="77777777" w:rsidR="007766D8" w:rsidRPr="009C2AD1" w:rsidRDefault="007766D8" w:rsidP="007766D8">
      <w:pPr>
        <w:rPr>
          <w:i/>
          <w:iCs/>
        </w:rPr>
      </w:pPr>
      <w:r w:rsidRPr="009C2AD1">
        <w:rPr>
          <w:i/>
          <w:iCs/>
        </w:rPr>
        <w:t>An den verschiedenen Ständen, hier der Pflegestützpunkt des Landkreises Elbe-Elster, erhielten die Besucher des Seniorentages Auskunft zu einer Vielzahl von Themen rund um das Leben im Alter.</w:t>
      </w:r>
    </w:p>
    <w:p w14:paraId="17C9C8D6" w14:textId="77777777" w:rsidR="007766D8" w:rsidRPr="009C2AD1" w:rsidRDefault="007766D8" w:rsidP="007766D8">
      <w:pPr>
        <w:rPr>
          <w:i/>
          <w:iCs/>
        </w:rPr>
      </w:pPr>
    </w:p>
    <w:p w14:paraId="332A8007" w14:textId="77777777" w:rsidR="007766D8" w:rsidRPr="009C2AD1" w:rsidRDefault="007766D8" w:rsidP="007766D8">
      <w:pPr>
        <w:rPr>
          <w:i/>
          <w:iCs/>
        </w:rPr>
      </w:pPr>
      <w:r w:rsidRPr="009C2AD1">
        <w:rPr>
          <w:i/>
          <w:iCs/>
        </w:rPr>
        <w:t>Der erste Tag der Senioren bot Raum für Begegnung und persönlichen Austausch. Besucher und Aussteller nutzten die Gelegenheit, miteinander ins Gespräch zu kommen und Erfahrungen auszutauschen.</w:t>
      </w:r>
    </w:p>
    <w:p w14:paraId="501AF96C" w14:textId="77777777" w:rsidR="00D238B8" w:rsidRDefault="00D238B8">
      <w:pPr>
        <w:widowControl/>
        <w:jc w:val="left"/>
      </w:pPr>
    </w:p>
    <w:p w14:paraId="41334259" w14:textId="77777777" w:rsidR="00111342" w:rsidRDefault="00111342">
      <w:pPr>
        <w:widowControl/>
        <w:jc w:val="left"/>
      </w:pPr>
    </w:p>
    <w:p w14:paraId="365FC9ED" w14:textId="77777777" w:rsidR="00A83598" w:rsidRDefault="00A83598">
      <w:pPr>
        <w:widowControl/>
        <w:jc w:val="left"/>
      </w:pPr>
    </w:p>
    <w:p w14:paraId="4D7FDCD2" w14:textId="66747A23" w:rsidR="00E95145" w:rsidRPr="00D670CF" w:rsidRDefault="00E95145" w:rsidP="00E95145">
      <w:r w:rsidRPr="00D670CF">
        <w:t>Im Auftrag</w:t>
      </w:r>
    </w:p>
    <w:p w14:paraId="74632469" w14:textId="77777777" w:rsidR="00E95145" w:rsidRDefault="00E95145" w:rsidP="00E95145"/>
    <w:p w14:paraId="519AF697" w14:textId="77777777" w:rsidR="002C6885" w:rsidRPr="00D670CF" w:rsidRDefault="002C6885" w:rsidP="00E95145"/>
    <w:p w14:paraId="5DA677DC" w14:textId="77777777" w:rsidR="00E95145" w:rsidRDefault="00E95145" w:rsidP="00E95145">
      <w:r w:rsidRPr="00D670CF">
        <w:t>Tilo Wanka</w:t>
      </w:r>
      <w:r w:rsidRPr="00E95145">
        <w:t xml:space="preserve"> </w:t>
      </w:r>
    </w:p>
    <w:p w14:paraId="52E64EBD" w14:textId="546780AC" w:rsidR="00E47320" w:rsidRPr="00D670CF" w:rsidRDefault="00C10F08" w:rsidP="00E95145">
      <w:proofErr w:type="gramStart"/>
      <w:r w:rsidRPr="00D670CF">
        <w:t>SB Medienservice</w:t>
      </w:r>
      <w:proofErr w:type="gramEnd"/>
    </w:p>
    <w:sectPr w:rsidR="00E47320" w:rsidRPr="00D670CF"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2DF8C" w14:textId="77777777" w:rsidR="006D7272" w:rsidRDefault="006D7272" w:rsidP="00AB0289">
      <w:r>
        <w:separator/>
      </w:r>
    </w:p>
  </w:endnote>
  <w:endnote w:type="continuationSeparator" w:id="0">
    <w:p w14:paraId="1CA0FCBE" w14:textId="77777777" w:rsidR="006D7272" w:rsidRDefault="006D7272"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FE86C" w14:textId="77777777" w:rsidR="00CA4E09" w:rsidRPr="007305A1" w:rsidRDefault="00C0310A" w:rsidP="00CA4E09">
    <w:pPr>
      <w:rPr>
        <w:rFonts w:ascii="Calibri" w:hAnsi="Calibri"/>
        <w:color w:val="474746"/>
        <w:sz w:val="16"/>
      </w:rPr>
    </w:pPr>
    <w:r w:rsidRPr="00E26F86">
      <w:rPr>
        <w:rFonts w:ascii="Calibri" w:eastAsia="Times New Roman" w:hAnsi="Calibri"/>
        <w:noProof/>
        <w:sz w:val="18"/>
      </w:rPr>
      <mc:AlternateContent>
        <mc:Choice Requires="wps">
          <w:drawing>
            <wp:anchor distT="0" distB="0" distL="114300" distR="114300" simplePos="0" relativeHeight="251743744" behindDoc="0" locked="0" layoutInCell="1" allowOverlap="1" wp14:anchorId="25E36FE5" wp14:editId="21487471">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1390B6"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" fillcolor="#4fa735" stroked="f">
              <o:lock v:ext="edit" aspectratio="t"/>
              <v:textbox inset=",7.2pt,,7.2pt"/>
              <w10:wrap type="tight" anchory="page"/>
            </v:roundrect>
          </w:pict>
        </mc:Fallback>
      </mc:AlternateContent>
    </w:r>
  </w:p>
  <w:p w14:paraId="78242949" w14:textId="77777777" w:rsidR="005306FB" w:rsidRPr="00DF37EC" w:rsidRDefault="005306FB">
    <w:pPr>
      <w:pStyle w:val="Fuzeile"/>
      <w:rPr>
        <w:rFonts w:asciiTheme="minorHAnsi" w:hAnsiTheme="minorHAnsi"/>
        <w:sz w:val="16"/>
      </w:rPr>
    </w:pPr>
  </w:p>
  <w:p w14:paraId="1E50BC40"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73A7DB21" wp14:editId="098E7727">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A7DB21"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1A5297ED"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547B7B6" w14:textId="77777777" w:rsidTr="008F6DBA">
      <w:tc>
        <w:tcPr>
          <w:tcW w:w="1887" w:type="dxa"/>
        </w:tcPr>
        <w:p w14:paraId="6D9B2D2C" w14:textId="77777777" w:rsidR="00DA2E3C" w:rsidRPr="003B6660" w:rsidRDefault="00DA2E3C" w:rsidP="00DA2E3C">
          <w:pPr>
            <w:rPr>
              <w:sz w:val="16"/>
            </w:rPr>
          </w:pPr>
          <w:r w:rsidRPr="003B6660">
            <w:rPr>
              <w:sz w:val="16"/>
            </w:rPr>
            <w:t xml:space="preserve">Kontakt </w:t>
          </w:r>
        </w:p>
        <w:p w14:paraId="7520D529" w14:textId="77777777" w:rsidR="00DA2E3C" w:rsidRPr="003B6660" w:rsidRDefault="00011FA4" w:rsidP="00DA2E3C">
          <w:pPr>
            <w:rPr>
              <w:sz w:val="16"/>
            </w:rPr>
          </w:pPr>
          <w:r>
            <w:rPr>
              <w:sz w:val="16"/>
            </w:rPr>
            <w:t>T.</w:t>
          </w:r>
          <w:r w:rsidR="00DA2E3C" w:rsidRPr="003B6660">
            <w:rPr>
              <w:sz w:val="16"/>
            </w:rPr>
            <w:t xml:space="preserve"> 03535 460</w:t>
          </w:r>
        </w:p>
        <w:p w14:paraId="079E808E" w14:textId="77777777" w:rsidR="00DA2E3C" w:rsidRDefault="00011FA4" w:rsidP="00DA2E3C">
          <w:pPr>
            <w:rPr>
              <w:sz w:val="16"/>
            </w:rPr>
          </w:pPr>
          <w:r>
            <w:rPr>
              <w:sz w:val="16"/>
            </w:rPr>
            <w:t>F.</w:t>
          </w:r>
          <w:r w:rsidR="00DA2E3C" w:rsidRPr="003B6660">
            <w:rPr>
              <w:sz w:val="16"/>
            </w:rPr>
            <w:t xml:space="preserve"> 03535 3133</w:t>
          </w:r>
        </w:p>
        <w:p w14:paraId="66B68866" w14:textId="77777777" w:rsidR="00DA2E3C" w:rsidRPr="003B6660" w:rsidRDefault="00DA2E3C" w:rsidP="00DA2E3C">
          <w:pPr>
            <w:rPr>
              <w:sz w:val="16"/>
            </w:rPr>
          </w:pPr>
          <w:r>
            <w:rPr>
              <w:sz w:val="16"/>
            </w:rPr>
            <w:t>www.lkee.de</w:t>
          </w:r>
        </w:p>
      </w:tc>
      <w:tc>
        <w:tcPr>
          <w:tcW w:w="2723" w:type="dxa"/>
        </w:tcPr>
        <w:p w14:paraId="039B8F78" w14:textId="77777777" w:rsidR="00DA2E3C" w:rsidRDefault="00DA2E3C" w:rsidP="00DA2E3C">
          <w:pPr>
            <w:rPr>
              <w:sz w:val="16"/>
            </w:rPr>
          </w:pPr>
          <w:r>
            <w:rPr>
              <w:sz w:val="16"/>
            </w:rPr>
            <w:t>Bankverbindung</w:t>
          </w:r>
        </w:p>
        <w:p w14:paraId="01DB9CFA" w14:textId="77777777" w:rsidR="00DA2E3C" w:rsidRDefault="00DA2E3C" w:rsidP="00DA2E3C">
          <w:pPr>
            <w:rPr>
              <w:sz w:val="16"/>
            </w:rPr>
          </w:pPr>
          <w:r>
            <w:rPr>
              <w:sz w:val="16"/>
            </w:rPr>
            <w:t>Sparkasse Elbe-Elster</w:t>
          </w:r>
        </w:p>
        <w:p w14:paraId="6121E701" w14:textId="77777777" w:rsidR="00DA2E3C" w:rsidRDefault="00BF5255" w:rsidP="00DA2E3C">
          <w:pPr>
            <w:rPr>
              <w:sz w:val="16"/>
            </w:rPr>
          </w:pPr>
          <w:r>
            <w:rPr>
              <w:sz w:val="16"/>
            </w:rPr>
            <w:t>IBAN</w:t>
          </w:r>
          <w:r w:rsidR="004151E1">
            <w:rPr>
              <w:sz w:val="16"/>
            </w:rPr>
            <w:t xml:space="preserve"> DE</w:t>
          </w:r>
          <w:r w:rsidR="00DA2E3C">
            <w:rPr>
              <w:sz w:val="16"/>
            </w:rPr>
            <w:t>61 1805 1000 3300 1011 14</w:t>
          </w:r>
        </w:p>
        <w:p w14:paraId="6CA7F671" w14:textId="77777777" w:rsidR="00DA2E3C" w:rsidRPr="003B6660" w:rsidRDefault="00BF5255" w:rsidP="00DA2E3C">
          <w:pPr>
            <w:rPr>
              <w:sz w:val="16"/>
            </w:rPr>
          </w:pPr>
          <w:r>
            <w:rPr>
              <w:sz w:val="16"/>
            </w:rPr>
            <w:t xml:space="preserve">BIC   </w:t>
          </w:r>
          <w:r w:rsidR="00DA2E3C">
            <w:rPr>
              <w:sz w:val="16"/>
            </w:rPr>
            <w:t xml:space="preserve"> WELADED1EES</w:t>
          </w:r>
        </w:p>
      </w:tc>
      <w:tc>
        <w:tcPr>
          <w:tcW w:w="2388" w:type="dxa"/>
        </w:tcPr>
        <w:p w14:paraId="02A63F2C" w14:textId="77777777" w:rsidR="00DA2E3C" w:rsidRDefault="00DA2E3C" w:rsidP="00DA2E3C">
          <w:pPr>
            <w:rPr>
              <w:sz w:val="16"/>
            </w:rPr>
          </w:pPr>
          <w:r>
            <w:rPr>
              <w:sz w:val="16"/>
            </w:rPr>
            <w:t>Sprechzeiten</w:t>
          </w:r>
        </w:p>
        <w:p w14:paraId="3ED220AC" w14:textId="77777777" w:rsidR="00DA2E3C" w:rsidRDefault="00DA2E3C" w:rsidP="00DA2E3C">
          <w:pPr>
            <w:rPr>
              <w:sz w:val="16"/>
            </w:rPr>
          </w:pPr>
          <w:r>
            <w:rPr>
              <w:sz w:val="16"/>
            </w:rPr>
            <w:t>Di   8-12 Uhr und 13-17 Uhr</w:t>
          </w:r>
        </w:p>
        <w:p w14:paraId="1E3C4E57" w14:textId="77777777" w:rsidR="00DA2E3C" w:rsidRDefault="00DA2E3C" w:rsidP="00DA2E3C">
          <w:pPr>
            <w:rPr>
              <w:sz w:val="16"/>
            </w:rPr>
          </w:pPr>
          <w:proofErr w:type="gramStart"/>
          <w:r>
            <w:rPr>
              <w:sz w:val="16"/>
            </w:rPr>
            <w:t>Do  8</w:t>
          </w:r>
          <w:proofErr w:type="gramEnd"/>
          <w:r>
            <w:rPr>
              <w:sz w:val="16"/>
            </w:rPr>
            <w:t xml:space="preserve">-12 Uhr und 13-16 Uhr </w:t>
          </w:r>
        </w:p>
        <w:p w14:paraId="0A9620A6" w14:textId="77777777" w:rsidR="00DF37EC" w:rsidRPr="003B6660" w:rsidRDefault="00DF37EC" w:rsidP="00DA2E3C">
          <w:pPr>
            <w:rPr>
              <w:sz w:val="16"/>
            </w:rPr>
          </w:pPr>
          <w:r>
            <w:rPr>
              <w:sz w:val="16"/>
            </w:rPr>
            <w:t>oder nach Vereinbarung</w:t>
          </w:r>
        </w:p>
      </w:tc>
      <w:tc>
        <w:tcPr>
          <w:tcW w:w="907" w:type="dxa"/>
        </w:tcPr>
        <w:p w14:paraId="3C6F26E5" w14:textId="77777777" w:rsidR="00DA2E3C" w:rsidRPr="003B6660" w:rsidRDefault="004151E1" w:rsidP="00DA2E3C">
          <w:pPr>
            <w:rPr>
              <w:sz w:val="16"/>
            </w:rPr>
          </w:pPr>
          <w:r>
            <w:rPr>
              <w:rFonts w:ascii="Calibri" w:hAnsi="Calibri"/>
              <w:noProof/>
              <w:color w:val="474746"/>
              <w:sz w:val="16"/>
            </w:rPr>
            <w:drawing>
              <wp:anchor distT="0" distB="0" distL="114300" distR="114300" simplePos="0" relativeHeight="251779584" behindDoc="1" locked="0" layoutInCell="1" allowOverlap="1" wp14:anchorId="397DD7E1" wp14:editId="2BCF9BDF">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0F33E793" w14:textId="77777777" w:rsidR="00DA2E3C" w:rsidRPr="003B6660" w:rsidRDefault="00B719A7" w:rsidP="00DA2E3C">
          <w:pPr>
            <w:rPr>
              <w:sz w:val="16"/>
            </w:rPr>
          </w:pPr>
          <w:r>
            <w:rPr>
              <w:rFonts w:ascii="Calibri" w:hAnsi="Calibri"/>
              <w:noProof/>
              <w:color w:val="474746"/>
              <w:sz w:val="16"/>
            </w:rPr>
            <w:drawing>
              <wp:anchor distT="0" distB="0" distL="114300" distR="114300" simplePos="0" relativeHeight="251780608" behindDoc="0" locked="0" layoutInCell="1" allowOverlap="1" wp14:anchorId="569B7847" wp14:editId="25621376">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3B5F9BA2"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80686" w14:textId="77777777" w:rsidR="006D7272" w:rsidRDefault="006D7272" w:rsidP="00AB0289">
      <w:r>
        <w:separator/>
      </w:r>
    </w:p>
  </w:footnote>
  <w:footnote w:type="continuationSeparator" w:id="0">
    <w:p w14:paraId="146D77E4" w14:textId="77777777" w:rsidR="006D7272" w:rsidRDefault="006D7272"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98C2FFE"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C10F08">
          <w:rPr>
            <w:rFonts w:asciiTheme="minorHAnsi" w:hAnsiTheme="minorHAnsi"/>
            <w:noProof/>
            <w:sz w:val="20"/>
          </w:rPr>
          <w:t>- 2 -</w:t>
        </w:r>
        <w:r w:rsidRPr="00185738">
          <w:rPr>
            <w:rFonts w:asciiTheme="minorHAnsi" w:hAnsiTheme="minorHAnsi"/>
            <w:sz w:val="20"/>
          </w:rPr>
          <w:fldChar w:fldCharType="end"/>
        </w:r>
      </w:p>
    </w:sdtContent>
  </w:sdt>
  <w:p w14:paraId="721A104B"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795CD" w14:textId="77777777" w:rsidR="00BE0684" w:rsidRDefault="00EC3C63" w:rsidP="00BE0684">
    <w:pPr>
      <w:pStyle w:val="Kopfzeile"/>
    </w:pPr>
    <w:r>
      <w:rPr>
        <w:noProof/>
      </w:rPr>
      <w:drawing>
        <wp:anchor distT="0" distB="0" distL="114300" distR="114300" simplePos="0" relativeHeight="251745792" behindDoc="1" locked="0" layoutInCell="1" allowOverlap="1" wp14:anchorId="01B87C37" wp14:editId="1D81F60A">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5AAC8E5"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1DC8AFFC" wp14:editId="37141291">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C8AFFC"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v:textbox>
            </v:shape>
          </w:pict>
        </mc:Fallback>
      </mc:AlternateContent>
    </w:r>
  </w:p>
  <w:p w14:paraId="23E9B07E" w14:textId="77777777" w:rsidR="005306FB" w:rsidRDefault="005306FB" w:rsidP="00836C69">
    <w:pPr>
      <w:pStyle w:val="Kopfzeile"/>
      <w:tabs>
        <w:tab w:val="clear" w:pos="4536"/>
        <w:tab w:val="clear" w:pos="9072"/>
        <w:tab w:val="left" w:pos="6405"/>
      </w:tabs>
      <w:rPr>
        <w:rFonts w:asciiTheme="minorHAnsi" w:hAnsiTheme="minorHAnsi"/>
      </w:rPr>
    </w:pPr>
  </w:p>
  <w:p w14:paraId="57248732" w14:textId="77777777" w:rsidR="00BF3112" w:rsidRPr="00312B1D" w:rsidRDefault="00BF3112" w:rsidP="00BF3112">
    <w:pPr>
      <w:pStyle w:val="Kopfzeile"/>
      <w:tabs>
        <w:tab w:val="clear" w:pos="4536"/>
        <w:tab w:val="clear" w:pos="9072"/>
        <w:tab w:val="left" w:pos="986"/>
      </w:tabs>
      <w:rPr>
        <w:rFonts w:asciiTheme="minorHAnsi" w:hAnsiTheme="minorHAnsi"/>
      </w:rPr>
    </w:pPr>
  </w:p>
  <w:p w14:paraId="2F637690" w14:textId="77777777" w:rsidR="00565FD6" w:rsidRDefault="00565FD6" w:rsidP="00C079FD">
    <w:pPr>
      <w:pStyle w:val="Kopfzeile"/>
      <w:tabs>
        <w:tab w:val="clear" w:pos="4536"/>
        <w:tab w:val="clear" w:pos="9072"/>
        <w:tab w:val="left" w:pos="6360"/>
      </w:tabs>
      <w:rPr>
        <w:rFonts w:asciiTheme="minorHAnsi" w:hAnsiTheme="minorHAnsi"/>
      </w:rPr>
    </w:pPr>
  </w:p>
  <w:p w14:paraId="15C82D49"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18190B1C" wp14:editId="13CC0120">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90B1C"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3B7DFB1F" w14:textId="77777777" w:rsidR="00565FD6" w:rsidRDefault="00565FD6" w:rsidP="00C079FD">
    <w:pPr>
      <w:pStyle w:val="Kopfzeile"/>
      <w:tabs>
        <w:tab w:val="clear" w:pos="4536"/>
        <w:tab w:val="clear" w:pos="9072"/>
        <w:tab w:val="left" w:pos="6360"/>
      </w:tabs>
      <w:rPr>
        <w:rFonts w:asciiTheme="minorHAnsi" w:hAnsiTheme="minorHAnsi"/>
      </w:rPr>
    </w:pPr>
  </w:p>
  <w:p w14:paraId="6B17B78A" w14:textId="77777777" w:rsidR="00565FD6" w:rsidRDefault="00565FD6" w:rsidP="00C079FD">
    <w:pPr>
      <w:pStyle w:val="Kopfzeile"/>
      <w:tabs>
        <w:tab w:val="clear" w:pos="4536"/>
        <w:tab w:val="clear" w:pos="9072"/>
        <w:tab w:val="left" w:pos="6360"/>
      </w:tabs>
      <w:rPr>
        <w:rFonts w:asciiTheme="minorHAnsi" w:hAnsiTheme="minorHAnsi"/>
      </w:rPr>
    </w:pPr>
  </w:p>
  <w:p w14:paraId="07E91CD3" w14:textId="77777777" w:rsidR="00565FD6" w:rsidRDefault="00565FD6" w:rsidP="00C079FD">
    <w:pPr>
      <w:pStyle w:val="Kopfzeile"/>
      <w:tabs>
        <w:tab w:val="clear" w:pos="4536"/>
        <w:tab w:val="clear" w:pos="9072"/>
        <w:tab w:val="left" w:pos="6360"/>
      </w:tabs>
      <w:rPr>
        <w:rFonts w:asciiTheme="minorHAnsi" w:hAnsiTheme="minorHAnsi"/>
      </w:rPr>
    </w:pPr>
  </w:p>
  <w:p w14:paraId="15038F84"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453D4D6" wp14:editId="6F18CFA9">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FB1E5A"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104E"/>
    <w:multiLevelType w:val="hybridMultilevel"/>
    <w:tmpl w:val="65A4AE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BC0462"/>
    <w:multiLevelType w:val="hybridMultilevel"/>
    <w:tmpl w:val="C632E2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882807"/>
    <w:multiLevelType w:val="hybridMultilevel"/>
    <w:tmpl w:val="1DACCE8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BD17C2A"/>
    <w:multiLevelType w:val="hybridMultilevel"/>
    <w:tmpl w:val="539C11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ED23655"/>
    <w:multiLevelType w:val="hybridMultilevel"/>
    <w:tmpl w:val="2124E2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2492CAE"/>
    <w:multiLevelType w:val="hybridMultilevel"/>
    <w:tmpl w:val="A92EC0A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AB126F3"/>
    <w:multiLevelType w:val="hybridMultilevel"/>
    <w:tmpl w:val="CA303C3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C006074"/>
    <w:multiLevelType w:val="hybridMultilevel"/>
    <w:tmpl w:val="3B4C20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0B446A5"/>
    <w:multiLevelType w:val="hybridMultilevel"/>
    <w:tmpl w:val="CAF6EC36"/>
    <w:lvl w:ilvl="0" w:tplc="7E34271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3041914"/>
    <w:multiLevelType w:val="hybridMultilevel"/>
    <w:tmpl w:val="9EA831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4842376"/>
    <w:multiLevelType w:val="hybridMultilevel"/>
    <w:tmpl w:val="3004948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74670A5"/>
    <w:multiLevelType w:val="hybridMultilevel"/>
    <w:tmpl w:val="6F847EA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484108"/>
    <w:multiLevelType w:val="hybridMultilevel"/>
    <w:tmpl w:val="20049D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82F4535"/>
    <w:multiLevelType w:val="hybridMultilevel"/>
    <w:tmpl w:val="9D6A89D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91662B7"/>
    <w:multiLevelType w:val="hybridMultilevel"/>
    <w:tmpl w:val="A23C4A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C5D07FC"/>
    <w:multiLevelType w:val="hybridMultilevel"/>
    <w:tmpl w:val="EE7836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F486A76"/>
    <w:multiLevelType w:val="hybridMultilevel"/>
    <w:tmpl w:val="EC10E51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3F8C0F18"/>
    <w:multiLevelType w:val="hybridMultilevel"/>
    <w:tmpl w:val="6FF2F6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0931A99"/>
    <w:multiLevelType w:val="hybridMultilevel"/>
    <w:tmpl w:val="319A35B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4A5D24C2"/>
    <w:multiLevelType w:val="hybridMultilevel"/>
    <w:tmpl w:val="EEA2825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E5C5CC9"/>
    <w:multiLevelType w:val="hybridMultilevel"/>
    <w:tmpl w:val="C150D34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51A01AE"/>
    <w:multiLevelType w:val="hybridMultilevel"/>
    <w:tmpl w:val="80F24E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AAB2761"/>
    <w:multiLevelType w:val="hybridMultilevel"/>
    <w:tmpl w:val="F23202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63E231B9"/>
    <w:multiLevelType w:val="hybridMultilevel"/>
    <w:tmpl w:val="951022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6A1C7193"/>
    <w:multiLevelType w:val="hybridMultilevel"/>
    <w:tmpl w:val="BA98E7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BDD4ED8"/>
    <w:multiLevelType w:val="hybridMultilevel"/>
    <w:tmpl w:val="4B2EBBF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D26279F"/>
    <w:multiLevelType w:val="hybridMultilevel"/>
    <w:tmpl w:val="2C40F436"/>
    <w:lvl w:ilvl="0" w:tplc="0EEAA302">
      <w:start w:val="5"/>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744121F0"/>
    <w:multiLevelType w:val="hybridMultilevel"/>
    <w:tmpl w:val="6436C19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8BD32DB"/>
    <w:multiLevelType w:val="hybridMultilevel"/>
    <w:tmpl w:val="9F38C6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B331981"/>
    <w:multiLevelType w:val="hybridMultilevel"/>
    <w:tmpl w:val="88AA72B0"/>
    <w:lvl w:ilvl="0" w:tplc="8AA0B454">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7F443578"/>
    <w:multiLevelType w:val="hybridMultilevel"/>
    <w:tmpl w:val="E86C17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68347857">
    <w:abstractNumId w:val="10"/>
  </w:num>
  <w:num w:numId="2" w16cid:durableId="1737705701">
    <w:abstractNumId w:val="25"/>
  </w:num>
  <w:num w:numId="3" w16cid:durableId="2052916593">
    <w:abstractNumId w:val="11"/>
  </w:num>
  <w:num w:numId="4" w16cid:durableId="704449455">
    <w:abstractNumId w:val="2"/>
  </w:num>
  <w:num w:numId="5" w16cid:durableId="307172117">
    <w:abstractNumId w:val="5"/>
  </w:num>
  <w:num w:numId="6" w16cid:durableId="1824202830">
    <w:abstractNumId w:val="0"/>
  </w:num>
  <w:num w:numId="7" w16cid:durableId="454494476">
    <w:abstractNumId w:val="14"/>
  </w:num>
  <w:num w:numId="8" w16cid:durableId="1189836347">
    <w:abstractNumId w:val="9"/>
  </w:num>
  <w:num w:numId="9" w16cid:durableId="1642882512">
    <w:abstractNumId w:val="7"/>
  </w:num>
  <w:num w:numId="10" w16cid:durableId="1613056372">
    <w:abstractNumId w:val="30"/>
  </w:num>
  <w:num w:numId="11" w16cid:durableId="1289892974">
    <w:abstractNumId w:val="22"/>
  </w:num>
  <w:num w:numId="12" w16cid:durableId="517815458">
    <w:abstractNumId w:val="12"/>
  </w:num>
  <w:num w:numId="13" w16cid:durableId="204371688">
    <w:abstractNumId w:val="15"/>
  </w:num>
  <w:num w:numId="14" w16cid:durableId="1913002416">
    <w:abstractNumId w:val="1"/>
  </w:num>
  <w:num w:numId="15" w16cid:durableId="373627839">
    <w:abstractNumId w:val="23"/>
  </w:num>
  <w:num w:numId="16" w16cid:durableId="1166046972">
    <w:abstractNumId w:val="6"/>
  </w:num>
  <w:num w:numId="17" w16cid:durableId="2143840450">
    <w:abstractNumId w:val="24"/>
  </w:num>
  <w:num w:numId="18" w16cid:durableId="255408051">
    <w:abstractNumId w:val="28"/>
  </w:num>
  <w:num w:numId="19" w16cid:durableId="630407536">
    <w:abstractNumId w:val="20"/>
  </w:num>
  <w:num w:numId="20" w16cid:durableId="121965599">
    <w:abstractNumId w:val="27"/>
  </w:num>
  <w:num w:numId="21" w16cid:durableId="472066672">
    <w:abstractNumId w:val="21"/>
  </w:num>
  <w:num w:numId="22" w16cid:durableId="790592234">
    <w:abstractNumId w:val="29"/>
  </w:num>
  <w:num w:numId="23" w16cid:durableId="885720383">
    <w:abstractNumId w:val="26"/>
  </w:num>
  <w:num w:numId="24" w16cid:durableId="1498883318">
    <w:abstractNumId w:val="3"/>
  </w:num>
  <w:num w:numId="25" w16cid:durableId="1831409222">
    <w:abstractNumId w:val="4"/>
  </w:num>
  <w:num w:numId="26" w16cid:durableId="2060786808">
    <w:abstractNumId w:val="17"/>
  </w:num>
  <w:num w:numId="27" w16cid:durableId="1417632571">
    <w:abstractNumId w:val="18"/>
  </w:num>
  <w:num w:numId="28" w16cid:durableId="1971477839">
    <w:abstractNumId w:val="19"/>
  </w:num>
  <w:num w:numId="29" w16cid:durableId="1494298588">
    <w:abstractNumId w:val="16"/>
  </w:num>
  <w:num w:numId="30" w16cid:durableId="1563103166">
    <w:abstractNumId w:val="13"/>
  </w:num>
  <w:num w:numId="31" w16cid:durableId="240600068">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B90"/>
    <w:rsid w:val="0000158D"/>
    <w:rsid w:val="000027CB"/>
    <w:rsid w:val="00002D4D"/>
    <w:rsid w:val="00004630"/>
    <w:rsid w:val="00005699"/>
    <w:rsid w:val="00007C88"/>
    <w:rsid w:val="00011FA4"/>
    <w:rsid w:val="000121C8"/>
    <w:rsid w:val="000123C5"/>
    <w:rsid w:val="000139B5"/>
    <w:rsid w:val="000150D2"/>
    <w:rsid w:val="000157BB"/>
    <w:rsid w:val="000203F8"/>
    <w:rsid w:val="00021A3A"/>
    <w:rsid w:val="00022352"/>
    <w:rsid w:val="00023220"/>
    <w:rsid w:val="00023681"/>
    <w:rsid w:val="00024224"/>
    <w:rsid w:val="00024D5E"/>
    <w:rsid w:val="000278BD"/>
    <w:rsid w:val="00030F7F"/>
    <w:rsid w:val="000314B2"/>
    <w:rsid w:val="00031DD2"/>
    <w:rsid w:val="0003308C"/>
    <w:rsid w:val="00033B2F"/>
    <w:rsid w:val="0003462A"/>
    <w:rsid w:val="00035CD5"/>
    <w:rsid w:val="00036524"/>
    <w:rsid w:val="00040270"/>
    <w:rsid w:val="00040D20"/>
    <w:rsid w:val="00041A86"/>
    <w:rsid w:val="00042E36"/>
    <w:rsid w:val="00042F4D"/>
    <w:rsid w:val="00046CA8"/>
    <w:rsid w:val="00046D67"/>
    <w:rsid w:val="0005248A"/>
    <w:rsid w:val="00053CA0"/>
    <w:rsid w:val="000547DC"/>
    <w:rsid w:val="00054A9C"/>
    <w:rsid w:val="00056241"/>
    <w:rsid w:val="00056D43"/>
    <w:rsid w:val="00056D6C"/>
    <w:rsid w:val="00062520"/>
    <w:rsid w:val="00064B9B"/>
    <w:rsid w:val="00064CE6"/>
    <w:rsid w:val="00064F5E"/>
    <w:rsid w:val="000650C9"/>
    <w:rsid w:val="00065118"/>
    <w:rsid w:val="0006559D"/>
    <w:rsid w:val="0006649E"/>
    <w:rsid w:val="000665B8"/>
    <w:rsid w:val="00071F4B"/>
    <w:rsid w:val="00072DE9"/>
    <w:rsid w:val="000731AD"/>
    <w:rsid w:val="00074054"/>
    <w:rsid w:val="000755C1"/>
    <w:rsid w:val="00075D27"/>
    <w:rsid w:val="0007615D"/>
    <w:rsid w:val="00077354"/>
    <w:rsid w:val="00080E51"/>
    <w:rsid w:val="00081B55"/>
    <w:rsid w:val="0008292F"/>
    <w:rsid w:val="00084EDD"/>
    <w:rsid w:val="0008556E"/>
    <w:rsid w:val="00086964"/>
    <w:rsid w:val="00086ED7"/>
    <w:rsid w:val="0008747F"/>
    <w:rsid w:val="000910F5"/>
    <w:rsid w:val="00092C13"/>
    <w:rsid w:val="00093371"/>
    <w:rsid w:val="0009396A"/>
    <w:rsid w:val="00093F85"/>
    <w:rsid w:val="00096169"/>
    <w:rsid w:val="00096318"/>
    <w:rsid w:val="000964B5"/>
    <w:rsid w:val="00096EFC"/>
    <w:rsid w:val="000975B2"/>
    <w:rsid w:val="00097A82"/>
    <w:rsid w:val="000A13C2"/>
    <w:rsid w:val="000A1AAD"/>
    <w:rsid w:val="000A1D40"/>
    <w:rsid w:val="000A2910"/>
    <w:rsid w:val="000A2C9B"/>
    <w:rsid w:val="000A33E7"/>
    <w:rsid w:val="000A345C"/>
    <w:rsid w:val="000A4001"/>
    <w:rsid w:val="000A4649"/>
    <w:rsid w:val="000A5889"/>
    <w:rsid w:val="000A5D16"/>
    <w:rsid w:val="000A7BEE"/>
    <w:rsid w:val="000B01C7"/>
    <w:rsid w:val="000B0935"/>
    <w:rsid w:val="000B0D3E"/>
    <w:rsid w:val="000B144D"/>
    <w:rsid w:val="000B1734"/>
    <w:rsid w:val="000B188D"/>
    <w:rsid w:val="000B2D4B"/>
    <w:rsid w:val="000B4727"/>
    <w:rsid w:val="000B4E7B"/>
    <w:rsid w:val="000B6388"/>
    <w:rsid w:val="000B6A80"/>
    <w:rsid w:val="000B79B1"/>
    <w:rsid w:val="000C0FE8"/>
    <w:rsid w:val="000C2010"/>
    <w:rsid w:val="000C28D0"/>
    <w:rsid w:val="000C34A0"/>
    <w:rsid w:val="000C3593"/>
    <w:rsid w:val="000C59B3"/>
    <w:rsid w:val="000C6241"/>
    <w:rsid w:val="000C65B2"/>
    <w:rsid w:val="000C70CF"/>
    <w:rsid w:val="000D03D8"/>
    <w:rsid w:val="000D0AE9"/>
    <w:rsid w:val="000D1BC0"/>
    <w:rsid w:val="000D22F5"/>
    <w:rsid w:val="000D2EF7"/>
    <w:rsid w:val="000D3E8E"/>
    <w:rsid w:val="000D58CF"/>
    <w:rsid w:val="000D622F"/>
    <w:rsid w:val="000D7182"/>
    <w:rsid w:val="000D7321"/>
    <w:rsid w:val="000D76E2"/>
    <w:rsid w:val="000D77D1"/>
    <w:rsid w:val="000E0ED9"/>
    <w:rsid w:val="000E1434"/>
    <w:rsid w:val="000E163A"/>
    <w:rsid w:val="000E1BCF"/>
    <w:rsid w:val="000E273A"/>
    <w:rsid w:val="000E4659"/>
    <w:rsid w:val="000E5335"/>
    <w:rsid w:val="000E62E2"/>
    <w:rsid w:val="000F0571"/>
    <w:rsid w:val="000F147F"/>
    <w:rsid w:val="000F1676"/>
    <w:rsid w:val="000F2BB7"/>
    <w:rsid w:val="000F2DDB"/>
    <w:rsid w:val="000F3054"/>
    <w:rsid w:val="000F4632"/>
    <w:rsid w:val="00100034"/>
    <w:rsid w:val="00100075"/>
    <w:rsid w:val="00100DFC"/>
    <w:rsid w:val="0010430C"/>
    <w:rsid w:val="001044EB"/>
    <w:rsid w:val="0010493B"/>
    <w:rsid w:val="00104EF0"/>
    <w:rsid w:val="00106087"/>
    <w:rsid w:val="001064CE"/>
    <w:rsid w:val="001066EE"/>
    <w:rsid w:val="00110587"/>
    <w:rsid w:val="00111125"/>
    <w:rsid w:val="00111342"/>
    <w:rsid w:val="00111C62"/>
    <w:rsid w:val="00112E35"/>
    <w:rsid w:val="00113F21"/>
    <w:rsid w:val="00114651"/>
    <w:rsid w:val="00116F14"/>
    <w:rsid w:val="00120C2B"/>
    <w:rsid w:val="0012148C"/>
    <w:rsid w:val="001231D8"/>
    <w:rsid w:val="00123FDF"/>
    <w:rsid w:val="00124A68"/>
    <w:rsid w:val="00124B55"/>
    <w:rsid w:val="0012507F"/>
    <w:rsid w:val="00125A0C"/>
    <w:rsid w:val="00131485"/>
    <w:rsid w:val="001319E1"/>
    <w:rsid w:val="00133991"/>
    <w:rsid w:val="001358E4"/>
    <w:rsid w:val="00136061"/>
    <w:rsid w:val="00137FEE"/>
    <w:rsid w:val="001408ED"/>
    <w:rsid w:val="00140A67"/>
    <w:rsid w:val="00140CBE"/>
    <w:rsid w:val="00144E9B"/>
    <w:rsid w:val="00145A7F"/>
    <w:rsid w:val="00146A41"/>
    <w:rsid w:val="00147033"/>
    <w:rsid w:val="00147E77"/>
    <w:rsid w:val="001509E7"/>
    <w:rsid w:val="00150F5F"/>
    <w:rsid w:val="001543F1"/>
    <w:rsid w:val="0015479A"/>
    <w:rsid w:val="00154C98"/>
    <w:rsid w:val="001559B2"/>
    <w:rsid w:val="00156907"/>
    <w:rsid w:val="00157CE7"/>
    <w:rsid w:val="00160E32"/>
    <w:rsid w:val="00161E50"/>
    <w:rsid w:val="001624C2"/>
    <w:rsid w:val="00162B44"/>
    <w:rsid w:val="001631FD"/>
    <w:rsid w:val="0016359E"/>
    <w:rsid w:val="00163674"/>
    <w:rsid w:val="0016653B"/>
    <w:rsid w:val="001668D8"/>
    <w:rsid w:val="0016698C"/>
    <w:rsid w:val="00171889"/>
    <w:rsid w:val="00171D53"/>
    <w:rsid w:val="001720B0"/>
    <w:rsid w:val="001722B0"/>
    <w:rsid w:val="0017248E"/>
    <w:rsid w:val="00172FB0"/>
    <w:rsid w:val="001735C4"/>
    <w:rsid w:val="00173ADE"/>
    <w:rsid w:val="00175752"/>
    <w:rsid w:val="00177B79"/>
    <w:rsid w:val="00180DAB"/>
    <w:rsid w:val="0018210E"/>
    <w:rsid w:val="00183306"/>
    <w:rsid w:val="00185738"/>
    <w:rsid w:val="00191856"/>
    <w:rsid w:val="00192481"/>
    <w:rsid w:val="001933FE"/>
    <w:rsid w:val="00195330"/>
    <w:rsid w:val="0019583F"/>
    <w:rsid w:val="00196900"/>
    <w:rsid w:val="00196A42"/>
    <w:rsid w:val="001A0DD3"/>
    <w:rsid w:val="001A41EB"/>
    <w:rsid w:val="001A4E42"/>
    <w:rsid w:val="001A5145"/>
    <w:rsid w:val="001A587A"/>
    <w:rsid w:val="001A6F43"/>
    <w:rsid w:val="001A72DA"/>
    <w:rsid w:val="001A793F"/>
    <w:rsid w:val="001A7BBF"/>
    <w:rsid w:val="001B036A"/>
    <w:rsid w:val="001B0901"/>
    <w:rsid w:val="001B254B"/>
    <w:rsid w:val="001B2E42"/>
    <w:rsid w:val="001B3430"/>
    <w:rsid w:val="001B3970"/>
    <w:rsid w:val="001B4B84"/>
    <w:rsid w:val="001B5A24"/>
    <w:rsid w:val="001B6FED"/>
    <w:rsid w:val="001C206B"/>
    <w:rsid w:val="001C4097"/>
    <w:rsid w:val="001C43F0"/>
    <w:rsid w:val="001C5895"/>
    <w:rsid w:val="001C6300"/>
    <w:rsid w:val="001C7B5F"/>
    <w:rsid w:val="001D001D"/>
    <w:rsid w:val="001D1755"/>
    <w:rsid w:val="001D1892"/>
    <w:rsid w:val="001D18B3"/>
    <w:rsid w:val="001D2D5C"/>
    <w:rsid w:val="001D32B8"/>
    <w:rsid w:val="001D3A22"/>
    <w:rsid w:val="001D420A"/>
    <w:rsid w:val="001D5166"/>
    <w:rsid w:val="001D5F26"/>
    <w:rsid w:val="001E0523"/>
    <w:rsid w:val="001E0B10"/>
    <w:rsid w:val="001E0B7D"/>
    <w:rsid w:val="001E5B1A"/>
    <w:rsid w:val="001E653C"/>
    <w:rsid w:val="001E71BC"/>
    <w:rsid w:val="001E73C2"/>
    <w:rsid w:val="001E7F9D"/>
    <w:rsid w:val="001F02B8"/>
    <w:rsid w:val="001F0A68"/>
    <w:rsid w:val="001F12E4"/>
    <w:rsid w:val="001F1B3E"/>
    <w:rsid w:val="001F3188"/>
    <w:rsid w:val="001F3405"/>
    <w:rsid w:val="001F3DC4"/>
    <w:rsid w:val="001F4518"/>
    <w:rsid w:val="001F68EB"/>
    <w:rsid w:val="001F6C9A"/>
    <w:rsid w:val="00201CC1"/>
    <w:rsid w:val="00202DE5"/>
    <w:rsid w:val="00205080"/>
    <w:rsid w:val="002053A2"/>
    <w:rsid w:val="002055FB"/>
    <w:rsid w:val="0020726C"/>
    <w:rsid w:val="002101ED"/>
    <w:rsid w:val="002108FD"/>
    <w:rsid w:val="00210C1A"/>
    <w:rsid w:val="002111AE"/>
    <w:rsid w:val="00211322"/>
    <w:rsid w:val="0021167F"/>
    <w:rsid w:val="00211B6A"/>
    <w:rsid w:val="002136CB"/>
    <w:rsid w:val="002141BF"/>
    <w:rsid w:val="00214D4A"/>
    <w:rsid w:val="00215E1E"/>
    <w:rsid w:val="00222E15"/>
    <w:rsid w:val="00222EF4"/>
    <w:rsid w:val="002235B6"/>
    <w:rsid w:val="00224A46"/>
    <w:rsid w:val="00224D4F"/>
    <w:rsid w:val="002273B6"/>
    <w:rsid w:val="002273F0"/>
    <w:rsid w:val="002308F7"/>
    <w:rsid w:val="00230B73"/>
    <w:rsid w:val="00230CDB"/>
    <w:rsid w:val="00232677"/>
    <w:rsid w:val="00232FB2"/>
    <w:rsid w:val="00233E92"/>
    <w:rsid w:val="00233EAC"/>
    <w:rsid w:val="002345EB"/>
    <w:rsid w:val="00235E71"/>
    <w:rsid w:val="002370DB"/>
    <w:rsid w:val="00240675"/>
    <w:rsid w:val="00240748"/>
    <w:rsid w:val="00241C91"/>
    <w:rsid w:val="00244A27"/>
    <w:rsid w:val="00246037"/>
    <w:rsid w:val="00246620"/>
    <w:rsid w:val="0024709F"/>
    <w:rsid w:val="00250BFA"/>
    <w:rsid w:val="0025284C"/>
    <w:rsid w:val="00255983"/>
    <w:rsid w:val="0025666A"/>
    <w:rsid w:val="00263D68"/>
    <w:rsid w:val="0026635D"/>
    <w:rsid w:val="00266A2A"/>
    <w:rsid w:val="00267883"/>
    <w:rsid w:val="00270B08"/>
    <w:rsid w:val="00275B08"/>
    <w:rsid w:val="002803B6"/>
    <w:rsid w:val="0028114E"/>
    <w:rsid w:val="00282E86"/>
    <w:rsid w:val="002839D8"/>
    <w:rsid w:val="0028532E"/>
    <w:rsid w:val="00286EA8"/>
    <w:rsid w:val="002910FD"/>
    <w:rsid w:val="00291AF4"/>
    <w:rsid w:val="00291C9C"/>
    <w:rsid w:val="00292D0C"/>
    <w:rsid w:val="002A044D"/>
    <w:rsid w:val="002A0CC5"/>
    <w:rsid w:val="002A12A7"/>
    <w:rsid w:val="002A1DEA"/>
    <w:rsid w:val="002A2DD2"/>
    <w:rsid w:val="002A48F0"/>
    <w:rsid w:val="002A4972"/>
    <w:rsid w:val="002A5035"/>
    <w:rsid w:val="002A52CF"/>
    <w:rsid w:val="002A6370"/>
    <w:rsid w:val="002A6E10"/>
    <w:rsid w:val="002A72E6"/>
    <w:rsid w:val="002A730C"/>
    <w:rsid w:val="002B125B"/>
    <w:rsid w:val="002B1E6A"/>
    <w:rsid w:val="002B2B93"/>
    <w:rsid w:val="002B51DA"/>
    <w:rsid w:val="002B5CFD"/>
    <w:rsid w:val="002B5D1C"/>
    <w:rsid w:val="002C028C"/>
    <w:rsid w:val="002C2063"/>
    <w:rsid w:val="002C2358"/>
    <w:rsid w:val="002C2BAD"/>
    <w:rsid w:val="002C38CC"/>
    <w:rsid w:val="002C396C"/>
    <w:rsid w:val="002C4351"/>
    <w:rsid w:val="002C46C2"/>
    <w:rsid w:val="002C5863"/>
    <w:rsid w:val="002C6885"/>
    <w:rsid w:val="002C6E42"/>
    <w:rsid w:val="002C7C73"/>
    <w:rsid w:val="002D0387"/>
    <w:rsid w:val="002D0F5A"/>
    <w:rsid w:val="002D1EFD"/>
    <w:rsid w:val="002D2504"/>
    <w:rsid w:val="002D2955"/>
    <w:rsid w:val="002D410F"/>
    <w:rsid w:val="002D45F7"/>
    <w:rsid w:val="002D4670"/>
    <w:rsid w:val="002D5CBB"/>
    <w:rsid w:val="002E2929"/>
    <w:rsid w:val="002E30AA"/>
    <w:rsid w:val="002E5F76"/>
    <w:rsid w:val="002E63D5"/>
    <w:rsid w:val="002E6B07"/>
    <w:rsid w:val="002E6F11"/>
    <w:rsid w:val="002F0103"/>
    <w:rsid w:val="002F018E"/>
    <w:rsid w:val="002F092B"/>
    <w:rsid w:val="002F0EB9"/>
    <w:rsid w:val="002F2CFE"/>
    <w:rsid w:val="002F4083"/>
    <w:rsid w:val="002F42E5"/>
    <w:rsid w:val="002F4594"/>
    <w:rsid w:val="002F4B1E"/>
    <w:rsid w:val="002F6007"/>
    <w:rsid w:val="002F6AE5"/>
    <w:rsid w:val="002F7B08"/>
    <w:rsid w:val="00300CCD"/>
    <w:rsid w:val="0030209E"/>
    <w:rsid w:val="0030297E"/>
    <w:rsid w:val="0030397B"/>
    <w:rsid w:val="00304A03"/>
    <w:rsid w:val="003063BE"/>
    <w:rsid w:val="00310277"/>
    <w:rsid w:val="003115FE"/>
    <w:rsid w:val="003117CA"/>
    <w:rsid w:val="003129B3"/>
    <w:rsid w:val="00312B1D"/>
    <w:rsid w:val="00312DC7"/>
    <w:rsid w:val="00314892"/>
    <w:rsid w:val="00315275"/>
    <w:rsid w:val="00315A63"/>
    <w:rsid w:val="00315F03"/>
    <w:rsid w:val="00316DA1"/>
    <w:rsid w:val="00317D07"/>
    <w:rsid w:val="00320949"/>
    <w:rsid w:val="00320E72"/>
    <w:rsid w:val="00321FC1"/>
    <w:rsid w:val="00322CE5"/>
    <w:rsid w:val="00324937"/>
    <w:rsid w:val="00326808"/>
    <w:rsid w:val="00326BFC"/>
    <w:rsid w:val="00326DB9"/>
    <w:rsid w:val="00326FC3"/>
    <w:rsid w:val="003303F2"/>
    <w:rsid w:val="00330B30"/>
    <w:rsid w:val="00330CB9"/>
    <w:rsid w:val="003331F0"/>
    <w:rsid w:val="003332FB"/>
    <w:rsid w:val="00333B47"/>
    <w:rsid w:val="003343E7"/>
    <w:rsid w:val="00334D80"/>
    <w:rsid w:val="0033626B"/>
    <w:rsid w:val="00340648"/>
    <w:rsid w:val="003414FB"/>
    <w:rsid w:val="00341D9D"/>
    <w:rsid w:val="00342DAF"/>
    <w:rsid w:val="00343B17"/>
    <w:rsid w:val="00345665"/>
    <w:rsid w:val="00345BBD"/>
    <w:rsid w:val="00345C74"/>
    <w:rsid w:val="00347B9B"/>
    <w:rsid w:val="0035133C"/>
    <w:rsid w:val="00351D33"/>
    <w:rsid w:val="003532D5"/>
    <w:rsid w:val="003544C0"/>
    <w:rsid w:val="00354AC1"/>
    <w:rsid w:val="00354D14"/>
    <w:rsid w:val="00355970"/>
    <w:rsid w:val="00356A34"/>
    <w:rsid w:val="0035758D"/>
    <w:rsid w:val="00357DBD"/>
    <w:rsid w:val="003603B1"/>
    <w:rsid w:val="00361C12"/>
    <w:rsid w:val="003627A5"/>
    <w:rsid w:val="00362BC8"/>
    <w:rsid w:val="00362E65"/>
    <w:rsid w:val="00362EBE"/>
    <w:rsid w:val="00364368"/>
    <w:rsid w:val="003659B5"/>
    <w:rsid w:val="00366697"/>
    <w:rsid w:val="00367022"/>
    <w:rsid w:val="0037048A"/>
    <w:rsid w:val="00370629"/>
    <w:rsid w:val="003716D4"/>
    <w:rsid w:val="00372472"/>
    <w:rsid w:val="00372A44"/>
    <w:rsid w:val="0037399C"/>
    <w:rsid w:val="003754FB"/>
    <w:rsid w:val="00375934"/>
    <w:rsid w:val="00377836"/>
    <w:rsid w:val="003810BD"/>
    <w:rsid w:val="00382118"/>
    <w:rsid w:val="0038267B"/>
    <w:rsid w:val="00385504"/>
    <w:rsid w:val="00385622"/>
    <w:rsid w:val="00387CC6"/>
    <w:rsid w:val="00391931"/>
    <w:rsid w:val="00392138"/>
    <w:rsid w:val="00392736"/>
    <w:rsid w:val="003932E1"/>
    <w:rsid w:val="00393699"/>
    <w:rsid w:val="003955C4"/>
    <w:rsid w:val="00396644"/>
    <w:rsid w:val="00396EA6"/>
    <w:rsid w:val="003A2AC4"/>
    <w:rsid w:val="003A6393"/>
    <w:rsid w:val="003A6EDF"/>
    <w:rsid w:val="003B0080"/>
    <w:rsid w:val="003B00EF"/>
    <w:rsid w:val="003B3814"/>
    <w:rsid w:val="003B471F"/>
    <w:rsid w:val="003B5E67"/>
    <w:rsid w:val="003B6660"/>
    <w:rsid w:val="003B7B1C"/>
    <w:rsid w:val="003C008F"/>
    <w:rsid w:val="003C0AA6"/>
    <w:rsid w:val="003C2393"/>
    <w:rsid w:val="003C241F"/>
    <w:rsid w:val="003C3EDE"/>
    <w:rsid w:val="003C462D"/>
    <w:rsid w:val="003D1862"/>
    <w:rsid w:val="003D4232"/>
    <w:rsid w:val="003D4678"/>
    <w:rsid w:val="003D48B0"/>
    <w:rsid w:val="003D4BD5"/>
    <w:rsid w:val="003D63DE"/>
    <w:rsid w:val="003D79E4"/>
    <w:rsid w:val="003E00B8"/>
    <w:rsid w:val="003E0191"/>
    <w:rsid w:val="003E0C24"/>
    <w:rsid w:val="003E16CF"/>
    <w:rsid w:val="003E20FA"/>
    <w:rsid w:val="003E234A"/>
    <w:rsid w:val="003E268D"/>
    <w:rsid w:val="003E2840"/>
    <w:rsid w:val="003E497D"/>
    <w:rsid w:val="003E4D5A"/>
    <w:rsid w:val="003E5FAB"/>
    <w:rsid w:val="003E7270"/>
    <w:rsid w:val="003E7F77"/>
    <w:rsid w:val="003F050E"/>
    <w:rsid w:val="003F0D9D"/>
    <w:rsid w:val="003F209B"/>
    <w:rsid w:val="003F2134"/>
    <w:rsid w:val="003F3320"/>
    <w:rsid w:val="003F6695"/>
    <w:rsid w:val="003F7D49"/>
    <w:rsid w:val="0040221F"/>
    <w:rsid w:val="0040447F"/>
    <w:rsid w:val="0040702C"/>
    <w:rsid w:val="00407139"/>
    <w:rsid w:val="00407793"/>
    <w:rsid w:val="00407DF1"/>
    <w:rsid w:val="00410AEB"/>
    <w:rsid w:val="00414394"/>
    <w:rsid w:val="0041453C"/>
    <w:rsid w:val="004151E1"/>
    <w:rsid w:val="0041638C"/>
    <w:rsid w:val="00416DFD"/>
    <w:rsid w:val="004220A9"/>
    <w:rsid w:val="0042239A"/>
    <w:rsid w:val="0042292B"/>
    <w:rsid w:val="00423A7E"/>
    <w:rsid w:val="00425D62"/>
    <w:rsid w:val="004265E3"/>
    <w:rsid w:val="00426D51"/>
    <w:rsid w:val="00427B40"/>
    <w:rsid w:val="00431888"/>
    <w:rsid w:val="0043193D"/>
    <w:rsid w:val="00433828"/>
    <w:rsid w:val="004347C2"/>
    <w:rsid w:val="00434E68"/>
    <w:rsid w:val="00435AC0"/>
    <w:rsid w:val="004372F0"/>
    <w:rsid w:val="00440995"/>
    <w:rsid w:val="00440A03"/>
    <w:rsid w:val="0044222F"/>
    <w:rsid w:val="00443157"/>
    <w:rsid w:val="0044318F"/>
    <w:rsid w:val="00445429"/>
    <w:rsid w:val="00446A0F"/>
    <w:rsid w:val="00447DA6"/>
    <w:rsid w:val="00450D63"/>
    <w:rsid w:val="004514A9"/>
    <w:rsid w:val="004516C4"/>
    <w:rsid w:val="004517F5"/>
    <w:rsid w:val="00452658"/>
    <w:rsid w:val="00452DF3"/>
    <w:rsid w:val="00454E63"/>
    <w:rsid w:val="004574FF"/>
    <w:rsid w:val="00457612"/>
    <w:rsid w:val="00460510"/>
    <w:rsid w:val="00461964"/>
    <w:rsid w:val="004627DC"/>
    <w:rsid w:val="00462A88"/>
    <w:rsid w:val="004639B2"/>
    <w:rsid w:val="00463D11"/>
    <w:rsid w:val="004648C1"/>
    <w:rsid w:val="00466536"/>
    <w:rsid w:val="004667DE"/>
    <w:rsid w:val="004672CF"/>
    <w:rsid w:val="004676F6"/>
    <w:rsid w:val="00467742"/>
    <w:rsid w:val="00467FFD"/>
    <w:rsid w:val="00471C92"/>
    <w:rsid w:val="00471D94"/>
    <w:rsid w:val="00472467"/>
    <w:rsid w:val="00472BCF"/>
    <w:rsid w:val="00472D27"/>
    <w:rsid w:val="004736ED"/>
    <w:rsid w:val="0047373D"/>
    <w:rsid w:val="004739E1"/>
    <w:rsid w:val="004741B6"/>
    <w:rsid w:val="004742D5"/>
    <w:rsid w:val="00474552"/>
    <w:rsid w:val="00476A7C"/>
    <w:rsid w:val="00477081"/>
    <w:rsid w:val="00482C4B"/>
    <w:rsid w:val="004836FD"/>
    <w:rsid w:val="004867EA"/>
    <w:rsid w:val="00491897"/>
    <w:rsid w:val="004919B7"/>
    <w:rsid w:val="00491D5D"/>
    <w:rsid w:val="004926D1"/>
    <w:rsid w:val="00493083"/>
    <w:rsid w:val="0049357D"/>
    <w:rsid w:val="00493B75"/>
    <w:rsid w:val="00494860"/>
    <w:rsid w:val="00494DA0"/>
    <w:rsid w:val="00496CB3"/>
    <w:rsid w:val="00496E50"/>
    <w:rsid w:val="004970A7"/>
    <w:rsid w:val="004A0201"/>
    <w:rsid w:val="004A09F6"/>
    <w:rsid w:val="004A6FC1"/>
    <w:rsid w:val="004B31AA"/>
    <w:rsid w:val="004B4AE4"/>
    <w:rsid w:val="004B59F1"/>
    <w:rsid w:val="004B62BE"/>
    <w:rsid w:val="004B6EA8"/>
    <w:rsid w:val="004B7E6E"/>
    <w:rsid w:val="004C043F"/>
    <w:rsid w:val="004C2BB3"/>
    <w:rsid w:val="004C654F"/>
    <w:rsid w:val="004C720B"/>
    <w:rsid w:val="004C730E"/>
    <w:rsid w:val="004C74B3"/>
    <w:rsid w:val="004D11B2"/>
    <w:rsid w:val="004D12BB"/>
    <w:rsid w:val="004D2F43"/>
    <w:rsid w:val="004D42F7"/>
    <w:rsid w:val="004D539D"/>
    <w:rsid w:val="004D60EF"/>
    <w:rsid w:val="004D646B"/>
    <w:rsid w:val="004D74B2"/>
    <w:rsid w:val="004D77DC"/>
    <w:rsid w:val="004D79C2"/>
    <w:rsid w:val="004E08F7"/>
    <w:rsid w:val="004E0B0F"/>
    <w:rsid w:val="004E0B1F"/>
    <w:rsid w:val="004E1647"/>
    <w:rsid w:val="004E3955"/>
    <w:rsid w:val="004E442E"/>
    <w:rsid w:val="004E449B"/>
    <w:rsid w:val="004E4A21"/>
    <w:rsid w:val="004E4D48"/>
    <w:rsid w:val="004E5424"/>
    <w:rsid w:val="004E5F32"/>
    <w:rsid w:val="004E7100"/>
    <w:rsid w:val="004E7E68"/>
    <w:rsid w:val="004F0D35"/>
    <w:rsid w:val="004F19BC"/>
    <w:rsid w:val="004F3DF3"/>
    <w:rsid w:val="004F4997"/>
    <w:rsid w:val="004F7242"/>
    <w:rsid w:val="004F7C23"/>
    <w:rsid w:val="005011F1"/>
    <w:rsid w:val="0050379D"/>
    <w:rsid w:val="00503C24"/>
    <w:rsid w:val="00505746"/>
    <w:rsid w:val="005103C7"/>
    <w:rsid w:val="00510BA8"/>
    <w:rsid w:val="00510D17"/>
    <w:rsid w:val="00512FF3"/>
    <w:rsid w:val="005133E4"/>
    <w:rsid w:val="005143F4"/>
    <w:rsid w:val="00516714"/>
    <w:rsid w:val="005167B1"/>
    <w:rsid w:val="00520750"/>
    <w:rsid w:val="00521BE0"/>
    <w:rsid w:val="005223AC"/>
    <w:rsid w:val="00523236"/>
    <w:rsid w:val="00524338"/>
    <w:rsid w:val="005269B0"/>
    <w:rsid w:val="00527FF5"/>
    <w:rsid w:val="005306FB"/>
    <w:rsid w:val="005310E7"/>
    <w:rsid w:val="0053191E"/>
    <w:rsid w:val="00531B20"/>
    <w:rsid w:val="00533054"/>
    <w:rsid w:val="00534589"/>
    <w:rsid w:val="005368C9"/>
    <w:rsid w:val="00536B77"/>
    <w:rsid w:val="005374FF"/>
    <w:rsid w:val="005405CC"/>
    <w:rsid w:val="00541096"/>
    <w:rsid w:val="00541362"/>
    <w:rsid w:val="00542503"/>
    <w:rsid w:val="00542DE0"/>
    <w:rsid w:val="005447BB"/>
    <w:rsid w:val="0054576E"/>
    <w:rsid w:val="0054780A"/>
    <w:rsid w:val="00547AAE"/>
    <w:rsid w:val="00551AF0"/>
    <w:rsid w:val="00552509"/>
    <w:rsid w:val="005529FE"/>
    <w:rsid w:val="00556726"/>
    <w:rsid w:val="00556893"/>
    <w:rsid w:val="00556A2F"/>
    <w:rsid w:val="00557889"/>
    <w:rsid w:val="00557FBD"/>
    <w:rsid w:val="00561E42"/>
    <w:rsid w:val="00561FEE"/>
    <w:rsid w:val="00565247"/>
    <w:rsid w:val="00565FD6"/>
    <w:rsid w:val="00566423"/>
    <w:rsid w:val="005705AE"/>
    <w:rsid w:val="00570AFB"/>
    <w:rsid w:val="0057131E"/>
    <w:rsid w:val="005713CB"/>
    <w:rsid w:val="00571836"/>
    <w:rsid w:val="00572964"/>
    <w:rsid w:val="005738AF"/>
    <w:rsid w:val="00573961"/>
    <w:rsid w:val="0057468F"/>
    <w:rsid w:val="00574A98"/>
    <w:rsid w:val="005756F2"/>
    <w:rsid w:val="0057588A"/>
    <w:rsid w:val="00575A77"/>
    <w:rsid w:val="005762AE"/>
    <w:rsid w:val="00576E87"/>
    <w:rsid w:val="00577CCF"/>
    <w:rsid w:val="0058008C"/>
    <w:rsid w:val="005810F5"/>
    <w:rsid w:val="005816BE"/>
    <w:rsid w:val="00581CB1"/>
    <w:rsid w:val="00581FE7"/>
    <w:rsid w:val="005826E9"/>
    <w:rsid w:val="005843FD"/>
    <w:rsid w:val="00584A16"/>
    <w:rsid w:val="00585CB1"/>
    <w:rsid w:val="00587803"/>
    <w:rsid w:val="00590B10"/>
    <w:rsid w:val="0059151F"/>
    <w:rsid w:val="005928DF"/>
    <w:rsid w:val="00593C07"/>
    <w:rsid w:val="00594ED9"/>
    <w:rsid w:val="0059535F"/>
    <w:rsid w:val="00595C36"/>
    <w:rsid w:val="005971D2"/>
    <w:rsid w:val="005974EC"/>
    <w:rsid w:val="00597F5F"/>
    <w:rsid w:val="005A040B"/>
    <w:rsid w:val="005A065E"/>
    <w:rsid w:val="005A06FE"/>
    <w:rsid w:val="005A0EF1"/>
    <w:rsid w:val="005A1A87"/>
    <w:rsid w:val="005A1C7A"/>
    <w:rsid w:val="005A2842"/>
    <w:rsid w:val="005A32ED"/>
    <w:rsid w:val="005A545B"/>
    <w:rsid w:val="005A5918"/>
    <w:rsid w:val="005A5A60"/>
    <w:rsid w:val="005A6549"/>
    <w:rsid w:val="005A7153"/>
    <w:rsid w:val="005A7AFE"/>
    <w:rsid w:val="005B30EF"/>
    <w:rsid w:val="005B32ED"/>
    <w:rsid w:val="005B38ED"/>
    <w:rsid w:val="005B3B06"/>
    <w:rsid w:val="005B4320"/>
    <w:rsid w:val="005B4C6E"/>
    <w:rsid w:val="005B57A5"/>
    <w:rsid w:val="005C05EA"/>
    <w:rsid w:val="005C39D5"/>
    <w:rsid w:val="005C5266"/>
    <w:rsid w:val="005C54C9"/>
    <w:rsid w:val="005C56AF"/>
    <w:rsid w:val="005C6119"/>
    <w:rsid w:val="005C6721"/>
    <w:rsid w:val="005C7522"/>
    <w:rsid w:val="005D05B7"/>
    <w:rsid w:val="005D116B"/>
    <w:rsid w:val="005D200E"/>
    <w:rsid w:val="005D2D0E"/>
    <w:rsid w:val="005D5C6C"/>
    <w:rsid w:val="005D5FB4"/>
    <w:rsid w:val="005D60A8"/>
    <w:rsid w:val="005D6159"/>
    <w:rsid w:val="005D729E"/>
    <w:rsid w:val="005E0817"/>
    <w:rsid w:val="005E18FB"/>
    <w:rsid w:val="005E3001"/>
    <w:rsid w:val="005E4704"/>
    <w:rsid w:val="005E5120"/>
    <w:rsid w:val="005E5D52"/>
    <w:rsid w:val="005E6327"/>
    <w:rsid w:val="005E7AF4"/>
    <w:rsid w:val="005F1673"/>
    <w:rsid w:val="005F1C7A"/>
    <w:rsid w:val="005F453D"/>
    <w:rsid w:val="005F644A"/>
    <w:rsid w:val="005F7641"/>
    <w:rsid w:val="005F77FD"/>
    <w:rsid w:val="005F7E66"/>
    <w:rsid w:val="0060067D"/>
    <w:rsid w:val="006017BA"/>
    <w:rsid w:val="00602558"/>
    <w:rsid w:val="00602709"/>
    <w:rsid w:val="00602A94"/>
    <w:rsid w:val="00603562"/>
    <w:rsid w:val="006061FE"/>
    <w:rsid w:val="00606DFF"/>
    <w:rsid w:val="00606EBC"/>
    <w:rsid w:val="00606F10"/>
    <w:rsid w:val="00607CF5"/>
    <w:rsid w:val="00610A4F"/>
    <w:rsid w:val="00611A9C"/>
    <w:rsid w:val="00612B2E"/>
    <w:rsid w:val="00613403"/>
    <w:rsid w:val="00615033"/>
    <w:rsid w:val="006205EC"/>
    <w:rsid w:val="00620C64"/>
    <w:rsid w:val="006215F7"/>
    <w:rsid w:val="006232BE"/>
    <w:rsid w:val="006235E4"/>
    <w:rsid w:val="00625F67"/>
    <w:rsid w:val="00625FA6"/>
    <w:rsid w:val="00626235"/>
    <w:rsid w:val="00627472"/>
    <w:rsid w:val="00631AAC"/>
    <w:rsid w:val="00632315"/>
    <w:rsid w:val="00633226"/>
    <w:rsid w:val="00633692"/>
    <w:rsid w:val="00634128"/>
    <w:rsid w:val="0063490F"/>
    <w:rsid w:val="00635EAD"/>
    <w:rsid w:val="0064001A"/>
    <w:rsid w:val="006428A2"/>
    <w:rsid w:val="0064324E"/>
    <w:rsid w:val="006440FE"/>
    <w:rsid w:val="0064427C"/>
    <w:rsid w:val="00644CB6"/>
    <w:rsid w:val="0064513D"/>
    <w:rsid w:val="006451EC"/>
    <w:rsid w:val="00646376"/>
    <w:rsid w:val="00650168"/>
    <w:rsid w:val="00650BC3"/>
    <w:rsid w:val="00651BF9"/>
    <w:rsid w:val="0065483E"/>
    <w:rsid w:val="00655DD0"/>
    <w:rsid w:val="00660457"/>
    <w:rsid w:val="00661BD1"/>
    <w:rsid w:val="00661C70"/>
    <w:rsid w:val="006627AE"/>
    <w:rsid w:val="00663633"/>
    <w:rsid w:val="006643E1"/>
    <w:rsid w:val="0066508B"/>
    <w:rsid w:val="00670D44"/>
    <w:rsid w:val="00672A33"/>
    <w:rsid w:val="00673854"/>
    <w:rsid w:val="00674A46"/>
    <w:rsid w:val="00675780"/>
    <w:rsid w:val="00676FB6"/>
    <w:rsid w:val="006773F2"/>
    <w:rsid w:val="006815D5"/>
    <w:rsid w:val="00683AD2"/>
    <w:rsid w:val="00686788"/>
    <w:rsid w:val="006868C0"/>
    <w:rsid w:val="00686E7B"/>
    <w:rsid w:val="00687011"/>
    <w:rsid w:val="00687EFF"/>
    <w:rsid w:val="0069065A"/>
    <w:rsid w:val="006906EC"/>
    <w:rsid w:val="00690847"/>
    <w:rsid w:val="00695C12"/>
    <w:rsid w:val="0069670A"/>
    <w:rsid w:val="00696F9E"/>
    <w:rsid w:val="006A16A9"/>
    <w:rsid w:val="006A50FC"/>
    <w:rsid w:val="006A522E"/>
    <w:rsid w:val="006A5368"/>
    <w:rsid w:val="006A5A34"/>
    <w:rsid w:val="006A6BA8"/>
    <w:rsid w:val="006A7391"/>
    <w:rsid w:val="006B02B7"/>
    <w:rsid w:val="006B2031"/>
    <w:rsid w:val="006B2BAB"/>
    <w:rsid w:val="006B35BA"/>
    <w:rsid w:val="006B3D6C"/>
    <w:rsid w:val="006B5047"/>
    <w:rsid w:val="006B6DFB"/>
    <w:rsid w:val="006B6ED9"/>
    <w:rsid w:val="006B7115"/>
    <w:rsid w:val="006B7929"/>
    <w:rsid w:val="006C07CB"/>
    <w:rsid w:val="006C0CBF"/>
    <w:rsid w:val="006C1E0C"/>
    <w:rsid w:val="006C1E34"/>
    <w:rsid w:val="006C2844"/>
    <w:rsid w:val="006C29D1"/>
    <w:rsid w:val="006C311C"/>
    <w:rsid w:val="006C68E6"/>
    <w:rsid w:val="006D0F3F"/>
    <w:rsid w:val="006D125E"/>
    <w:rsid w:val="006D16D3"/>
    <w:rsid w:val="006D253B"/>
    <w:rsid w:val="006D2765"/>
    <w:rsid w:val="006D30C6"/>
    <w:rsid w:val="006D50D5"/>
    <w:rsid w:val="006D7272"/>
    <w:rsid w:val="006D743B"/>
    <w:rsid w:val="006D7603"/>
    <w:rsid w:val="006D7C97"/>
    <w:rsid w:val="006E14D0"/>
    <w:rsid w:val="006E1C15"/>
    <w:rsid w:val="006E2DEF"/>
    <w:rsid w:val="006E3026"/>
    <w:rsid w:val="006E5530"/>
    <w:rsid w:val="006E632A"/>
    <w:rsid w:val="006E67DC"/>
    <w:rsid w:val="006E6854"/>
    <w:rsid w:val="006E6C41"/>
    <w:rsid w:val="006E7C22"/>
    <w:rsid w:val="006F0F28"/>
    <w:rsid w:val="006F202C"/>
    <w:rsid w:val="006F2C87"/>
    <w:rsid w:val="006F2D01"/>
    <w:rsid w:val="006F2DD9"/>
    <w:rsid w:val="006F33BA"/>
    <w:rsid w:val="006F43EB"/>
    <w:rsid w:val="00701571"/>
    <w:rsid w:val="007021D3"/>
    <w:rsid w:val="007032B7"/>
    <w:rsid w:val="00705DEB"/>
    <w:rsid w:val="00706827"/>
    <w:rsid w:val="00706F39"/>
    <w:rsid w:val="007076AD"/>
    <w:rsid w:val="00710038"/>
    <w:rsid w:val="0071089E"/>
    <w:rsid w:val="00710C7C"/>
    <w:rsid w:val="00710CB4"/>
    <w:rsid w:val="0071294B"/>
    <w:rsid w:val="007143F1"/>
    <w:rsid w:val="00714ACF"/>
    <w:rsid w:val="00717216"/>
    <w:rsid w:val="0072055B"/>
    <w:rsid w:val="007208E2"/>
    <w:rsid w:val="00720FC4"/>
    <w:rsid w:val="00721342"/>
    <w:rsid w:val="007234AF"/>
    <w:rsid w:val="007239D0"/>
    <w:rsid w:val="00724A92"/>
    <w:rsid w:val="007252DE"/>
    <w:rsid w:val="007253B1"/>
    <w:rsid w:val="007260A5"/>
    <w:rsid w:val="007264B7"/>
    <w:rsid w:val="007279C3"/>
    <w:rsid w:val="00730137"/>
    <w:rsid w:val="00731C63"/>
    <w:rsid w:val="00732ECF"/>
    <w:rsid w:val="007330DA"/>
    <w:rsid w:val="00733264"/>
    <w:rsid w:val="0073347B"/>
    <w:rsid w:val="007363DB"/>
    <w:rsid w:val="007379AA"/>
    <w:rsid w:val="007413DC"/>
    <w:rsid w:val="00742259"/>
    <w:rsid w:val="007431DB"/>
    <w:rsid w:val="00745A3B"/>
    <w:rsid w:val="00746A64"/>
    <w:rsid w:val="0075004A"/>
    <w:rsid w:val="0075093D"/>
    <w:rsid w:val="00750BED"/>
    <w:rsid w:val="00752982"/>
    <w:rsid w:val="00752A40"/>
    <w:rsid w:val="00754BF6"/>
    <w:rsid w:val="00756344"/>
    <w:rsid w:val="00756A73"/>
    <w:rsid w:val="00757202"/>
    <w:rsid w:val="00757679"/>
    <w:rsid w:val="00760B75"/>
    <w:rsid w:val="007614F6"/>
    <w:rsid w:val="00761B11"/>
    <w:rsid w:val="0076310E"/>
    <w:rsid w:val="00763D90"/>
    <w:rsid w:val="00764466"/>
    <w:rsid w:val="00764DBB"/>
    <w:rsid w:val="007671DA"/>
    <w:rsid w:val="00770632"/>
    <w:rsid w:val="007727B4"/>
    <w:rsid w:val="00772CD5"/>
    <w:rsid w:val="00773374"/>
    <w:rsid w:val="007762D2"/>
    <w:rsid w:val="007766D8"/>
    <w:rsid w:val="00776F9C"/>
    <w:rsid w:val="00777119"/>
    <w:rsid w:val="00780FA2"/>
    <w:rsid w:val="007811ED"/>
    <w:rsid w:val="007813EF"/>
    <w:rsid w:val="00781939"/>
    <w:rsid w:val="00784994"/>
    <w:rsid w:val="00786005"/>
    <w:rsid w:val="007860D5"/>
    <w:rsid w:val="00786F5C"/>
    <w:rsid w:val="007875E6"/>
    <w:rsid w:val="007929BA"/>
    <w:rsid w:val="00792C97"/>
    <w:rsid w:val="00793557"/>
    <w:rsid w:val="007940B1"/>
    <w:rsid w:val="00795065"/>
    <w:rsid w:val="00796379"/>
    <w:rsid w:val="007976B1"/>
    <w:rsid w:val="007A0252"/>
    <w:rsid w:val="007A4FFF"/>
    <w:rsid w:val="007A61C9"/>
    <w:rsid w:val="007A6DC0"/>
    <w:rsid w:val="007B11B5"/>
    <w:rsid w:val="007B2BA4"/>
    <w:rsid w:val="007B2E5B"/>
    <w:rsid w:val="007B7D6A"/>
    <w:rsid w:val="007C1E77"/>
    <w:rsid w:val="007C2D85"/>
    <w:rsid w:val="007C3B30"/>
    <w:rsid w:val="007C4122"/>
    <w:rsid w:val="007C5894"/>
    <w:rsid w:val="007C665F"/>
    <w:rsid w:val="007C7BD9"/>
    <w:rsid w:val="007D0411"/>
    <w:rsid w:val="007D0918"/>
    <w:rsid w:val="007D234B"/>
    <w:rsid w:val="007D29EF"/>
    <w:rsid w:val="007D2C2F"/>
    <w:rsid w:val="007D300A"/>
    <w:rsid w:val="007D31CD"/>
    <w:rsid w:val="007D432E"/>
    <w:rsid w:val="007D48C7"/>
    <w:rsid w:val="007E1072"/>
    <w:rsid w:val="007E28A6"/>
    <w:rsid w:val="007E4151"/>
    <w:rsid w:val="007E4A93"/>
    <w:rsid w:val="007E72C7"/>
    <w:rsid w:val="007E74F4"/>
    <w:rsid w:val="007E7B5F"/>
    <w:rsid w:val="007F0DDC"/>
    <w:rsid w:val="007F0EC0"/>
    <w:rsid w:val="007F1254"/>
    <w:rsid w:val="007F363D"/>
    <w:rsid w:val="007F42C6"/>
    <w:rsid w:val="007F4E3C"/>
    <w:rsid w:val="008052D6"/>
    <w:rsid w:val="00805616"/>
    <w:rsid w:val="00807E92"/>
    <w:rsid w:val="00810775"/>
    <w:rsid w:val="008107FF"/>
    <w:rsid w:val="00811165"/>
    <w:rsid w:val="00811AB8"/>
    <w:rsid w:val="008125DB"/>
    <w:rsid w:val="00812D68"/>
    <w:rsid w:val="00814A09"/>
    <w:rsid w:val="0081523A"/>
    <w:rsid w:val="00817444"/>
    <w:rsid w:val="00817920"/>
    <w:rsid w:val="00817A17"/>
    <w:rsid w:val="00820016"/>
    <w:rsid w:val="0082022F"/>
    <w:rsid w:val="008204AC"/>
    <w:rsid w:val="00820C86"/>
    <w:rsid w:val="008231DC"/>
    <w:rsid w:val="008234E9"/>
    <w:rsid w:val="00824954"/>
    <w:rsid w:val="00831C55"/>
    <w:rsid w:val="00832978"/>
    <w:rsid w:val="00832D94"/>
    <w:rsid w:val="008346FC"/>
    <w:rsid w:val="00835943"/>
    <w:rsid w:val="00836111"/>
    <w:rsid w:val="00836C69"/>
    <w:rsid w:val="00836D40"/>
    <w:rsid w:val="0083725D"/>
    <w:rsid w:val="008373CD"/>
    <w:rsid w:val="00842108"/>
    <w:rsid w:val="00844CDA"/>
    <w:rsid w:val="00845AC6"/>
    <w:rsid w:val="00846027"/>
    <w:rsid w:val="008464A7"/>
    <w:rsid w:val="00850124"/>
    <w:rsid w:val="00850476"/>
    <w:rsid w:val="00850BF2"/>
    <w:rsid w:val="00851299"/>
    <w:rsid w:val="00851622"/>
    <w:rsid w:val="0085225A"/>
    <w:rsid w:val="0085364B"/>
    <w:rsid w:val="008536D7"/>
    <w:rsid w:val="008561CC"/>
    <w:rsid w:val="008564B2"/>
    <w:rsid w:val="008566E4"/>
    <w:rsid w:val="00857D11"/>
    <w:rsid w:val="00860370"/>
    <w:rsid w:val="00864CDE"/>
    <w:rsid w:val="00866A3F"/>
    <w:rsid w:val="00867B8B"/>
    <w:rsid w:val="008703E0"/>
    <w:rsid w:val="00870D2D"/>
    <w:rsid w:val="00872C8D"/>
    <w:rsid w:val="00872EE3"/>
    <w:rsid w:val="008746CA"/>
    <w:rsid w:val="008754A2"/>
    <w:rsid w:val="008763FA"/>
    <w:rsid w:val="00877A57"/>
    <w:rsid w:val="00882CCB"/>
    <w:rsid w:val="00882E91"/>
    <w:rsid w:val="00884AFD"/>
    <w:rsid w:val="00884B0B"/>
    <w:rsid w:val="00885429"/>
    <w:rsid w:val="00886FC1"/>
    <w:rsid w:val="008900A8"/>
    <w:rsid w:val="008919D0"/>
    <w:rsid w:val="00892C04"/>
    <w:rsid w:val="008930AC"/>
    <w:rsid w:val="008945F2"/>
    <w:rsid w:val="0089634E"/>
    <w:rsid w:val="00897AAA"/>
    <w:rsid w:val="008A2017"/>
    <w:rsid w:val="008A29D2"/>
    <w:rsid w:val="008A4448"/>
    <w:rsid w:val="008A5435"/>
    <w:rsid w:val="008A5706"/>
    <w:rsid w:val="008A574A"/>
    <w:rsid w:val="008A605D"/>
    <w:rsid w:val="008A722A"/>
    <w:rsid w:val="008B1563"/>
    <w:rsid w:val="008B3CC7"/>
    <w:rsid w:val="008B46E3"/>
    <w:rsid w:val="008B4812"/>
    <w:rsid w:val="008B61AC"/>
    <w:rsid w:val="008B62C1"/>
    <w:rsid w:val="008B719C"/>
    <w:rsid w:val="008B7A44"/>
    <w:rsid w:val="008C3A3E"/>
    <w:rsid w:val="008C3BE1"/>
    <w:rsid w:val="008C5006"/>
    <w:rsid w:val="008C6951"/>
    <w:rsid w:val="008C77A9"/>
    <w:rsid w:val="008C7C65"/>
    <w:rsid w:val="008D1026"/>
    <w:rsid w:val="008D273C"/>
    <w:rsid w:val="008D3DE2"/>
    <w:rsid w:val="008D6DBF"/>
    <w:rsid w:val="008D7EC4"/>
    <w:rsid w:val="008D7F99"/>
    <w:rsid w:val="008E0029"/>
    <w:rsid w:val="008E0ACB"/>
    <w:rsid w:val="008E17B0"/>
    <w:rsid w:val="008E1BE6"/>
    <w:rsid w:val="008E3B2F"/>
    <w:rsid w:val="008E3D63"/>
    <w:rsid w:val="008E3DA9"/>
    <w:rsid w:val="008E7650"/>
    <w:rsid w:val="008F08FF"/>
    <w:rsid w:val="008F0ECA"/>
    <w:rsid w:val="008F1D08"/>
    <w:rsid w:val="008F2BB9"/>
    <w:rsid w:val="008F33EA"/>
    <w:rsid w:val="008F379B"/>
    <w:rsid w:val="008F6249"/>
    <w:rsid w:val="008F62B1"/>
    <w:rsid w:val="008F6DBA"/>
    <w:rsid w:val="008F6EB1"/>
    <w:rsid w:val="008F7B8F"/>
    <w:rsid w:val="008F7E38"/>
    <w:rsid w:val="008F7F75"/>
    <w:rsid w:val="00900DF1"/>
    <w:rsid w:val="0090206F"/>
    <w:rsid w:val="00904030"/>
    <w:rsid w:val="00906232"/>
    <w:rsid w:val="00906DDD"/>
    <w:rsid w:val="00906F65"/>
    <w:rsid w:val="00911066"/>
    <w:rsid w:val="009121E0"/>
    <w:rsid w:val="00912287"/>
    <w:rsid w:val="009122AB"/>
    <w:rsid w:val="0091287A"/>
    <w:rsid w:val="00912FE6"/>
    <w:rsid w:val="00913915"/>
    <w:rsid w:val="00920809"/>
    <w:rsid w:val="00922EA7"/>
    <w:rsid w:val="00923FB6"/>
    <w:rsid w:val="00924278"/>
    <w:rsid w:val="009242DE"/>
    <w:rsid w:val="00927001"/>
    <w:rsid w:val="009276A8"/>
    <w:rsid w:val="00927886"/>
    <w:rsid w:val="00930ADB"/>
    <w:rsid w:val="0093135C"/>
    <w:rsid w:val="0093244F"/>
    <w:rsid w:val="00933FC5"/>
    <w:rsid w:val="00934760"/>
    <w:rsid w:val="00934A18"/>
    <w:rsid w:val="009356B5"/>
    <w:rsid w:val="00942224"/>
    <w:rsid w:val="00942E3C"/>
    <w:rsid w:val="00944E8A"/>
    <w:rsid w:val="00945D67"/>
    <w:rsid w:val="00951EE7"/>
    <w:rsid w:val="009536E0"/>
    <w:rsid w:val="00953BDE"/>
    <w:rsid w:val="00953D2F"/>
    <w:rsid w:val="009562C6"/>
    <w:rsid w:val="00961105"/>
    <w:rsid w:val="00961723"/>
    <w:rsid w:val="00961BFE"/>
    <w:rsid w:val="0096245D"/>
    <w:rsid w:val="00962E80"/>
    <w:rsid w:val="00963B66"/>
    <w:rsid w:val="009649F1"/>
    <w:rsid w:val="00972131"/>
    <w:rsid w:val="00972B55"/>
    <w:rsid w:val="00972CAB"/>
    <w:rsid w:val="009731BC"/>
    <w:rsid w:val="0097349A"/>
    <w:rsid w:val="00973C1C"/>
    <w:rsid w:val="0097515D"/>
    <w:rsid w:val="0097635E"/>
    <w:rsid w:val="0097655F"/>
    <w:rsid w:val="00977A19"/>
    <w:rsid w:val="009800D6"/>
    <w:rsid w:val="0098036C"/>
    <w:rsid w:val="00982F79"/>
    <w:rsid w:val="009836C0"/>
    <w:rsid w:val="0098594B"/>
    <w:rsid w:val="009869AA"/>
    <w:rsid w:val="00986CB2"/>
    <w:rsid w:val="00987CEB"/>
    <w:rsid w:val="00991518"/>
    <w:rsid w:val="009915AA"/>
    <w:rsid w:val="00992911"/>
    <w:rsid w:val="00995DEF"/>
    <w:rsid w:val="009A094C"/>
    <w:rsid w:val="009A1AF9"/>
    <w:rsid w:val="009A2A38"/>
    <w:rsid w:val="009A3DF6"/>
    <w:rsid w:val="009A3FB5"/>
    <w:rsid w:val="009A5967"/>
    <w:rsid w:val="009A599C"/>
    <w:rsid w:val="009B0388"/>
    <w:rsid w:val="009B0808"/>
    <w:rsid w:val="009B0C63"/>
    <w:rsid w:val="009B1BDB"/>
    <w:rsid w:val="009B3A6B"/>
    <w:rsid w:val="009B4C1C"/>
    <w:rsid w:val="009B55BA"/>
    <w:rsid w:val="009B5BA1"/>
    <w:rsid w:val="009C0202"/>
    <w:rsid w:val="009C125C"/>
    <w:rsid w:val="009C1BD8"/>
    <w:rsid w:val="009C1D12"/>
    <w:rsid w:val="009C6938"/>
    <w:rsid w:val="009D1836"/>
    <w:rsid w:val="009D4F19"/>
    <w:rsid w:val="009D5709"/>
    <w:rsid w:val="009D692D"/>
    <w:rsid w:val="009D6DE8"/>
    <w:rsid w:val="009D7FA5"/>
    <w:rsid w:val="009E020F"/>
    <w:rsid w:val="009E1FD4"/>
    <w:rsid w:val="009E2061"/>
    <w:rsid w:val="009E2868"/>
    <w:rsid w:val="009E3B0E"/>
    <w:rsid w:val="009E4FD3"/>
    <w:rsid w:val="009E52C4"/>
    <w:rsid w:val="009E69D7"/>
    <w:rsid w:val="009E6A87"/>
    <w:rsid w:val="009F2639"/>
    <w:rsid w:val="009F2B0C"/>
    <w:rsid w:val="009F4259"/>
    <w:rsid w:val="009F4291"/>
    <w:rsid w:val="009F5524"/>
    <w:rsid w:val="009F5CA0"/>
    <w:rsid w:val="009F6DB6"/>
    <w:rsid w:val="00A00F91"/>
    <w:rsid w:val="00A014F4"/>
    <w:rsid w:val="00A01669"/>
    <w:rsid w:val="00A01E79"/>
    <w:rsid w:val="00A048F3"/>
    <w:rsid w:val="00A05A72"/>
    <w:rsid w:val="00A05B0F"/>
    <w:rsid w:val="00A105DA"/>
    <w:rsid w:val="00A11C5D"/>
    <w:rsid w:val="00A129C2"/>
    <w:rsid w:val="00A132FA"/>
    <w:rsid w:val="00A13558"/>
    <w:rsid w:val="00A13595"/>
    <w:rsid w:val="00A1479F"/>
    <w:rsid w:val="00A1538D"/>
    <w:rsid w:val="00A1688C"/>
    <w:rsid w:val="00A16A0B"/>
    <w:rsid w:val="00A1760E"/>
    <w:rsid w:val="00A20120"/>
    <w:rsid w:val="00A20DFF"/>
    <w:rsid w:val="00A21417"/>
    <w:rsid w:val="00A222AE"/>
    <w:rsid w:val="00A23B11"/>
    <w:rsid w:val="00A25B4E"/>
    <w:rsid w:val="00A25FDC"/>
    <w:rsid w:val="00A265D2"/>
    <w:rsid w:val="00A274C6"/>
    <w:rsid w:val="00A31310"/>
    <w:rsid w:val="00A32897"/>
    <w:rsid w:val="00A33145"/>
    <w:rsid w:val="00A365E8"/>
    <w:rsid w:val="00A4083D"/>
    <w:rsid w:val="00A41BDC"/>
    <w:rsid w:val="00A41CE0"/>
    <w:rsid w:val="00A4286B"/>
    <w:rsid w:val="00A42910"/>
    <w:rsid w:val="00A435E4"/>
    <w:rsid w:val="00A43D5A"/>
    <w:rsid w:val="00A44CB8"/>
    <w:rsid w:val="00A45520"/>
    <w:rsid w:val="00A45FC4"/>
    <w:rsid w:val="00A46FBB"/>
    <w:rsid w:val="00A500D1"/>
    <w:rsid w:val="00A50DA6"/>
    <w:rsid w:val="00A515BD"/>
    <w:rsid w:val="00A519D0"/>
    <w:rsid w:val="00A55D7C"/>
    <w:rsid w:val="00A6033B"/>
    <w:rsid w:val="00A6060A"/>
    <w:rsid w:val="00A61FBF"/>
    <w:rsid w:val="00A6283A"/>
    <w:rsid w:val="00A637EC"/>
    <w:rsid w:val="00A65D19"/>
    <w:rsid w:val="00A673CB"/>
    <w:rsid w:val="00A67B12"/>
    <w:rsid w:val="00A72DB6"/>
    <w:rsid w:val="00A73E4D"/>
    <w:rsid w:val="00A742D2"/>
    <w:rsid w:val="00A751C0"/>
    <w:rsid w:val="00A75397"/>
    <w:rsid w:val="00A76E5C"/>
    <w:rsid w:val="00A80BE6"/>
    <w:rsid w:val="00A82B56"/>
    <w:rsid w:val="00A83598"/>
    <w:rsid w:val="00A842C1"/>
    <w:rsid w:val="00A8496C"/>
    <w:rsid w:val="00A84C7E"/>
    <w:rsid w:val="00A85151"/>
    <w:rsid w:val="00A863E0"/>
    <w:rsid w:val="00A8679C"/>
    <w:rsid w:val="00A87FB6"/>
    <w:rsid w:val="00A9053C"/>
    <w:rsid w:val="00A9059F"/>
    <w:rsid w:val="00A91745"/>
    <w:rsid w:val="00A91FD4"/>
    <w:rsid w:val="00A9263A"/>
    <w:rsid w:val="00A934C2"/>
    <w:rsid w:val="00A94068"/>
    <w:rsid w:val="00A94801"/>
    <w:rsid w:val="00A95F4B"/>
    <w:rsid w:val="00A960AF"/>
    <w:rsid w:val="00A97310"/>
    <w:rsid w:val="00A974A8"/>
    <w:rsid w:val="00A97D62"/>
    <w:rsid w:val="00AA074B"/>
    <w:rsid w:val="00AA11A5"/>
    <w:rsid w:val="00AA1E82"/>
    <w:rsid w:val="00AA3AEA"/>
    <w:rsid w:val="00AA4652"/>
    <w:rsid w:val="00AA4DF1"/>
    <w:rsid w:val="00AB0289"/>
    <w:rsid w:val="00AB058F"/>
    <w:rsid w:val="00AB55D4"/>
    <w:rsid w:val="00AB5725"/>
    <w:rsid w:val="00AB5DA5"/>
    <w:rsid w:val="00AB6D6B"/>
    <w:rsid w:val="00AC2CD9"/>
    <w:rsid w:val="00AC46F8"/>
    <w:rsid w:val="00AD1637"/>
    <w:rsid w:val="00AD1FCE"/>
    <w:rsid w:val="00AD2CF6"/>
    <w:rsid w:val="00AD3524"/>
    <w:rsid w:val="00AD361E"/>
    <w:rsid w:val="00AD37E1"/>
    <w:rsid w:val="00AD4E5C"/>
    <w:rsid w:val="00AD5054"/>
    <w:rsid w:val="00AD56D4"/>
    <w:rsid w:val="00AE2709"/>
    <w:rsid w:val="00AE3CBA"/>
    <w:rsid w:val="00AE46E6"/>
    <w:rsid w:val="00AE79F7"/>
    <w:rsid w:val="00AF07B0"/>
    <w:rsid w:val="00AF1B5C"/>
    <w:rsid w:val="00AF2DE1"/>
    <w:rsid w:val="00AF3DE1"/>
    <w:rsid w:val="00AF4ED2"/>
    <w:rsid w:val="00AF5824"/>
    <w:rsid w:val="00AF7586"/>
    <w:rsid w:val="00AF7C2A"/>
    <w:rsid w:val="00B000F4"/>
    <w:rsid w:val="00B0030B"/>
    <w:rsid w:val="00B00B49"/>
    <w:rsid w:val="00B0199B"/>
    <w:rsid w:val="00B01D04"/>
    <w:rsid w:val="00B029C9"/>
    <w:rsid w:val="00B04539"/>
    <w:rsid w:val="00B0536C"/>
    <w:rsid w:val="00B0659A"/>
    <w:rsid w:val="00B068B5"/>
    <w:rsid w:val="00B07085"/>
    <w:rsid w:val="00B105E4"/>
    <w:rsid w:val="00B10B29"/>
    <w:rsid w:val="00B10EFC"/>
    <w:rsid w:val="00B11795"/>
    <w:rsid w:val="00B11DC1"/>
    <w:rsid w:val="00B15093"/>
    <w:rsid w:val="00B1546A"/>
    <w:rsid w:val="00B17B0F"/>
    <w:rsid w:val="00B205E2"/>
    <w:rsid w:val="00B237A6"/>
    <w:rsid w:val="00B24996"/>
    <w:rsid w:val="00B26E48"/>
    <w:rsid w:val="00B27DCE"/>
    <w:rsid w:val="00B301FC"/>
    <w:rsid w:val="00B318DE"/>
    <w:rsid w:val="00B31F94"/>
    <w:rsid w:val="00B32C63"/>
    <w:rsid w:val="00B32F18"/>
    <w:rsid w:val="00B355B7"/>
    <w:rsid w:val="00B3590A"/>
    <w:rsid w:val="00B35D96"/>
    <w:rsid w:val="00B367F8"/>
    <w:rsid w:val="00B36D22"/>
    <w:rsid w:val="00B41D07"/>
    <w:rsid w:val="00B41F1E"/>
    <w:rsid w:val="00B4277C"/>
    <w:rsid w:val="00B43131"/>
    <w:rsid w:val="00B45132"/>
    <w:rsid w:val="00B455C7"/>
    <w:rsid w:val="00B46517"/>
    <w:rsid w:val="00B506E3"/>
    <w:rsid w:val="00B5172E"/>
    <w:rsid w:val="00B51A07"/>
    <w:rsid w:val="00B5324C"/>
    <w:rsid w:val="00B53D04"/>
    <w:rsid w:val="00B554D8"/>
    <w:rsid w:val="00B55A85"/>
    <w:rsid w:val="00B56575"/>
    <w:rsid w:val="00B57968"/>
    <w:rsid w:val="00B6015B"/>
    <w:rsid w:val="00B60CB4"/>
    <w:rsid w:val="00B613E7"/>
    <w:rsid w:val="00B62785"/>
    <w:rsid w:val="00B6380B"/>
    <w:rsid w:val="00B64620"/>
    <w:rsid w:val="00B646C6"/>
    <w:rsid w:val="00B668CD"/>
    <w:rsid w:val="00B672DF"/>
    <w:rsid w:val="00B7042D"/>
    <w:rsid w:val="00B719A7"/>
    <w:rsid w:val="00B721EC"/>
    <w:rsid w:val="00B7283D"/>
    <w:rsid w:val="00B749C1"/>
    <w:rsid w:val="00B749FA"/>
    <w:rsid w:val="00B76CDB"/>
    <w:rsid w:val="00B80A82"/>
    <w:rsid w:val="00B81BA1"/>
    <w:rsid w:val="00B821CE"/>
    <w:rsid w:val="00B85BFA"/>
    <w:rsid w:val="00B87153"/>
    <w:rsid w:val="00B93491"/>
    <w:rsid w:val="00B934B8"/>
    <w:rsid w:val="00B9422B"/>
    <w:rsid w:val="00B95864"/>
    <w:rsid w:val="00B97DCA"/>
    <w:rsid w:val="00BA0737"/>
    <w:rsid w:val="00BA1A12"/>
    <w:rsid w:val="00BA5B5C"/>
    <w:rsid w:val="00BA5C30"/>
    <w:rsid w:val="00BA65A2"/>
    <w:rsid w:val="00BA7127"/>
    <w:rsid w:val="00BB0FE9"/>
    <w:rsid w:val="00BB1833"/>
    <w:rsid w:val="00BB23D3"/>
    <w:rsid w:val="00BB2412"/>
    <w:rsid w:val="00BB274C"/>
    <w:rsid w:val="00BB30FC"/>
    <w:rsid w:val="00BB37F5"/>
    <w:rsid w:val="00BB3819"/>
    <w:rsid w:val="00BB5734"/>
    <w:rsid w:val="00BB5B85"/>
    <w:rsid w:val="00BB688F"/>
    <w:rsid w:val="00BB7D34"/>
    <w:rsid w:val="00BC0151"/>
    <w:rsid w:val="00BC0E14"/>
    <w:rsid w:val="00BC1931"/>
    <w:rsid w:val="00BC2EDA"/>
    <w:rsid w:val="00BC4B95"/>
    <w:rsid w:val="00BD539A"/>
    <w:rsid w:val="00BE0684"/>
    <w:rsid w:val="00BE0911"/>
    <w:rsid w:val="00BE0B0C"/>
    <w:rsid w:val="00BE189B"/>
    <w:rsid w:val="00BE24A8"/>
    <w:rsid w:val="00BE45FF"/>
    <w:rsid w:val="00BE5B62"/>
    <w:rsid w:val="00BE609A"/>
    <w:rsid w:val="00BE7265"/>
    <w:rsid w:val="00BE75DC"/>
    <w:rsid w:val="00BF1386"/>
    <w:rsid w:val="00BF1700"/>
    <w:rsid w:val="00BF2685"/>
    <w:rsid w:val="00BF3112"/>
    <w:rsid w:val="00BF3E16"/>
    <w:rsid w:val="00BF5255"/>
    <w:rsid w:val="00C004C5"/>
    <w:rsid w:val="00C0129F"/>
    <w:rsid w:val="00C01864"/>
    <w:rsid w:val="00C01BC2"/>
    <w:rsid w:val="00C0310A"/>
    <w:rsid w:val="00C0486D"/>
    <w:rsid w:val="00C05865"/>
    <w:rsid w:val="00C067E3"/>
    <w:rsid w:val="00C07427"/>
    <w:rsid w:val="00C079FD"/>
    <w:rsid w:val="00C1025B"/>
    <w:rsid w:val="00C10537"/>
    <w:rsid w:val="00C1098D"/>
    <w:rsid w:val="00C10F08"/>
    <w:rsid w:val="00C125E0"/>
    <w:rsid w:val="00C129CF"/>
    <w:rsid w:val="00C14D2F"/>
    <w:rsid w:val="00C14EDE"/>
    <w:rsid w:val="00C158DC"/>
    <w:rsid w:val="00C21906"/>
    <w:rsid w:val="00C22400"/>
    <w:rsid w:val="00C22554"/>
    <w:rsid w:val="00C22743"/>
    <w:rsid w:val="00C22AED"/>
    <w:rsid w:val="00C23B38"/>
    <w:rsid w:val="00C2720E"/>
    <w:rsid w:val="00C3012C"/>
    <w:rsid w:val="00C30A8C"/>
    <w:rsid w:val="00C314A8"/>
    <w:rsid w:val="00C31998"/>
    <w:rsid w:val="00C31C09"/>
    <w:rsid w:val="00C32B28"/>
    <w:rsid w:val="00C331FD"/>
    <w:rsid w:val="00C344DE"/>
    <w:rsid w:val="00C34832"/>
    <w:rsid w:val="00C35490"/>
    <w:rsid w:val="00C40058"/>
    <w:rsid w:val="00C412DE"/>
    <w:rsid w:val="00C41A91"/>
    <w:rsid w:val="00C439F5"/>
    <w:rsid w:val="00C445F9"/>
    <w:rsid w:val="00C451FD"/>
    <w:rsid w:val="00C46B3A"/>
    <w:rsid w:val="00C51130"/>
    <w:rsid w:val="00C52066"/>
    <w:rsid w:val="00C5279A"/>
    <w:rsid w:val="00C52CF2"/>
    <w:rsid w:val="00C55069"/>
    <w:rsid w:val="00C55332"/>
    <w:rsid w:val="00C55BCF"/>
    <w:rsid w:val="00C55E06"/>
    <w:rsid w:val="00C602AE"/>
    <w:rsid w:val="00C604AE"/>
    <w:rsid w:val="00C60CE8"/>
    <w:rsid w:val="00C60EEB"/>
    <w:rsid w:val="00C60F78"/>
    <w:rsid w:val="00C61EC4"/>
    <w:rsid w:val="00C62029"/>
    <w:rsid w:val="00C63BDF"/>
    <w:rsid w:val="00C63FF9"/>
    <w:rsid w:val="00C6422D"/>
    <w:rsid w:val="00C64BF8"/>
    <w:rsid w:val="00C6644D"/>
    <w:rsid w:val="00C66C58"/>
    <w:rsid w:val="00C71F6B"/>
    <w:rsid w:val="00C73046"/>
    <w:rsid w:val="00C7370C"/>
    <w:rsid w:val="00C7384B"/>
    <w:rsid w:val="00C76962"/>
    <w:rsid w:val="00C77364"/>
    <w:rsid w:val="00C77831"/>
    <w:rsid w:val="00C806FF"/>
    <w:rsid w:val="00C80975"/>
    <w:rsid w:val="00C82245"/>
    <w:rsid w:val="00C838E6"/>
    <w:rsid w:val="00C843FA"/>
    <w:rsid w:val="00C85EF5"/>
    <w:rsid w:val="00C86186"/>
    <w:rsid w:val="00C86996"/>
    <w:rsid w:val="00C93FF0"/>
    <w:rsid w:val="00C96F0D"/>
    <w:rsid w:val="00C97254"/>
    <w:rsid w:val="00CA1730"/>
    <w:rsid w:val="00CA3213"/>
    <w:rsid w:val="00CA4E09"/>
    <w:rsid w:val="00CA5FE8"/>
    <w:rsid w:val="00CA753C"/>
    <w:rsid w:val="00CA7A2A"/>
    <w:rsid w:val="00CB3403"/>
    <w:rsid w:val="00CB741F"/>
    <w:rsid w:val="00CB79D0"/>
    <w:rsid w:val="00CC2943"/>
    <w:rsid w:val="00CC3076"/>
    <w:rsid w:val="00CC3588"/>
    <w:rsid w:val="00CC3A11"/>
    <w:rsid w:val="00CC58C9"/>
    <w:rsid w:val="00CC5F00"/>
    <w:rsid w:val="00CC6385"/>
    <w:rsid w:val="00CC6C9E"/>
    <w:rsid w:val="00CD23C6"/>
    <w:rsid w:val="00CD34DE"/>
    <w:rsid w:val="00CD3B47"/>
    <w:rsid w:val="00CD3C55"/>
    <w:rsid w:val="00CD3D0F"/>
    <w:rsid w:val="00CD4643"/>
    <w:rsid w:val="00CD49FC"/>
    <w:rsid w:val="00CD5443"/>
    <w:rsid w:val="00CD5970"/>
    <w:rsid w:val="00CD6A21"/>
    <w:rsid w:val="00CE0639"/>
    <w:rsid w:val="00CE1A6B"/>
    <w:rsid w:val="00CF12C0"/>
    <w:rsid w:val="00CF1986"/>
    <w:rsid w:val="00CF201E"/>
    <w:rsid w:val="00CF4195"/>
    <w:rsid w:val="00CF436C"/>
    <w:rsid w:val="00CF439E"/>
    <w:rsid w:val="00CF6E23"/>
    <w:rsid w:val="00CF7461"/>
    <w:rsid w:val="00D0067C"/>
    <w:rsid w:val="00D0099F"/>
    <w:rsid w:val="00D029DA"/>
    <w:rsid w:val="00D04873"/>
    <w:rsid w:val="00D069E7"/>
    <w:rsid w:val="00D06F00"/>
    <w:rsid w:val="00D0782C"/>
    <w:rsid w:val="00D109B0"/>
    <w:rsid w:val="00D1103C"/>
    <w:rsid w:val="00D127F2"/>
    <w:rsid w:val="00D167ED"/>
    <w:rsid w:val="00D16CD5"/>
    <w:rsid w:val="00D16D02"/>
    <w:rsid w:val="00D17D51"/>
    <w:rsid w:val="00D21057"/>
    <w:rsid w:val="00D221F3"/>
    <w:rsid w:val="00D22F6C"/>
    <w:rsid w:val="00D2327F"/>
    <w:rsid w:val="00D238B8"/>
    <w:rsid w:val="00D25013"/>
    <w:rsid w:val="00D25EB1"/>
    <w:rsid w:val="00D263C2"/>
    <w:rsid w:val="00D31454"/>
    <w:rsid w:val="00D317E4"/>
    <w:rsid w:val="00D32B3D"/>
    <w:rsid w:val="00D330FF"/>
    <w:rsid w:val="00D356BB"/>
    <w:rsid w:val="00D35EF1"/>
    <w:rsid w:val="00D37ECF"/>
    <w:rsid w:val="00D4117C"/>
    <w:rsid w:val="00D43003"/>
    <w:rsid w:val="00D44783"/>
    <w:rsid w:val="00D451E1"/>
    <w:rsid w:val="00D45631"/>
    <w:rsid w:val="00D456E3"/>
    <w:rsid w:val="00D50E6D"/>
    <w:rsid w:val="00D51136"/>
    <w:rsid w:val="00D539A9"/>
    <w:rsid w:val="00D55262"/>
    <w:rsid w:val="00D60495"/>
    <w:rsid w:val="00D616C4"/>
    <w:rsid w:val="00D61BED"/>
    <w:rsid w:val="00D66429"/>
    <w:rsid w:val="00D670CF"/>
    <w:rsid w:val="00D67243"/>
    <w:rsid w:val="00D71D99"/>
    <w:rsid w:val="00D72DCD"/>
    <w:rsid w:val="00D73F92"/>
    <w:rsid w:val="00D74D66"/>
    <w:rsid w:val="00D752A3"/>
    <w:rsid w:val="00D76E4D"/>
    <w:rsid w:val="00D771A5"/>
    <w:rsid w:val="00D81848"/>
    <w:rsid w:val="00D8282F"/>
    <w:rsid w:val="00D83DFA"/>
    <w:rsid w:val="00D83F07"/>
    <w:rsid w:val="00D85A11"/>
    <w:rsid w:val="00D8721B"/>
    <w:rsid w:val="00D875F4"/>
    <w:rsid w:val="00D87AD7"/>
    <w:rsid w:val="00D90E9C"/>
    <w:rsid w:val="00D95D98"/>
    <w:rsid w:val="00D965AC"/>
    <w:rsid w:val="00D965B5"/>
    <w:rsid w:val="00DA0FB8"/>
    <w:rsid w:val="00DA1507"/>
    <w:rsid w:val="00DA1A4D"/>
    <w:rsid w:val="00DA26D0"/>
    <w:rsid w:val="00DA2E3C"/>
    <w:rsid w:val="00DA403E"/>
    <w:rsid w:val="00DA7075"/>
    <w:rsid w:val="00DA7D62"/>
    <w:rsid w:val="00DB0DBB"/>
    <w:rsid w:val="00DB5030"/>
    <w:rsid w:val="00DB67BC"/>
    <w:rsid w:val="00DB776D"/>
    <w:rsid w:val="00DC019B"/>
    <w:rsid w:val="00DC16A1"/>
    <w:rsid w:val="00DC2A11"/>
    <w:rsid w:val="00DC3EBF"/>
    <w:rsid w:val="00DC416F"/>
    <w:rsid w:val="00DC4C1B"/>
    <w:rsid w:val="00DC54C8"/>
    <w:rsid w:val="00DC7EAA"/>
    <w:rsid w:val="00DD126B"/>
    <w:rsid w:val="00DD1BCC"/>
    <w:rsid w:val="00DD31B7"/>
    <w:rsid w:val="00DD4E94"/>
    <w:rsid w:val="00DD5473"/>
    <w:rsid w:val="00DD5C6D"/>
    <w:rsid w:val="00DD5D3F"/>
    <w:rsid w:val="00DE00F1"/>
    <w:rsid w:val="00DE036E"/>
    <w:rsid w:val="00DE16CC"/>
    <w:rsid w:val="00DE5822"/>
    <w:rsid w:val="00DE61AB"/>
    <w:rsid w:val="00DE662C"/>
    <w:rsid w:val="00DE72E7"/>
    <w:rsid w:val="00DE73ED"/>
    <w:rsid w:val="00DE76D7"/>
    <w:rsid w:val="00DE781F"/>
    <w:rsid w:val="00DF046B"/>
    <w:rsid w:val="00DF27A3"/>
    <w:rsid w:val="00DF2E6B"/>
    <w:rsid w:val="00DF2E9D"/>
    <w:rsid w:val="00DF36F8"/>
    <w:rsid w:val="00DF37EC"/>
    <w:rsid w:val="00DF670C"/>
    <w:rsid w:val="00DF7DA6"/>
    <w:rsid w:val="00E00258"/>
    <w:rsid w:val="00E002AF"/>
    <w:rsid w:val="00E0048C"/>
    <w:rsid w:val="00E02507"/>
    <w:rsid w:val="00E02C90"/>
    <w:rsid w:val="00E05A52"/>
    <w:rsid w:val="00E05EB4"/>
    <w:rsid w:val="00E064ED"/>
    <w:rsid w:val="00E107F4"/>
    <w:rsid w:val="00E11FE2"/>
    <w:rsid w:val="00E15B56"/>
    <w:rsid w:val="00E1734C"/>
    <w:rsid w:val="00E17886"/>
    <w:rsid w:val="00E20F89"/>
    <w:rsid w:val="00E2174A"/>
    <w:rsid w:val="00E21E4C"/>
    <w:rsid w:val="00E22F9F"/>
    <w:rsid w:val="00E244EB"/>
    <w:rsid w:val="00E24622"/>
    <w:rsid w:val="00E24D6E"/>
    <w:rsid w:val="00E24DB0"/>
    <w:rsid w:val="00E26F86"/>
    <w:rsid w:val="00E27947"/>
    <w:rsid w:val="00E30880"/>
    <w:rsid w:val="00E30C20"/>
    <w:rsid w:val="00E3178B"/>
    <w:rsid w:val="00E4180C"/>
    <w:rsid w:val="00E42B5C"/>
    <w:rsid w:val="00E42DE3"/>
    <w:rsid w:val="00E445C7"/>
    <w:rsid w:val="00E45FE4"/>
    <w:rsid w:val="00E46253"/>
    <w:rsid w:val="00E465FA"/>
    <w:rsid w:val="00E46B38"/>
    <w:rsid w:val="00E46B90"/>
    <w:rsid w:val="00E47037"/>
    <w:rsid w:val="00E47320"/>
    <w:rsid w:val="00E50159"/>
    <w:rsid w:val="00E51312"/>
    <w:rsid w:val="00E5531F"/>
    <w:rsid w:val="00E5545E"/>
    <w:rsid w:val="00E55765"/>
    <w:rsid w:val="00E55CE9"/>
    <w:rsid w:val="00E56143"/>
    <w:rsid w:val="00E57759"/>
    <w:rsid w:val="00E57DB6"/>
    <w:rsid w:val="00E607EF"/>
    <w:rsid w:val="00E60A70"/>
    <w:rsid w:val="00E643CF"/>
    <w:rsid w:val="00E6488A"/>
    <w:rsid w:val="00E64CC0"/>
    <w:rsid w:val="00E675C8"/>
    <w:rsid w:val="00E72D1B"/>
    <w:rsid w:val="00E74C7B"/>
    <w:rsid w:val="00E74DF7"/>
    <w:rsid w:val="00E752E3"/>
    <w:rsid w:val="00E75AD4"/>
    <w:rsid w:val="00E771AE"/>
    <w:rsid w:val="00E80635"/>
    <w:rsid w:val="00E80803"/>
    <w:rsid w:val="00E80889"/>
    <w:rsid w:val="00E82856"/>
    <w:rsid w:val="00E83433"/>
    <w:rsid w:val="00E8496C"/>
    <w:rsid w:val="00E87BD1"/>
    <w:rsid w:val="00E904A7"/>
    <w:rsid w:val="00E91441"/>
    <w:rsid w:val="00E92C17"/>
    <w:rsid w:val="00E94AAB"/>
    <w:rsid w:val="00E94E42"/>
    <w:rsid w:val="00E95145"/>
    <w:rsid w:val="00E955BD"/>
    <w:rsid w:val="00E960D2"/>
    <w:rsid w:val="00E962AA"/>
    <w:rsid w:val="00E967CE"/>
    <w:rsid w:val="00EA014D"/>
    <w:rsid w:val="00EA095D"/>
    <w:rsid w:val="00EA0C9D"/>
    <w:rsid w:val="00EA1250"/>
    <w:rsid w:val="00EA35D0"/>
    <w:rsid w:val="00EA3651"/>
    <w:rsid w:val="00EA3C2E"/>
    <w:rsid w:val="00EA5D29"/>
    <w:rsid w:val="00EA5EA1"/>
    <w:rsid w:val="00EA763A"/>
    <w:rsid w:val="00EA7DCB"/>
    <w:rsid w:val="00EA7EAD"/>
    <w:rsid w:val="00EA7EE9"/>
    <w:rsid w:val="00EB0416"/>
    <w:rsid w:val="00EB3B9F"/>
    <w:rsid w:val="00EB3C33"/>
    <w:rsid w:val="00EB4E03"/>
    <w:rsid w:val="00EB554C"/>
    <w:rsid w:val="00EB5BF2"/>
    <w:rsid w:val="00EC0F80"/>
    <w:rsid w:val="00EC11B2"/>
    <w:rsid w:val="00EC3C63"/>
    <w:rsid w:val="00EC407B"/>
    <w:rsid w:val="00EC409D"/>
    <w:rsid w:val="00EC7995"/>
    <w:rsid w:val="00EC7DFB"/>
    <w:rsid w:val="00ED0249"/>
    <w:rsid w:val="00ED03BF"/>
    <w:rsid w:val="00ED156A"/>
    <w:rsid w:val="00ED1DDD"/>
    <w:rsid w:val="00ED3592"/>
    <w:rsid w:val="00ED43D0"/>
    <w:rsid w:val="00ED5695"/>
    <w:rsid w:val="00ED58B5"/>
    <w:rsid w:val="00ED6068"/>
    <w:rsid w:val="00ED6F06"/>
    <w:rsid w:val="00ED7020"/>
    <w:rsid w:val="00EE0627"/>
    <w:rsid w:val="00EE2CE8"/>
    <w:rsid w:val="00EE359B"/>
    <w:rsid w:val="00EE7908"/>
    <w:rsid w:val="00EF06C8"/>
    <w:rsid w:val="00EF0BC5"/>
    <w:rsid w:val="00EF1CD7"/>
    <w:rsid w:val="00EF2A2D"/>
    <w:rsid w:val="00EF382F"/>
    <w:rsid w:val="00EF4160"/>
    <w:rsid w:val="00EF456A"/>
    <w:rsid w:val="00EF5513"/>
    <w:rsid w:val="00EF5758"/>
    <w:rsid w:val="00EF6451"/>
    <w:rsid w:val="00EF76B4"/>
    <w:rsid w:val="00F00A58"/>
    <w:rsid w:val="00F020DD"/>
    <w:rsid w:val="00F02B74"/>
    <w:rsid w:val="00F03E7A"/>
    <w:rsid w:val="00F04F3E"/>
    <w:rsid w:val="00F060D2"/>
    <w:rsid w:val="00F06176"/>
    <w:rsid w:val="00F0653B"/>
    <w:rsid w:val="00F10B17"/>
    <w:rsid w:val="00F10EBA"/>
    <w:rsid w:val="00F1135F"/>
    <w:rsid w:val="00F11D5F"/>
    <w:rsid w:val="00F11F44"/>
    <w:rsid w:val="00F16BE9"/>
    <w:rsid w:val="00F1757C"/>
    <w:rsid w:val="00F20C8A"/>
    <w:rsid w:val="00F20D65"/>
    <w:rsid w:val="00F231B5"/>
    <w:rsid w:val="00F238E9"/>
    <w:rsid w:val="00F24B5E"/>
    <w:rsid w:val="00F24D02"/>
    <w:rsid w:val="00F254DA"/>
    <w:rsid w:val="00F32661"/>
    <w:rsid w:val="00F32EE5"/>
    <w:rsid w:val="00F33564"/>
    <w:rsid w:val="00F3417A"/>
    <w:rsid w:val="00F34B11"/>
    <w:rsid w:val="00F357C0"/>
    <w:rsid w:val="00F36B9E"/>
    <w:rsid w:val="00F37D1D"/>
    <w:rsid w:val="00F40205"/>
    <w:rsid w:val="00F4167F"/>
    <w:rsid w:val="00F4249B"/>
    <w:rsid w:val="00F433B4"/>
    <w:rsid w:val="00F43D31"/>
    <w:rsid w:val="00F43D67"/>
    <w:rsid w:val="00F449EF"/>
    <w:rsid w:val="00F45FE8"/>
    <w:rsid w:val="00F477FA"/>
    <w:rsid w:val="00F510B7"/>
    <w:rsid w:val="00F51E15"/>
    <w:rsid w:val="00F51FBB"/>
    <w:rsid w:val="00F5247B"/>
    <w:rsid w:val="00F528FA"/>
    <w:rsid w:val="00F54CAA"/>
    <w:rsid w:val="00F564D8"/>
    <w:rsid w:val="00F62306"/>
    <w:rsid w:val="00F62CEA"/>
    <w:rsid w:val="00F63459"/>
    <w:rsid w:val="00F6653A"/>
    <w:rsid w:val="00F66844"/>
    <w:rsid w:val="00F67DF4"/>
    <w:rsid w:val="00F70B45"/>
    <w:rsid w:val="00F73B72"/>
    <w:rsid w:val="00F760DC"/>
    <w:rsid w:val="00F773A1"/>
    <w:rsid w:val="00F80B3E"/>
    <w:rsid w:val="00F80ED6"/>
    <w:rsid w:val="00F82F53"/>
    <w:rsid w:val="00F834C2"/>
    <w:rsid w:val="00F84735"/>
    <w:rsid w:val="00F851C7"/>
    <w:rsid w:val="00F8575B"/>
    <w:rsid w:val="00F8762F"/>
    <w:rsid w:val="00F9291F"/>
    <w:rsid w:val="00F9321F"/>
    <w:rsid w:val="00F95204"/>
    <w:rsid w:val="00F96E39"/>
    <w:rsid w:val="00F97116"/>
    <w:rsid w:val="00FA1396"/>
    <w:rsid w:val="00FA1BB3"/>
    <w:rsid w:val="00FA20BF"/>
    <w:rsid w:val="00FA33DC"/>
    <w:rsid w:val="00FA3E5C"/>
    <w:rsid w:val="00FA5125"/>
    <w:rsid w:val="00FA67C6"/>
    <w:rsid w:val="00FA7086"/>
    <w:rsid w:val="00FA70FB"/>
    <w:rsid w:val="00FB0824"/>
    <w:rsid w:val="00FB3A3E"/>
    <w:rsid w:val="00FB475F"/>
    <w:rsid w:val="00FB6857"/>
    <w:rsid w:val="00FC1E15"/>
    <w:rsid w:val="00FC1EF9"/>
    <w:rsid w:val="00FC26A5"/>
    <w:rsid w:val="00FC26D0"/>
    <w:rsid w:val="00FC2F3D"/>
    <w:rsid w:val="00FC4C11"/>
    <w:rsid w:val="00FC4D10"/>
    <w:rsid w:val="00FC7BBD"/>
    <w:rsid w:val="00FD0030"/>
    <w:rsid w:val="00FD0053"/>
    <w:rsid w:val="00FD1F26"/>
    <w:rsid w:val="00FD34D3"/>
    <w:rsid w:val="00FD38BF"/>
    <w:rsid w:val="00FE0967"/>
    <w:rsid w:val="00FE7503"/>
    <w:rsid w:val="00FE7A56"/>
    <w:rsid w:val="00FF3490"/>
    <w:rsid w:val="00FF3AF2"/>
    <w:rsid w:val="00FF4028"/>
    <w:rsid w:val="00FF45A7"/>
    <w:rsid w:val="00FF55CC"/>
    <w:rsid w:val="00FF6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B9AD9"/>
  <w15:docId w15:val="{3C5BC105-2AA7-4E44-9249-CB6658E3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34"/>
    <w:pPr>
      <w:widowControl w:val="0"/>
      <w:jc w:val="both"/>
    </w:pPr>
    <w:rPr>
      <w:rFonts w:asciiTheme="minorHAnsi" w:eastAsiaTheme="minorHAnsi" w:hAnsiTheme="minorHAnsi" w:cstheme="minorHAns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uppressAutoHyphens/>
      <w:spacing w:before="240" w:after="120"/>
      <w:jc w:val="left"/>
    </w:pPr>
    <w:rPr>
      <w:rFonts w:ascii="Arial" w:eastAsia="MS Mincho" w:hAnsi="Arial" w:cs="Tahoma"/>
      <w:kern w:val="1"/>
      <w:sz w:val="28"/>
      <w:szCs w:val="28"/>
      <w:lang w:eastAsia="de-DE"/>
    </w:rPr>
  </w:style>
  <w:style w:type="paragraph" w:styleId="Textkrper">
    <w:name w:val="Body Text"/>
    <w:basedOn w:val="Standard"/>
    <w:semiHidden/>
    <w:pPr>
      <w:suppressAutoHyphens/>
      <w:spacing w:after="120"/>
      <w:jc w:val="left"/>
    </w:pPr>
    <w:rPr>
      <w:rFonts w:ascii="Times New Roman" w:eastAsia="Arial" w:hAnsi="Times New Roman" w:cs="Times New Roman"/>
      <w:kern w:val="1"/>
      <w:sz w:val="24"/>
      <w:szCs w:val="24"/>
      <w:lang w:eastAsia="de-DE"/>
    </w:rPr>
  </w:style>
  <w:style w:type="paragraph" w:styleId="Liste">
    <w:name w:val="List"/>
    <w:basedOn w:val="Textkrper"/>
    <w:semiHidden/>
    <w:rPr>
      <w:rFonts w:cs="Tahoma"/>
    </w:rPr>
  </w:style>
  <w:style w:type="paragraph" w:customStyle="1" w:styleId="Beschriftung1">
    <w:name w:val="Beschriftung1"/>
    <w:basedOn w:val="Standard"/>
    <w:pPr>
      <w:suppressLineNumbers/>
      <w:suppressAutoHyphens/>
      <w:spacing w:before="120" w:after="120"/>
      <w:jc w:val="left"/>
    </w:pPr>
    <w:rPr>
      <w:rFonts w:ascii="Times New Roman" w:eastAsia="Arial" w:hAnsi="Times New Roman" w:cs="Tahoma"/>
      <w:i/>
      <w:iCs/>
      <w:kern w:val="1"/>
      <w:sz w:val="24"/>
      <w:szCs w:val="24"/>
      <w:lang w:eastAsia="de-DE"/>
    </w:rPr>
  </w:style>
  <w:style w:type="paragraph" w:customStyle="1" w:styleId="Verzeichnis">
    <w:name w:val="Verzeichnis"/>
    <w:basedOn w:val="Standard"/>
    <w:pPr>
      <w:suppressLineNumbers/>
      <w:suppressAutoHyphens/>
      <w:jc w:val="left"/>
    </w:pPr>
    <w:rPr>
      <w:rFonts w:ascii="Times New Roman" w:eastAsia="Arial" w:hAnsi="Times New Roman" w:cs="Tahoma"/>
      <w:kern w:val="1"/>
      <w:sz w:val="24"/>
      <w:szCs w:val="24"/>
      <w:lang w:eastAsia="de-DE"/>
    </w:rPr>
  </w:style>
  <w:style w:type="paragraph" w:customStyle="1" w:styleId="TabellenInhalt">
    <w:name w:val="Tabellen Inhalt"/>
    <w:basedOn w:val="Standard"/>
    <w:pPr>
      <w:suppressLineNumbers/>
      <w:suppressAutoHyphens/>
      <w:jc w:val="left"/>
    </w:pPr>
    <w:rPr>
      <w:rFonts w:ascii="Times New Roman" w:eastAsia="Arial" w:hAnsi="Times New Roman" w:cs="Times New Roman"/>
      <w:kern w:val="1"/>
      <w:sz w:val="24"/>
      <w:szCs w:val="24"/>
      <w:lang w:eastAsia="de-DE"/>
    </w:r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suppressAutoHyphens/>
      <w:ind w:left="720"/>
      <w:contextualSpacing/>
      <w:jc w:val="left"/>
    </w:pPr>
    <w:rPr>
      <w:rFonts w:ascii="Times New Roman" w:eastAsia="Arial" w:hAnsi="Times New Roman" w:cs="Times New Roman"/>
      <w:kern w:val="1"/>
      <w:sz w:val="24"/>
      <w:szCs w:val="24"/>
      <w:lang w:eastAsia="de-DE"/>
    </w:r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pPr>
      <w:suppressAutoHyphens/>
      <w:jc w:val="left"/>
    </w:pPr>
    <w:rPr>
      <w:rFonts w:ascii="Times New Roman" w:eastAsia="Arial" w:hAnsi="Times New Roman" w:cs="Times New Roman"/>
      <w:kern w:val="1"/>
      <w:sz w:val="20"/>
      <w:szCs w:val="20"/>
      <w:lang w:eastAsia="de-DE"/>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paragraph" w:customStyle="1" w:styleId="Default">
    <w:name w:val="Default"/>
    <w:rsid w:val="002A2DD2"/>
    <w:pPr>
      <w:autoSpaceDE w:val="0"/>
      <w:autoSpaceDN w:val="0"/>
      <w:adjustRightInd w:val="0"/>
    </w:pPr>
    <w:rPr>
      <w:rFonts w:ascii="Arial" w:eastAsiaTheme="minorHAnsi" w:hAnsi="Arial" w:cs="Arial"/>
      <w:color w:val="000000"/>
      <w:sz w:val="24"/>
      <w:szCs w:val="24"/>
      <w:lang w:eastAsia="en-US"/>
    </w:rPr>
  </w:style>
  <w:style w:type="character" w:styleId="NichtaufgelsteErwhnung">
    <w:name w:val="Unresolved Mention"/>
    <w:basedOn w:val="Absatz-Standardschriftart"/>
    <w:uiPriority w:val="99"/>
    <w:semiHidden/>
    <w:unhideWhenUsed/>
    <w:rsid w:val="00DF7DA6"/>
    <w:rPr>
      <w:color w:val="605E5C"/>
      <w:shd w:val="clear" w:color="auto" w:fill="E1DFDD"/>
    </w:rPr>
  </w:style>
  <w:style w:type="character" w:customStyle="1" w:styleId="jtukpc">
    <w:name w:val="jtukpc"/>
    <w:basedOn w:val="Absatz-Standardschriftart"/>
    <w:rsid w:val="001E7F9D"/>
  </w:style>
  <w:style w:type="paragraph" w:styleId="StandardWeb">
    <w:name w:val="Normal (Web)"/>
    <w:basedOn w:val="Standard"/>
    <w:uiPriority w:val="99"/>
    <w:unhideWhenUsed/>
    <w:rsid w:val="00BB23D3"/>
    <w:pPr>
      <w:spacing w:before="100" w:beforeAutospacing="1" w:after="100" w:afterAutospacing="1"/>
      <w:jc w:val="left"/>
    </w:pPr>
    <w:rPr>
      <w:rFonts w:eastAsia="Times New Roman" w:cs="Times New Roman"/>
      <w:sz w:val="24"/>
      <w:szCs w:val="24"/>
      <w:lang w:eastAsia="de-DE"/>
    </w:rPr>
  </w:style>
  <w:style w:type="paragraph" w:customStyle="1" w:styleId="Text">
    <w:name w:val="Text"/>
    <w:rsid w:val="005816BE"/>
    <w:pPr>
      <w:pBdr>
        <w:top w:val="nil"/>
        <w:left w:val="nil"/>
        <w:bottom w:val="nil"/>
        <w:right w:val="nil"/>
        <w:between w:val="nil"/>
        <w:bar w:val="nil"/>
      </w:pBdr>
    </w:pPr>
    <w:rPr>
      <w:rFonts w:ascii="Calibri" w:eastAsia="Arial Unicode MS" w:hAnsi="Calibri" w:cs="Arial Unicode MS"/>
      <w:color w:val="000000"/>
      <w:sz w:val="22"/>
      <w:szCs w:val="22"/>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59665">
      <w:bodyDiv w:val="1"/>
      <w:marLeft w:val="0"/>
      <w:marRight w:val="0"/>
      <w:marTop w:val="0"/>
      <w:marBottom w:val="0"/>
      <w:divBdr>
        <w:top w:val="none" w:sz="0" w:space="0" w:color="auto"/>
        <w:left w:val="none" w:sz="0" w:space="0" w:color="auto"/>
        <w:bottom w:val="none" w:sz="0" w:space="0" w:color="auto"/>
        <w:right w:val="none" w:sz="0" w:space="0" w:color="auto"/>
      </w:divBdr>
      <w:divsChild>
        <w:div w:id="442846413">
          <w:marLeft w:val="0"/>
          <w:marRight w:val="0"/>
          <w:marTop w:val="0"/>
          <w:marBottom w:val="0"/>
          <w:divBdr>
            <w:top w:val="none" w:sz="0" w:space="0" w:color="auto"/>
            <w:left w:val="none" w:sz="0" w:space="0" w:color="auto"/>
            <w:bottom w:val="none" w:sz="0" w:space="0" w:color="auto"/>
            <w:right w:val="none" w:sz="0" w:space="0" w:color="auto"/>
          </w:divBdr>
        </w:div>
        <w:div w:id="2144617543">
          <w:marLeft w:val="0"/>
          <w:marRight w:val="0"/>
          <w:marTop w:val="0"/>
          <w:marBottom w:val="0"/>
          <w:divBdr>
            <w:top w:val="none" w:sz="0" w:space="0" w:color="auto"/>
            <w:left w:val="none" w:sz="0" w:space="0" w:color="auto"/>
            <w:bottom w:val="none" w:sz="0" w:space="0" w:color="auto"/>
            <w:right w:val="none" w:sz="0" w:space="0" w:color="auto"/>
          </w:divBdr>
        </w:div>
      </w:divsChild>
    </w:div>
    <w:div w:id="158086977">
      <w:bodyDiv w:val="1"/>
      <w:marLeft w:val="0"/>
      <w:marRight w:val="0"/>
      <w:marTop w:val="0"/>
      <w:marBottom w:val="0"/>
      <w:divBdr>
        <w:top w:val="none" w:sz="0" w:space="0" w:color="auto"/>
        <w:left w:val="none" w:sz="0" w:space="0" w:color="auto"/>
        <w:bottom w:val="none" w:sz="0" w:space="0" w:color="auto"/>
        <w:right w:val="none" w:sz="0" w:space="0" w:color="auto"/>
      </w:divBdr>
    </w:div>
    <w:div w:id="276639509">
      <w:bodyDiv w:val="1"/>
      <w:marLeft w:val="0"/>
      <w:marRight w:val="0"/>
      <w:marTop w:val="0"/>
      <w:marBottom w:val="0"/>
      <w:divBdr>
        <w:top w:val="none" w:sz="0" w:space="0" w:color="auto"/>
        <w:left w:val="none" w:sz="0" w:space="0" w:color="auto"/>
        <w:bottom w:val="none" w:sz="0" w:space="0" w:color="auto"/>
        <w:right w:val="none" w:sz="0" w:space="0" w:color="auto"/>
      </w:divBdr>
    </w:div>
    <w:div w:id="703604626">
      <w:bodyDiv w:val="1"/>
      <w:marLeft w:val="0"/>
      <w:marRight w:val="0"/>
      <w:marTop w:val="0"/>
      <w:marBottom w:val="0"/>
      <w:divBdr>
        <w:top w:val="none" w:sz="0" w:space="0" w:color="auto"/>
        <w:left w:val="none" w:sz="0" w:space="0" w:color="auto"/>
        <w:bottom w:val="none" w:sz="0" w:space="0" w:color="auto"/>
        <w:right w:val="none" w:sz="0" w:space="0" w:color="auto"/>
      </w:divBdr>
    </w:div>
    <w:div w:id="1051265989">
      <w:bodyDiv w:val="1"/>
      <w:marLeft w:val="0"/>
      <w:marRight w:val="0"/>
      <w:marTop w:val="0"/>
      <w:marBottom w:val="0"/>
      <w:divBdr>
        <w:top w:val="none" w:sz="0" w:space="0" w:color="auto"/>
        <w:left w:val="none" w:sz="0" w:space="0" w:color="auto"/>
        <w:bottom w:val="none" w:sz="0" w:space="0" w:color="auto"/>
        <w:right w:val="none" w:sz="0" w:space="0" w:color="auto"/>
      </w:divBdr>
    </w:div>
    <w:div w:id="1112821557">
      <w:bodyDiv w:val="1"/>
      <w:marLeft w:val="0"/>
      <w:marRight w:val="0"/>
      <w:marTop w:val="0"/>
      <w:marBottom w:val="0"/>
      <w:divBdr>
        <w:top w:val="none" w:sz="0" w:space="0" w:color="auto"/>
        <w:left w:val="none" w:sz="0" w:space="0" w:color="auto"/>
        <w:bottom w:val="none" w:sz="0" w:space="0" w:color="auto"/>
        <w:right w:val="none" w:sz="0" w:space="0" w:color="auto"/>
      </w:divBdr>
      <w:divsChild>
        <w:div w:id="273249024">
          <w:marLeft w:val="0"/>
          <w:marRight w:val="0"/>
          <w:marTop w:val="0"/>
          <w:marBottom w:val="0"/>
          <w:divBdr>
            <w:top w:val="none" w:sz="0" w:space="0" w:color="auto"/>
            <w:left w:val="none" w:sz="0" w:space="0" w:color="auto"/>
            <w:bottom w:val="none" w:sz="0" w:space="0" w:color="auto"/>
            <w:right w:val="none" w:sz="0" w:space="0" w:color="auto"/>
          </w:divBdr>
        </w:div>
        <w:div w:id="2098868596">
          <w:marLeft w:val="0"/>
          <w:marRight w:val="0"/>
          <w:marTop w:val="0"/>
          <w:marBottom w:val="0"/>
          <w:divBdr>
            <w:top w:val="none" w:sz="0" w:space="0" w:color="auto"/>
            <w:left w:val="none" w:sz="0" w:space="0" w:color="auto"/>
            <w:bottom w:val="none" w:sz="0" w:space="0" w:color="auto"/>
            <w:right w:val="none" w:sz="0" w:space="0" w:color="auto"/>
          </w:divBdr>
        </w:div>
        <w:div w:id="912347994">
          <w:marLeft w:val="0"/>
          <w:marRight w:val="0"/>
          <w:marTop w:val="0"/>
          <w:marBottom w:val="0"/>
          <w:divBdr>
            <w:top w:val="none" w:sz="0" w:space="0" w:color="auto"/>
            <w:left w:val="none" w:sz="0" w:space="0" w:color="auto"/>
            <w:bottom w:val="none" w:sz="0" w:space="0" w:color="auto"/>
            <w:right w:val="none" w:sz="0" w:space="0" w:color="auto"/>
          </w:divBdr>
        </w:div>
      </w:divsChild>
    </w:div>
    <w:div w:id="1904369900">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 w:id="2143617079">
      <w:bodyDiv w:val="1"/>
      <w:marLeft w:val="0"/>
      <w:marRight w:val="0"/>
      <w:marTop w:val="0"/>
      <w:marBottom w:val="0"/>
      <w:divBdr>
        <w:top w:val="none" w:sz="0" w:space="0" w:color="auto"/>
        <w:left w:val="none" w:sz="0" w:space="0" w:color="auto"/>
        <w:bottom w:val="none" w:sz="0" w:space="0" w:color="auto"/>
        <w:right w:val="none" w:sz="0" w:space="0" w:color="auto"/>
      </w:divBdr>
      <w:divsChild>
        <w:div w:id="554464645">
          <w:marLeft w:val="0"/>
          <w:marRight w:val="0"/>
          <w:marTop w:val="0"/>
          <w:marBottom w:val="0"/>
          <w:divBdr>
            <w:top w:val="none" w:sz="0" w:space="0" w:color="auto"/>
            <w:left w:val="none" w:sz="0" w:space="0" w:color="auto"/>
            <w:bottom w:val="none" w:sz="0" w:space="0" w:color="auto"/>
            <w:right w:val="none" w:sz="0" w:space="0" w:color="auto"/>
          </w:divBdr>
        </w:div>
        <w:div w:id="653147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katilo\Desktop\Pressemitteilungen%20und%20Vor-Infos\Vorlage%20f&#252;r%20Pessemitteilung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E52F9-8D2D-4FAB-B33B-8992B4FFE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für Pessemitteilungen.dotx</Template>
  <TotalTime>0</TotalTime>
  <Pages>2</Pages>
  <Words>528</Words>
  <Characters>3596</Characters>
  <Application>Microsoft Office Word</Application>
  <DocSecurity>0</DocSecurity>
  <Lines>99</Lines>
  <Paragraphs>61</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wankatilo</dc:creator>
  <cp:lastModifiedBy>wankatilo</cp:lastModifiedBy>
  <cp:revision>4</cp:revision>
  <cp:lastPrinted>2026-02-02T12:39:00Z</cp:lastPrinted>
  <dcterms:created xsi:type="dcterms:W3CDTF">2026-09-16T13:58:00Z</dcterms:created>
  <dcterms:modified xsi:type="dcterms:W3CDTF">2026-09-16T14:02:00Z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f5220d78-e461-4cdc-8890-d416ea846f18</vt:lpwstr>
  </property>
  <property fmtid="{D5CDD505-2E9C-101B-9397-08002B2CF9AE}" pid="3" name="ReadOnly">
    <vt:lpwstr>False</vt:lpwstr>
  </property>
  <property fmtid="{D5CDD505-2E9C-101B-9397-08002B2CF9AE}" pid="4" name="DocTitle">
    <vt:lpwstr>SOZIALES UND JUGEND\Soziale Hilfen\Grundversorgung und Hilfen nach SGB XII\Pflegestützpunkt\Netzwerk Pflege\Jahresveranstaltungen Netzwerk Pflege\2025\PM Jahresveranstaltung des Netzwerkes Pflege Elbe-Elster angepasst</vt:lpwstr>
  </property>
</Properties>
</file>