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E5B92" w14:textId="1DFBAFE3" w:rsidR="00E32FA2" w:rsidRPr="008B62DD" w:rsidRDefault="006A5786" w:rsidP="008B62DD">
      <w:pPr>
        <w:pStyle w:val="berschrift1"/>
        <w:ind w:right="1699"/>
        <w:jc w:val="center"/>
        <w:rPr>
          <w:rFonts w:ascii="Arial" w:hAnsi="Arial" w:cs="Arial"/>
          <w:bCs/>
          <w:sz w:val="24"/>
          <w:szCs w:val="24"/>
        </w:rPr>
      </w:pPr>
      <w:r w:rsidRPr="00412DC6">
        <w:rPr>
          <w:rFonts w:ascii="Arial" w:hAnsi="Arial" w:cs="Arial"/>
          <w:bCs/>
          <w:sz w:val="24"/>
          <w:szCs w:val="24"/>
        </w:rPr>
        <w:t xml:space="preserve">Pressemitteilung vom </w:t>
      </w:r>
      <w:r w:rsidR="00412DC6" w:rsidRPr="00412DC6">
        <w:rPr>
          <w:rFonts w:ascii="Arial" w:hAnsi="Arial" w:cs="Arial"/>
          <w:bCs/>
          <w:sz w:val="24"/>
          <w:szCs w:val="24"/>
        </w:rPr>
        <w:t>16</w:t>
      </w:r>
      <w:r w:rsidR="00F97B0E" w:rsidRPr="00412DC6">
        <w:rPr>
          <w:rFonts w:ascii="Arial" w:hAnsi="Arial" w:cs="Arial"/>
          <w:bCs/>
          <w:sz w:val="24"/>
          <w:szCs w:val="24"/>
        </w:rPr>
        <w:t>.09.2026</w:t>
      </w:r>
    </w:p>
    <w:p w14:paraId="63D1D87C" w14:textId="77777777" w:rsidR="008A0B2A" w:rsidRDefault="008A0B2A" w:rsidP="00C6709B">
      <w:pPr>
        <w:rPr>
          <w:sz w:val="32"/>
          <w:szCs w:val="32"/>
        </w:rPr>
      </w:pPr>
    </w:p>
    <w:p w14:paraId="4E779E56" w14:textId="2739E490" w:rsidR="008A0B2A" w:rsidRPr="008B62DD" w:rsidRDefault="000725AB" w:rsidP="000725AB">
      <w:pPr>
        <w:ind w:right="1699"/>
        <w:jc w:val="center"/>
        <w:rPr>
          <w:rFonts w:cs="Arial"/>
          <w:b/>
          <w:color w:val="0753A6"/>
          <w:sz w:val="28"/>
        </w:rPr>
      </w:pPr>
      <w:r>
        <w:rPr>
          <w:rFonts w:cs="Arial"/>
          <w:b/>
          <w:color w:val="0753A6"/>
          <w:sz w:val="28"/>
        </w:rPr>
        <w:t xml:space="preserve">Informationsnachmittag zum Thema </w:t>
      </w:r>
      <w:r w:rsidR="008A0B2A" w:rsidRPr="008B62DD">
        <w:rPr>
          <w:rFonts w:cs="Arial"/>
          <w:b/>
          <w:color w:val="0753A6"/>
          <w:sz w:val="28"/>
        </w:rPr>
        <w:t>Patientenverfügung</w:t>
      </w:r>
      <w:r>
        <w:rPr>
          <w:rFonts w:cs="Arial"/>
          <w:b/>
          <w:color w:val="0753A6"/>
          <w:sz w:val="28"/>
        </w:rPr>
        <w:t xml:space="preserve"> im Café Mühle</w:t>
      </w:r>
    </w:p>
    <w:p w14:paraId="11F1DAD9" w14:textId="77777777" w:rsidR="008A0B2A" w:rsidRDefault="008A0B2A" w:rsidP="00C6709B"/>
    <w:p w14:paraId="3E1A7324" w14:textId="5AC34406" w:rsidR="008B62DD" w:rsidRPr="008B62DD" w:rsidRDefault="008B62DD" w:rsidP="008B62DD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sz w:val="24"/>
          <w:szCs w:val="24"/>
        </w:rPr>
      </w:pPr>
      <w:r w:rsidRPr="004709A6">
        <w:rPr>
          <w:rFonts w:ascii="Arial" w:hAnsi="Arial" w:cs="Arial"/>
          <w:b/>
          <w:bCs/>
          <w:sz w:val="24"/>
          <w:szCs w:val="24"/>
        </w:rPr>
        <w:t>Bad Hersfeld.</w:t>
      </w:r>
      <w:r w:rsidRPr="004709A6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C86A79" w:rsidRPr="008B62DD">
        <w:rPr>
          <w:rFonts w:ascii="Arial" w:hAnsi="Arial" w:cs="Arial"/>
          <w:sz w:val="24"/>
          <w:szCs w:val="24"/>
        </w:rPr>
        <w:t xml:space="preserve">Das Mehrgenerationenhaus Dippelmühle </w:t>
      </w:r>
      <w:r w:rsidR="008A0B2A" w:rsidRPr="008B62DD">
        <w:rPr>
          <w:rFonts w:ascii="Arial" w:hAnsi="Arial" w:cs="Arial"/>
          <w:sz w:val="24"/>
          <w:szCs w:val="24"/>
        </w:rPr>
        <w:t xml:space="preserve">lädt </w:t>
      </w:r>
      <w:r w:rsidR="00C86A79" w:rsidRPr="008B62DD">
        <w:rPr>
          <w:rFonts w:ascii="Arial" w:hAnsi="Arial" w:cs="Arial"/>
          <w:sz w:val="24"/>
          <w:szCs w:val="24"/>
        </w:rPr>
        <w:t>a</w:t>
      </w:r>
      <w:r w:rsidR="008A0B2A" w:rsidRPr="008B62DD">
        <w:rPr>
          <w:rFonts w:ascii="Arial" w:hAnsi="Arial" w:cs="Arial"/>
          <w:sz w:val="24"/>
          <w:szCs w:val="24"/>
        </w:rPr>
        <w:t>m</w:t>
      </w:r>
      <w:r w:rsidR="00C86A79" w:rsidRPr="008B62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Mittwoch, </w:t>
      </w:r>
      <w:r w:rsidR="008A0B2A" w:rsidRPr="008B62DD">
        <w:rPr>
          <w:rFonts w:ascii="Arial" w:hAnsi="Arial" w:cs="Arial"/>
          <w:sz w:val="24"/>
          <w:szCs w:val="24"/>
        </w:rPr>
        <w:t>23.</w:t>
      </w:r>
      <w:r>
        <w:rPr>
          <w:rFonts w:ascii="Arial" w:hAnsi="Arial" w:cs="Arial"/>
          <w:sz w:val="24"/>
          <w:szCs w:val="24"/>
        </w:rPr>
        <w:t xml:space="preserve"> September,</w:t>
      </w:r>
      <w:r w:rsidR="00C86A79" w:rsidRPr="008B62DD">
        <w:rPr>
          <w:rFonts w:ascii="Arial" w:hAnsi="Arial" w:cs="Arial"/>
          <w:sz w:val="24"/>
          <w:szCs w:val="24"/>
        </w:rPr>
        <w:t xml:space="preserve"> von </w:t>
      </w:r>
      <w:r w:rsidR="008A0B2A" w:rsidRPr="008B62DD">
        <w:rPr>
          <w:rFonts w:ascii="Arial" w:hAnsi="Arial" w:cs="Arial"/>
          <w:sz w:val="24"/>
          <w:szCs w:val="24"/>
        </w:rPr>
        <w:t xml:space="preserve">14.30 </w:t>
      </w:r>
      <w:r>
        <w:rPr>
          <w:rFonts w:ascii="Arial" w:hAnsi="Arial" w:cs="Arial"/>
          <w:sz w:val="24"/>
          <w:szCs w:val="24"/>
        </w:rPr>
        <w:t xml:space="preserve">bis </w:t>
      </w:r>
      <w:r w:rsidR="008A0B2A" w:rsidRPr="008B62DD">
        <w:rPr>
          <w:rFonts w:ascii="Arial" w:hAnsi="Arial" w:cs="Arial"/>
          <w:sz w:val="24"/>
          <w:szCs w:val="24"/>
        </w:rPr>
        <w:t>16</w:t>
      </w:r>
      <w:r w:rsidR="00C86A79" w:rsidRPr="008B62DD">
        <w:rPr>
          <w:rFonts w:ascii="Arial" w:hAnsi="Arial" w:cs="Arial"/>
          <w:sz w:val="24"/>
          <w:szCs w:val="24"/>
        </w:rPr>
        <w:t xml:space="preserve"> Uhr </w:t>
      </w:r>
      <w:r w:rsidR="008A0B2A" w:rsidRPr="008B62DD">
        <w:rPr>
          <w:rFonts w:ascii="Arial" w:hAnsi="Arial" w:cs="Arial"/>
          <w:sz w:val="24"/>
          <w:szCs w:val="24"/>
        </w:rPr>
        <w:t xml:space="preserve">in Kooperation mit der Hessischen Verbraucherzentrale </w:t>
      </w:r>
      <w:r>
        <w:rPr>
          <w:rFonts w:ascii="Arial" w:hAnsi="Arial" w:cs="Arial"/>
          <w:sz w:val="24"/>
          <w:szCs w:val="24"/>
        </w:rPr>
        <w:t>zu einem informativen Nachmittag rund um das Thema Patientenverfügung ein.</w:t>
      </w:r>
    </w:p>
    <w:p w14:paraId="3934ACB4" w14:textId="76E969FD" w:rsidR="008B62DD" w:rsidRPr="008B62DD" w:rsidRDefault="008B62DD" w:rsidP="008B62DD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</w:t>
      </w:r>
      <w:r w:rsidR="008A0B2A" w:rsidRPr="008B62DD">
        <w:rPr>
          <w:rFonts w:ascii="Arial" w:hAnsi="Arial" w:cs="Arial"/>
          <w:sz w:val="24"/>
          <w:szCs w:val="24"/>
        </w:rPr>
        <w:t xml:space="preserve"> Referentin der Hessischen Verbraucherzentrale wird einen Vortrag zum Thema halten und im Anschlu</w:t>
      </w:r>
      <w:r>
        <w:rPr>
          <w:rFonts w:ascii="Arial" w:hAnsi="Arial" w:cs="Arial"/>
          <w:sz w:val="24"/>
          <w:szCs w:val="24"/>
        </w:rPr>
        <w:t>ss</w:t>
      </w:r>
      <w:r w:rsidR="008A0B2A" w:rsidRPr="008B62DD">
        <w:rPr>
          <w:rFonts w:ascii="Arial" w:hAnsi="Arial" w:cs="Arial"/>
          <w:sz w:val="24"/>
          <w:szCs w:val="24"/>
        </w:rPr>
        <w:t xml:space="preserve"> auf </w:t>
      </w:r>
      <w:r>
        <w:rPr>
          <w:rFonts w:ascii="Arial" w:hAnsi="Arial" w:cs="Arial"/>
          <w:sz w:val="24"/>
          <w:szCs w:val="24"/>
        </w:rPr>
        <w:t>die</w:t>
      </w:r>
      <w:r w:rsidR="008A0B2A" w:rsidRPr="008B62DD">
        <w:rPr>
          <w:rFonts w:ascii="Arial" w:hAnsi="Arial" w:cs="Arial"/>
          <w:sz w:val="24"/>
          <w:szCs w:val="24"/>
        </w:rPr>
        <w:t xml:space="preserve"> Fragen der Teilneh</w:t>
      </w:r>
      <w:r>
        <w:rPr>
          <w:rFonts w:ascii="Arial" w:hAnsi="Arial" w:cs="Arial"/>
          <w:sz w:val="24"/>
          <w:szCs w:val="24"/>
        </w:rPr>
        <w:t>menden</w:t>
      </w:r>
      <w:r w:rsidR="008A0B2A" w:rsidRPr="008B62DD">
        <w:rPr>
          <w:rFonts w:ascii="Arial" w:hAnsi="Arial" w:cs="Arial"/>
          <w:sz w:val="24"/>
          <w:szCs w:val="24"/>
        </w:rPr>
        <w:t xml:space="preserve"> eingehen. </w:t>
      </w:r>
      <w:r>
        <w:rPr>
          <w:rFonts w:ascii="Arial" w:hAnsi="Arial" w:cs="Arial"/>
          <w:sz w:val="24"/>
          <w:szCs w:val="24"/>
        </w:rPr>
        <w:t>Die Informationsveranstaltung</w:t>
      </w:r>
      <w:r w:rsidR="008A0B2A" w:rsidRPr="008B62DD">
        <w:rPr>
          <w:rFonts w:ascii="Arial" w:hAnsi="Arial" w:cs="Arial"/>
          <w:sz w:val="24"/>
          <w:szCs w:val="24"/>
        </w:rPr>
        <w:t xml:space="preserve"> findet im Rahmen des alle </w:t>
      </w:r>
      <w:r>
        <w:rPr>
          <w:rFonts w:ascii="Arial" w:hAnsi="Arial" w:cs="Arial"/>
          <w:sz w:val="24"/>
          <w:szCs w:val="24"/>
        </w:rPr>
        <w:t xml:space="preserve">vier </w:t>
      </w:r>
      <w:r w:rsidR="008A0B2A" w:rsidRPr="008B62DD">
        <w:rPr>
          <w:rFonts w:ascii="Arial" w:hAnsi="Arial" w:cs="Arial"/>
          <w:sz w:val="24"/>
          <w:szCs w:val="24"/>
        </w:rPr>
        <w:t xml:space="preserve">Wochen stattfindenden Austauschs </w:t>
      </w:r>
      <w:r>
        <w:rPr>
          <w:rFonts w:ascii="Arial" w:hAnsi="Arial" w:cs="Arial"/>
          <w:sz w:val="24"/>
          <w:szCs w:val="24"/>
        </w:rPr>
        <w:t>c</w:t>
      </w:r>
      <w:r w:rsidR="008A0B2A" w:rsidRPr="008B62DD">
        <w:rPr>
          <w:rFonts w:ascii="Arial" w:hAnsi="Arial" w:cs="Arial"/>
          <w:sz w:val="24"/>
          <w:szCs w:val="24"/>
        </w:rPr>
        <w:t xml:space="preserve">hronisch </w:t>
      </w:r>
      <w:r>
        <w:rPr>
          <w:rFonts w:ascii="Arial" w:hAnsi="Arial" w:cs="Arial"/>
          <w:sz w:val="24"/>
          <w:szCs w:val="24"/>
        </w:rPr>
        <w:t>k</w:t>
      </w:r>
      <w:r w:rsidR="008A0B2A" w:rsidRPr="008B62DD">
        <w:rPr>
          <w:rFonts w:ascii="Arial" w:hAnsi="Arial" w:cs="Arial"/>
          <w:sz w:val="24"/>
          <w:szCs w:val="24"/>
        </w:rPr>
        <w:t xml:space="preserve">ranker </w:t>
      </w:r>
      <w:r>
        <w:rPr>
          <w:rFonts w:ascii="Arial" w:hAnsi="Arial" w:cs="Arial"/>
          <w:sz w:val="24"/>
          <w:szCs w:val="24"/>
        </w:rPr>
        <w:t xml:space="preserve">Menschen </w:t>
      </w:r>
      <w:r w:rsidR="008A0B2A" w:rsidRPr="008B62DD">
        <w:rPr>
          <w:rFonts w:ascii="Arial" w:hAnsi="Arial" w:cs="Arial"/>
          <w:sz w:val="24"/>
          <w:szCs w:val="24"/>
        </w:rPr>
        <w:t xml:space="preserve">im „Café Mühle“ statt. </w:t>
      </w:r>
    </w:p>
    <w:p w14:paraId="5D8A54B5" w14:textId="2657AAFF" w:rsidR="008B62DD" w:rsidRPr="008B62DD" w:rsidRDefault="00C86A79" w:rsidP="008B62DD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sz w:val="24"/>
          <w:szCs w:val="24"/>
        </w:rPr>
      </w:pPr>
      <w:r w:rsidRPr="008B62DD">
        <w:rPr>
          <w:rFonts w:ascii="Arial" w:hAnsi="Arial" w:cs="Arial"/>
          <w:sz w:val="24"/>
          <w:szCs w:val="24"/>
        </w:rPr>
        <w:t xml:space="preserve">In </w:t>
      </w:r>
      <w:r w:rsidR="008A0B2A" w:rsidRPr="008B62DD">
        <w:rPr>
          <w:rFonts w:ascii="Arial" w:hAnsi="Arial" w:cs="Arial"/>
          <w:sz w:val="24"/>
          <w:szCs w:val="24"/>
        </w:rPr>
        <w:t xml:space="preserve">gemütlicher Atmosphäre </w:t>
      </w:r>
      <w:r w:rsidR="008B62DD">
        <w:rPr>
          <w:rFonts w:ascii="Arial" w:hAnsi="Arial" w:cs="Arial"/>
          <w:sz w:val="24"/>
          <w:szCs w:val="24"/>
        </w:rPr>
        <w:t>wird auch</w:t>
      </w:r>
      <w:r w:rsidR="008A0B2A" w:rsidRPr="008B62DD">
        <w:rPr>
          <w:rFonts w:ascii="Arial" w:hAnsi="Arial" w:cs="Arial"/>
          <w:sz w:val="24"/>
          <w:szCs w:val="24"/>
        </w:rPr>
        <w:t xml:space="preserve"> Kaffee und selbstgebackene</w:t>
      </w:r>
      <w:r w:rsidR="008B62DD">
        <w:rPr>
          <w:rFonts w:ascii="Arial" w:hAnsi="Arial" w:cs="Arial"/>
          <w:sz w:val="24"/>
          <w:szCs w:val="24"/>
        </w:rPr>
        <w:t xml:space="preserve">r </w:t>
      </w:r>
      <w:r w:rsidR="008A0B2A" w:rsidRPr="008B62DD">
        <w:rPr>
          <w:rFonts w:ascii="Arial" w:hAnsi="Arial" w:cs="Arial"/>
          <w:sz w:val="24"/>
          <w:szCs w:val="24"/>
        </w:rPr>
        <w:t>Kuchen</w:t>
      </w:r>
      <w:r w:rsidR="008B62DD">
        <w:rPr>
          <w:rFonts w:ascii="Arial" w:hAnsi="Arial" w:cs="Arial"/>
          <w:sz w:val="24"/>
          <w:szCs w:val="24"/>
        </w:rPr>
        <w:t xml:space="preserve"> angeboten</w:t>
      </w:r>
      <w:r w:rsidR="008A0B2A" w:rsidRPr="008B62DD">
        <w:rPr>
          <w:rFonts w:ascii="Arial" w:hAnsi="Arial" w:cs="Arial"/>
          <w:sz w:val="24"/>
          <w:szCs w:val="24"/>
        </w:rPr>
        <w:t>.</w:t>
      </w:r>
    </w:p>
    <w:p w14:paraId="7730DFE9" w14:textId="77777777" w:rsidR="008B62DD" w:rsidRDefault="0076300C" w:rsidP="008B62DD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sz w:val="24"/>
          <w:szCs w:val="24"/>
        </w:rPr>
      </w:pPr>
      <w:r w:rsidRPr="008B62DD">
        <w:rPr>
          <w:rFonts w:ascii="Arial" w:hAnsi="Arial" w:cs="Arial"/>
          <w:sz w:val="24"/>
          <w:szCs w:val="24"/>
        </w:rPr>
        <w:t xml:space="preserve">Die </w:t>
      </w:r>
      <w:proofErr w:type="spellStart"/>
      <w:r w:rsidRPr="008B62DD">
        <w:rPr>
          <w:rFonts w:ascii="Arial" w:hAnsi="Arial" w:cs="Arial"/>
          <w:sz w:val="24"/>
          <w:szCs w:val="24"/>
        </w:rPr>
        <w:t>TeilnehmerInnenzahl</w:t>
      </w:r>
      <w:proofErr w:type="spellEnd"/>
      <w:r w:rsidRPr="008B62DD">
        <w:rPr>
          <w:rFonts w:ascii="Arial" w:hAnsi="Arial" w:cs="Arial"/>
          <w:sz w:val="24"/>
          <w:szCs w:val="24"/>
        </w:rPr>
        <w:t xml:space="preserve"> ist begrenzt</w:t>
      </w:r>
      <w:r w:rsidR="008B62DD">
        <w:rPr>
          <w:rFonts w:ascii="Arial" w:hAnsi="Arial" w:cs="Arial"/>
          <w:sz w:val="24"/>
          <w:szCs w:val="24"/>
        </w:rPr>
        <w:t>. Anmeldung</w:t>
      </w:r>
      <w:r w:rsidRPr="008B62DD">
        <w:rPr>
          <w:rFonts w:ascii="Arial" w:hAnsi="Arial" w:cs="Arial"/>
          <w:sz w:val="24"/>
          <w:szCs w:val="24"/>
        </w:rPr>
        <w:t xml:space="preserve"> </w:t>
      </w:r>
      <w:r w:rsidR="008B62DD">
        <w:rPr>
          <w:rFonts w:ascii="Arial" w:hAnsi="Arial" w:cs="Arial"/>
          <w:sz w:val="24"/>
          <w:szCs w:val="24"/>
        </w:rPr>
        <w:t xml:space="preserve">und Informationen </w:t>
      </w:r>
      <w:r w:rsidRPr="008B62DD">
        <w:rPr>
          <w:rFonts w:ascii="Arial" w:hAnsi="Arial" w:cs="Arial"/>
          <w:sz w:val="24"/>
          <w:szCs w:val="24"/>
        </w:rPr>
        <w:t>unter 06621</w:t>
      </w:r>
      <w:r w:rsidR="008B62DD">
        <w:rPr>
          <w:rFonts w:ascii="Arial" w:hAnsi="Arial" w:cs="Arial"/>
          <w:sz w:val="24"/>
          <w:szCs w:val="24"/>
        </w:rPr>
        <w:t xml:space="preserve"> </w:t>
      </w:r>
      <w:r w:rsidRPr="008B62DD">
        <w:rPr>
          <w:rFonts w:ascii="Arial" w:hAnsi="Arial" w:cs="Arial"/>
          <w:sz w:val="24"/>
          <w:szCs w:val="24"/>
        </w:rPr>
        <w:t xml:space="preserve">409 66 15 oder unter mgh@bad-hersfeld.de. </w:t>
      </w:r>
    </w:p>
    <w:p w14:paraId="752E3706" w14:textId="3683BE86" w:rsidR="005F2D22" w:rsidRPr="008B62DD" w:rsidRDefault="008A0B2A" w:rsidP="008B62DD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  <w:szCs w:val="24"/>
        </w:rPr>
      </w:pPr>
      <w:r w:rsidRPr="008B62DD">
        <w:rPr>
          <w:rFonts w:ascii="Arial" w:hAnsi="Arial" w:cs="Arial"/>
          <w:sz w:val="24"/>
          <w:szCs w:val="24"/>
        </w:rPr>
        <w:t>Die Veranstaltung ist kostenfrei.</w:t>
      </w:r>
    </w:p>
    <w:p w14:paraId="292D32F8" w14:textId="77777777" w:rsidR="005F2D22" w:rsidRPr="004709A6" w:rsidRDefault="005F2D22" w:rsidP="000B7D4D">
      <w:pPr>
        <w:ind w:right="1701"/>
        <w:rPr>
          <w:rFonts w:cs="Arial"/>
          <w:bCs/>
          <w:sz w:val="24"/>
          <w:szCs w:val="24"/>
        </w:rPr>
      </w:pPr>
    </w:p>
    <w:p w14:paraId="04383AE6" w14:textId="07256201" w:rsidR="000B7D4D" w:rsidRPr="004709A6" w:rsidRDefault="000B7D4D" w:rsidP="000B7D4D">
      <w:pPr>
        <w:ind w:right="1701"/>
        <w:rPr>
          <w:rFonts w:cs="Arial"/>
          <w:bCs/>
          <w:sz w:val="24"/>
          <w:szCs w:val="24"/>
        </w:rPr>
      </w:pPr>
    </w:p>
    <w:p w14:paraId="462FEAE0" w14:textId="77777777" w:rsidR="00724389" w:rsidRPr="004709A6" w:rsidRDefault="00724389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  <w:szCs w:val="24"/>
        </w:rPr>
      </w:pPr>
    </w:p>
    <w:p w14:paraId="3752730F" w14:textId="77777777" w:rsidR="00724389" w:rsidRPr="004709A6" w:rsidRDefault="00724389" w:rsidP="001572FA">
      <w:pPr>
        <w:pStyle w:val="berschrift1"/>
        <w:keepNext w:val="0"/>
        <w:suppressAutoHyphens/>
        <w:spacing w:after="120"/>
        <w:ind w:right="-2"/>
        <w:rPr>
          <w:rFonts w:ascii="Arial" w:hAnsi="Arial" w:cs="Arial"/>
          <w:bCs/>
          <w:sz w:val="24"/>
          <w:szCs w:val="24"/>
        </w:rPr>
      </w:pPr>
    </w:p>
    <w:p w14:paraId="0ADC97E7" w14:textId="77777777" w:rsidR="008B62DD" w:rsidRDefault="008B62DD" w:rsidP="001572FA">
      <w:pPr>
        <w:pStyle w:val="berschrift1"/>
        <w:keepNext w:val="0"/>
        <w:spacing w:after="120"/>
        <w:ind w:right="-2"/>
        <w:rPr>
          <w:rFonts w:ascii="Arial" w:hAnsi="Arial" w:cs="Arial"/>
          <w:bCs/>
          <w:sz w:val="24"/>
          <w:szCs w:val="24"/>
        </w:rPr>
      </w:pPr>
    </w:p>
    <w:p w14:paraId="4CB04184" w14:textId="3709B7CA" w:rsidR="00724389" w:rsidRPr="004709A6" w:rsidRDefault="00724389" w:rsidP="001572FA">
      <w:pPr>
        <w:pStyle w:val="berschrift1"/>
        <w:keepNext w:val="0"/>
        <w:spacing w:after="120"/>
        <w:ind w:right="-2"/>
        <w:rPr>
          <w:rFonts w:ascii="Arial" w:hAnsi="Arial" w:cs="Arial"/>
          <w:bCs/>
          <w:sz w:val="24"/>
        </w:rPr>
      </w:pPr>
      <w:r w:rsidRPr="004709A6">
        <w:rPr>
          <w:rFonts w:ascii="Arial" w:hAnsi="Arial" w:cs="Arial"/>
          <w:bCs/>
          <w:sz w:val="24"/>
        </w:rPr>
        <w:t>Verantwortlich für den Inha</w:t>
      </w:r>
      <w:r w:rsidR="00C576AD" w:rsidRPr="004709A6">
        <w:rPr>
          <w:rFonts w:ascii="Arial" w:hAnsi="Arial" w:cs="Arial"/>
          <w:bCs/>
          <w:sz w:val="24"/>
        </w:rPr>
        <w:t>lt: Bürgermeisterin Anke Hofmann</w:t>
      </w:r>
    </w:p>
    <w:p w14:paraId="20CE3EDF" w14:textId="132AF271" w:rsidR="007F749F" w:rsidRDefault="00AD0757" w:rsidP="00AF4D48">
      <w:pPr>
        <w:pStyle w:val="berschrift1"/>
        <w:keepNext w:val="0"/>
        <w:spacing w:after="120"/>
        <w:ind w:right="-2"/>
        <w:rPr>
          <w:rFonts w:ascii="Arial" w:hAnsi="Arial" w:cs="Arial"/>
          <w:bCs/>
          <w:sz w:val="24"/>
        </w:rPr>
      </w:pPr>
      <w:r w:rsidRPr="004709A6">
        <w:rPr>
          <w:rFonts w:ascii="Arial" w:hAnsi="Arial" w:cs="Arial"/>
          <w:bCs/>
          <w:sz w:val="24"/>
        </w:rPr>
        <w:t xml:space="preserve">Auskunft erteilt: </w:t>
      </w:r>
      <w:r w:rsidR="008B62DD">
        <w:rPr>
          <w:rFonts w:ascii="Arial" w:hAnsi="Arial" w:cs="Arial"/>
          <w:bCs/>
          <w:sz w:val="24"/>
        </w:rPr>
        <w:t>Pressesprecherin Laura Hellwig, Tel. 06621 201-506</w:t>
      </w:r>
    </w:p>
    <w:p w14:paraId="6B9940C1" w14:textId="77777777" w:rsidR="00C6709B" w:rsidRDefault="00C6709B" w:rsidP="00C6709B"/>
    <w:p w14:paraId="10458451" w14:textId="0C6AD6F4" w:rsidR="00C6709B" w:rsidRDefault="008A0B2A" w:rsidP="00C6709B">
      <w:r>
        <w:t>.</w:t>
      </w:r>
    </w:p>
    <w:p w14:paraId="38694CEF" w14:textId="77777777" w:rsidR="00C6709B" w:rsidRDefault="00C6709B" w:rsidP="00C6709B"/>
    <w:p w14:paraId="718AF169" w14:textId="77777777" w:rsidR="00C6709B" w:rsidRDefault="00C6709B" w:rsidP="00C6709B"/>
    <w:p w14:paraId="3D99D991" w14:textId="77777777" w:rsidR="00C6709B" w:rsidRDefault="00C6709B" w:rsidP="00C6709B"/>
    <w:p w14:paraId="7360B658" w14:textId="77777777" w:rsidR="00C6709B" w:rsidRDefault="00C6709B" w:rsidP="00C6709B"/>
    <w:p w14:paraId="1EAA783C" w14:textId="77777777" w:rsidR="00C6709B" w:rsidRDefault="00C6709B" w:rsidP="00C6709B"/>
    <w:p w14:paraId="2055B81D" w14:textId="77777777" w:rsidR="00C6709B" w:rsidRDefault="00C6709B" w:rsidP="00C6709B"/>
    <w:p w14:paraId="6E00A3AE" w14:textId="77777777" w:rsidR="00C6709B" w:rsidRDefault="00C6709B" w:rsidP="00C6709B"/>
    <w:p w14:paraId="35F818B6" w14:textId="77777777" w:rsidR="00C6709B" w:rsidRDefault="00C6709B" w:rsidP="00C6709B"/>
    <w:p w14:paraId="5CFBD988" w14:textId="77777777" w:rsidR="00C6709B" w:rsidRDefault="00C6709B" w:rsidP="00C6709B"/>
    <w:p w14:paraId="3DAEE91E" w14:textId="77777777" w:rsidR="00C6709B" w:rsidRDefault="00C6709B" w:rsidP="00C6709B"/>
    <w:p w14:paraId="6BB7A3A1" w14:textId="77777777" w:rsidR="00C6709B" w:rsidRDefault="00C6709B" w:rsidP="00C6709B"/>
    <w:p w14:paraId="4EFBDCED" w14:textId="61716B39" w:rsidR="00C6709B" w:rsidRPr="00C6709B" w:rsidRDefault="00C6709B" w:rsidP="00C6709B"/>
    <w:sectPr w:rsidR="00C6709B" w:rsidRPr="00C6709B" w:rsidSect="0069493F">
      <w:headerReference w:type="default" r:id="rId8"/>
      <w:footerReference w:type="even" r:id="rId9"/>
      <w:footerReference w:type="default" r:id="rId10"/>
      <w:type w:val="continuous"/>
      <w:pgSz w:w="11906" w:h="16838" w:code="9"/>
      <w:pgMar w:top="831" w:right="1418" w:bottom="2268" w:left="1418" w:header="567" w:footer="7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CAAA9" w14:textId="77777777" w:rsidR="00D41F89" w:rsidRDefault="00D41F89">
      <w:r>
        <w:separator/>
      </w:r>
    </w:p>
  </w:endnote>
  <w:endnote w:type="continuationSeparator" w:id="0">
    <w:p w14:paraId="075250B3" w14:textId="77777777" w:rsidR="00D41F89" w:rsidRDefault="00D41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7DE8C333-F790-4427-975A-1A09885DFDBA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E1B7B65C-342A-4F31-9D97-4F3A1A27811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ACDFF39-728B-4D3D-B493-CBB6161CD0AE}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  <w:embedRegular r:id="rId4" w:fontKey="{A24DDDC4-14CB-481A-9C18-BC9B6EBC8B5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852E7568-6AA4-4B57-8037-F54D96D87E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9D903" w14:textId="77777777" w:rsidR="00724389" w:rsidRDefault="00724389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64D6FB57" w14:textId="77777777" w:rsidR="00724389" w:rsidRDefault="0072438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5E10C" w14:textId="77777777" w:rsidR="00724389" w:rsidRPr="00663A91" w:rsidRDefault="00724389">
    <w:pPr>
      <w:pStyle w:val="StandardWeb"/>
      <w:pBdr>
        <w:top w:val="single" w:sz="4" w:space="1" w:color="auto"/>
      </w:pBdr>
      <w:jc w:val="center"/>
      <w:rPr>
        <w:rFonts w:ascii="Lato" w:hAnsi="Lato" w:cs="Arial"/>
        <w:sz w:val="20"/>
      </w:rPr>
    </w:pPr>
    <w:r w:rsidRPr="00663A91">
      <w:rPr>
        <w:rFonts w:ascii="Lato" w:hAnsi="Lato" w:cs="Arial"/>
        <w:sz w:val="20"/>
      </w:rPr>
      <w:t>Magistrat der Kreisstadt Bad Hersfeld, Weinstraße 16, 36251 Bad Hersfeld</w:t>
    </w:r>
    <w:r w:rsidRPr="00663A91">
      <w:rPr>
        <w:rFonts w:ascii="Lato" w:hAnsi="Lato" w:cs="Arial"/>
        <w:sz w:val="20"/>
      </w:rPr>
      <w:br/>
      <w:t xml:space="preserve">Telefon +49 (0) 6621 201-0,  Internet: </w:t>
    </w:r>
    <w:hyperlink r:id="rId1" w:history="1">
      <w:r w:rsidRPr="00663A91">
        <w:rPr>
          <w:rStyle w:val="Hyperlink"/>
          <w:rFonts w:ascii="Lato" w:hAnsi="Lato" w:cs="Arial"/>
          <w:sz w:val="20"/>
        </w:rPr>
        <w:t>www.bad-hersfeld.de</w:t>
      </w:r>
    </w:hyperlink>
  </w:p>
  <w:p w14:paraId="5D877CD3" w14:textId="77777777" w:rsidR="00724389" w:rsidRPr="00663A91" w:rsidRDefault="00724389">
    <w:pPr>
      <w:pStyle w:val="Fuzeile"/>
      <w:jc w:val="center"/>
      <w:rPr>
        <w:rStyle w:val="Seitenzahl"/>
        <w:rFonts w:ascii="Lato" w:hAnsi="Lato" w:cs="Arial"/>
      </w:rPr>
    </w:pPr>
  </w:p>
  <w:p w14:paraId="31CC810C" w14:textId="77777777" w:rsidR="00724389" w:rsidRPr="00663A91" w:rsidRDefault="00724389">
    <w:pPr>
      <w:pStyle w:val="Fuzeile"/>
      <w:jc w:val="center"/>
      <w:rPr>
        <w:rFonts w:ascii="Lato" w:hAnsi="Lato" w:cs="Arial"/>
      </w:rPr>
    </w:pPr>
    <w:r w:rsidRPr="00663A91">
      <w:rPr>
        <w:rStyle w:val="Seitenzahl"/>
        <w:rFonts w:ascii="Lato" w:hAnsi="Lato" w:cs="Arial"/>
      </w:rPr>
      <w:t xml:space="preserve">Seite </w:t>
    </w:r>
    <w:r w:rsidRPr="00663A91">
      <w:rPr>
        <w:rStyle w:val="Seitenzahl"/>
        <w:rFonts w:ascii="Lato" w:hAnsi="Lato" w:cs="Arial"/>
      </w:rPr>
      <w:fldChar w:fldCharType="begin"/>
    </w:r>
    <w:r w:rsidRPr="00663A91">
      <w:rPr>
        <w:rStyle w:val="Seitenzahl"/>
        <w:rFonts w:ascii="Lato" w:hAnsi="Lato" w:cs="Arial"/>
      </w:rPr>
      <w:instrText xml:space="preserve">PAGE  </w:instrText>
    </w:r>
    <w:r w:rsidRPr="00663A91">
      <w:rPr>
        <w:rStyle w:val="Seitenzahl"/>
        <w:rFonts w:ascii="Lato" w:hAnsi="Lato" w:cs="Arial"/>
      </w:rPr>
      <w:fldChar w:fldCharType="separate"/>
    </w:r>
    <w:r w:rsidR="00C314FB">
      <w:rPr>
        <w:rStyle w:val="Seitenzahl"/>
        <w:rFonts w:ascii="Lato" w:hAnsi="Lato" w:cs="Arial"/>
        <w:noProof/>
      </w:rPr>
      <w:t>1</w:t>
    </w:r>
    <w:r w:rsidRPr="00663A91">
      <w:rPr>
        <w:rStyle w:val="Seitenzahl"/>
        <w:rFonts w:ascii="Lato" w:hAnsi="Lato" w:cs="Arial"/>
      </w:rPr>
      <w:fldChar w:fldCharType="end"/>
    </w:r>
    <w:r w:rsidRPr="00663A91">
      <w:rPr>
        <w:rStyle w:val="Seitenzahl"/>
        <w:rFonts w:ascii="Lato" w:hAnsi="Lato" w:cs="Arial"/>
      </w:rPr>
      <w:t xml:space="preserve"> von </w:t>
    </w:r>
    <w:r w:rsidRPr="00663A91">
      <w:rPr>
        <w:rStyle w:val="Seitenzahl"/>
        <w:rFonts w:ascii="Lato" w:hAnsi="Lato" w:cs="Arial"/>
      </w:rPr>
      <w:fldChar w:fldCharType="begin"/>
    </w:r>
    <w:r w:rsidRPr="00663A91">
      <w:rPr>
        <w:rStyle w:val="Seitenzahl"/>
        <w:rFonts w:ascii="Lato" w:hAnsi="Lato" w:cs="Arial"/>
      </w:rPr>
      <w:instrText xml:space="preserve"> NUMPAGES  \* MERGEFORMAT </w:instrText>
    </w:r>
    <w:r w:rsidRPr="00663A91">
      <w:rPr>
        <w:rStyle w:val="Seitenzahl"/>
        <w:rFonts w:ascii="Lato" w:hAnsi="Lato" w:cs="Arial"/>
      </w:rPr>
      <w:fldChar w:fldCharType="separate"/>
    </w:r>
    <w:r w:rsidR="00C314FB" w:rsidRPr="00C314FB">
      <w:rPr>
        <w:rStyle w:val="Seitenzahl"/>
        <w:rFonts w:ascii="Lato" w:hAnsi="Lato"/>
        <w:noProof/>
      </w:rPr>
      <w:t>1</w:t>
    </w:r>
    <w:r w:rsidRPr="00663A91">
      <w:rPr>
        <w:rStyle w:val="Seitenzahl"/>
        <w:rFonts w:ascii="Lato" w:hAnsi="Lato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807CF" w14:textId="77777777" w:rsidR="00D41F89" w:rsidRDefault="00D41F89">
      <w:r>
        <w:separator/>
      </w:r>
    </w:p>
  </w:footnote>
  <w:footnote w:type="continuationSeparator" w:id="0">
    <w:p w14:paraId="0A064855" w14:textId="77777777" w:rsidR="00D41F89" w:rsidRDefault="00D41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05246" w14:textId="77777777" w:rsidR="00724389" w:rsidRDefault="00DE0341" w:rsidP="001C79B3">
    <w:pPr>
      <w:pStyle w:val="Kopfzeile"/>
      <w:jc w:val="center"/>
    </w:pPr>
    <w:r w:rsidRPr="00E77FC8">
      <w:rPr>
        <w:noProof/>
      </w:rPr>
      <w:drawing>
        <wp:inline distT="0" distB="0" distL="0" distR="0" wp14:anchorId="1AD1D8BD" wp14:editId="7F7478BD">
          <wp:extent cx="4883785" cy="1240155"/>
          <wp:effectExtent l="0" t="0" r="0" b="0"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3785" cy="1240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03E1"/>
    <w:multiLevelType w:val="hybridMultilevel"/>
    <w:tmpl w:val="191EDF9E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DA4679"/>
    <w:multiLevelType w:val="hybridMultilevel"/>
    <w:tmpl w:val="CBF6432E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AAD0386"/>
    <w:multiLevelType w:val="hybridMultilevel"/>
    <w:tmpl w:val="922E6096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DCC7250"/>
    <w:multiLevelType w:val="hybridMultilevel"/>
    <w:tmpl w:val="6FC4273E"/>
    <w:lvl w:ilvl="0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0F501F"/>
    <w:multiLevelType w:val="hybridMultilevel"/>
    <w:tmpl w:val="F08857FA"/>
    <w:lvl w:ilvl="0" w:tplc="0407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0687B21"/>
    <w:multiLevelType w:val="hybridMultilevel"/>
    <w:tmpl w:val="202EF7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624CB"/>
    <w:multiLevelType w:val="hybridMultilevel"/>
    <w:tmpl w:val="D9BA653C"/>
    <w:lvl w:ilvl="0" w:tplc="77240F64">
      <w:start w:val="1"/>
      <w:numFmt w:val="decimalZero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4C13375"/>
    <w:multiLevelType w:val="hybridMultilevel"/>
    <w:tmpl w:val="9C68B0D2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6054B04"/>
    <w:multiLevelType w:val="hybridMultilevel"/>
    <w:tmpl w:val="ED94FF1A"/>
    <w:lvl w:ilvl="0" w:tplc="4A64416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6F4E4A37"/>
    <w:multiLevelType w:val="hybridMultilevel"/>
    <w:tmpl w:val="B7664EA2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AD6399C"/>
    <w:multiLevelType w:val="hybridMultilevel"/>
    <w:tmpl w:val="C5F00E2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9"/>
  </w:num>
  <w:num w:numId="8">
    <w:abstractNumId w:val="1"/>
  </w:num>
  <w:num w:numId="9">
    <w:abstractNumId w:val="7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TrueTypeFonts/>
  <w:hideSpellingErrors/>
  <w:hideGrammaticalErrors/>
  <w:proofState w:spelling="clean" w:grammar="clean"/>
  <w:attachedTemplate r:id="rId1"/>
  <w:defaultTabStop w:val="708"/>
  <w:autoHyphenation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341"/>
    <w:rsid w:val="000044CE"/>
    <w:rsid w:val="00023EBA"/>
    <w:rsid w:val="00040DF0"/>
    <w:rsid w:val="00046759"/>
    <w:rsid w:val="000521C1"/>
    <w:rsid w:val="00053D2C"/>
    <w:rsid w:val="000725AB"/>
    <w:rsid w:val="00076ADB"/>
    <w:rsid w:val="00083E04"/>
    <w:rsid w:val="00092E6C"/>
    <w:rsid w:val="00095A36"/>
    <w:rsid w:val="000A7BA6"/>
    <w:rsid w:val="000B7D4D"/>
    <w:rsid w:val="000D31FB"/>
    <w:rsid w:val="000D454D"/>
    <w:rsid w:val="000D4BBD"/>
    <w:rsid w:val="000E1674"/>
    <w:rsid w:val="000F62D9"/>
    <w:rsid w:val="001010DD"/>
    <w:rsid w:val="001052F3"/>
    <w:rsid w:val="00107368"/>
    <w:rsid w:val="001142E2"/>
    <w:rsid w:val="001253EF"/>
    <w:rsid w:val="00125DA8"/>
    <w:rsid w:val="001369A8"/>
    <w:rsid w:val="00140066"/>
    <w:rsid w:val="0014157E"/>
    <w:rsid w:val="00146893"/>
    <w:rsid w:val="00146AD5"/>
    <w:rsid w:val="001511B2"/>
    <w:rsid w:val="00156E09"/>
    <w:rsid w:val="001572FA"/>
    <w:rsid w:val="00163479"/>
    <w:rsid w:val="00164270"/>
    <w:rsid w:val="00177EB2"/>
    <w:rsid w:val="00181185"/>
    <w:rsid w:val="001958FE"/>
    <w:rsid w:val="00196021"/>
    <w:rsid w:val="001B4CC4"/>
    <w:rsid w:val="001C79B3"/>
    <w:rsid w:val="001E1A8E"/>
    <w:rsid w:val="001E54F7"/>
    <w:rsid w:val="001E66E9"/>
    <w:rsid w:val="00214C27"/>
    <w:rsid w:val="0022045A"/>
    <w:rsid w:val="002335DC"/>
    <w:rsid w:val="00236F5D"/>
    <w:rsid w:val="0024143F"/>
    <w:rsid w:val="00257B06"/>
    <w:rsid w:val="00274DBE"/>
    <w:rsid w:val="00281E95"/>
    <w:rsid w:val="002930D0"/>
    <w:rsid w:val="002C5093"/>
    <w:rsid w:val="002D0D42"/>
    <w:rsid w:val="00301023"/>
    <w:rsid w:val="00302B6E"/>
    <w:rsid w:val="00331384"/>
    <w:rsid w:val="00350E4E"/>
    <w:rsid w:val="00353BD5"/>
    <w:rsid w:val="00363EF0"/>
    <w:rsid w:val="0037448A"/>
    <w:rsid w:val="00376BE5"/>
    <w:rsid w:val="003854ED"/>
    <w:rsid w:val="003B295B"/>
    <w:rsid w:val="003B77C9"/>
    <w:rsid w:val="003D5214"/>
    <w:rsid w:val="00406E22"/>
    <w:rsid w:val="00412DC6"/>
    <w:rsid w:val="0045232A"/>
    <w:rsid w:val="00461A6E"/>
    <w:rsid w:val="004709A6"/>
    <w:rsid w:val="00472598"/>
    <w:rsid w:val="00484F69"/>
    <w:rsid w:val="00491E30"/>
    <w:rsid w:val="004B1044"/>
    <w:rsid w:val="004B3A83"/>
    <w:rsid w:val="004C70E9"/>
    <w:rsid w:val="004E3452"/>
    <w:rsid w:val="004E5713"/>
    <w:rsid w:val="004F2F4E"/>
    <w:rsid w:val="005137AC"/>
    <w:rsid w:val="0051561B"/>
    <w:rsid w:val="0052619A"/>
    <w:rsid w:val="00535F18"/>
    <w:rsid w:val="00541527"/>
    <w:rsid w:val="005458B9"/>
    <w:rsid w:val="00556B37"/>
    <w:rsid w:val="00564930"/>
    <w:rsid w:val="00566F9A"/>
    <w:rsid w:val="00576230"/>
    <w:rsid w:val="005A20DA"/>
    <w:rsid w:val="005A3E9E"/>
    <w:rsid w:val="005A43FA"/>
    <w:rsid w:val="005B3C4E"/>
    <w:rsid w:val="005B7C65"/>
    <w:rsid w:val="005D3455"/>
    <w:rsid w:val="005D37E2"/>
    <w:rsid w:val="005D6E2F"/>
    <w:rsid w:val="005E5F87"/>
    <w:rsid w:val="005F2D22"/>
    <w:rsid w:val="005F644D"/>
    <w:rsid w:val="00624EC6"/>
    <w:rsid w:val="00626D84"/>
    <w:rsid w:val="00631600"/>
    <w:rsid w:val="00641466"/>
    <w:rsid w:val="006474AF"/>
    <w:rsid w:val="00663A91"/>
    <w:rsid w:val="00663AE8"/>
    <w:rsid w:val="00665942"/>
    <w:rsid w:val="00675021"/>
    <w:rsid w:val="0069493F"/>
    <w:rsid w:val="006A5786"/>
    <w:rsid w:val="006C49EA"/>
    <w:rsid w:val="006E7A55"/>
    <w:rsid w:val="00706E9E"/>
    <w:rsid w:val="00711B7A"/>
    <w:rsid w:val="00711CAB"/>
    <w:rsid w:val="00721888"/>
    <w:rsid w:val="00724389"/>
    <w:rsid w:val="00757E0D"/>
    <w:rsid w:val="0076300C"/>
    <w:rsid w:val="0076708F"/>
    <w:rsid w:val="007725EA"/>
    <w:rsid w:val="00775F8E"/>
    <w:rsid w:val="0078154A"/>
    <w:rsid w:val="007921C3"/>
    <w:rsid w:val="00794D4B"/>
    <w:rsid w:val="00794E90"/>
    <w:rsid w:val="007A71B2"/>
    <w:rsid w:val="007B2F6B"/>
    <w:rsid w:val="007C169F"/>
    <w:rsid w:val="007C1A5F"/>
    <w:rsid w:val="007E7D91"/>
    <w:rsid w:val="007F38A6"/>
    <w:rsid w:val="007F749F"/>
    <w:rsid w:val="0081176E"/>
    <w:rsid w:val="00816FE8"/>
    <w:rsid w:val="00823A54"/>
    <w:rsid w:val="00824AD8"/>
    <w:rsid w:val="00824CB5"/>
    <w:rsid w:val="00852CB8"/>
    <w:rsid w:val="00853EEB"/>
    <w:rsid w:val="008579D0"/>
    <w:rsid w:val="0086014C"/>
    <w:rsid w:val="00874526"/>
    <w:rsid w:val="008A0B2A"/>
    <w:rsid w:val="008B4545"/>
    <w:rsid w:val="008B62DD"/>
    <w:rsid w:val="008D219F"/>
    <w:rsid w:val="008D39B7"/>
    <w:rsid w:val="008F5A39"/>
    <w:rsid w:val="009054B4"/>
    <w:rsid w:val="00930754"/>
    <w:rsid w:val="009373ED"/>
    <w:rsid w:val="0094416E"/>
    <w:rsid w:val="009479D6"/>
    <w:rsid w:val="009528B0"/>
    <w:rsid w:val="009668BD"/>
    <w:rsid w:val="0097424B"/>
    <w:rsid w:val="00974F17"/>
    <w:rsid w:val="00980B35"/>
    <w:rsid w:val="00986124"/>
    <w:rsid w:val="009948B5"/>
    <w:rsid w:val="009D49A6"/>
    <w:rsid w:val="009D6D50"/>
    <w:rsid w:val="009F2ECF"/>
    <w:rsid w:val="009F7E8A"/>
    <w:rsid w:val="00A0477D"/>
    <w:rsid w:val="00A2361C"/>
    <w:rsid w:val="00A42AFF"/>
    <w:rsid w:val="00A64D94"/>
    <w:rsid w:val="00A64DCB"/>
    <w:rsid w:val="00AA5C75"/>
    <w:rsid w:val="00AA7780"/>
    <w:rsid w:val="00AB30A2"/>
    <w:rsid w:val="00AB6116"/>
    <w:rsid w:val="00AD0757"/>
    <w:rsid w:val="00AF1CFC"/>
    <w:rsid w:val="00AF4D48"/>
    <w:rsid w:val="00AF6074"/>
    <w:rsid w:val="00B047A9"/>
    <w:rsid w:val="00B1297F"/>
    <w:rsid w:val="00B130C4"/>
    <w:rsid w:val="00B23F2B"/>
    <w:rsid w:val="00B40614"/>
    <w:rsid w:val="00B41BF3"/>
    <w:rsid w:val="00B52041"/>
    <w:rsid w:val="00B56FE1"/>
    <w:rsid w:val="00B60FE4"/>
    <w:rsid w:val="00B6400B"/>
    <w:rsid w:val="00B9319B"/>
    <w:rsid w:val="00BA3DE3"/>
    <w:rsid w:val="00BB0B3E"/>
    <w:rsid w:val="00BB54BD"/>
    <w:rsid w:val="00BB7183"/>
    <w:rsid w:val="00BC036A"/>
    <w:rsid w:val="00BC0D21"/>
    <w:rsid w:val="00BD58A1"/>
    <w:rsid w:val="00BE7CC0"/>
    <w:rsid w:val="00BF0DC7"/>
    <w:rsid w:val="00BF5140"/>
    <w:rsid w:val="00C0291E"/>
    <w:rsid w:val="00C159A8"/>
    <w:rsid w:val="00C21DC3"/>
    <w:rsid w:val="00C24D63"/>
    <w:rsid w:val="00C314FB"/>
    <w:rsid w:val="00C50196"/>
    <w:rsid w:val="00C528CE"/>
    <w:rsid w:val="00C55B16"/>
    <w:rsid w:val="00C55DE8"/>
    <w:rsid w:val="00C576AD"/>
    <w:rsid w:val="00C60F0D"/>
    <w:rsid w:val="00C638EF"/>
    <w:rsid w:val="00C64966"/>
    <w:rsid w:val="00C6709B"/>
    <w:rsid w:val="00C709E4"/>
    <w:rsid w:val="00C86A79"/>
    <w:rsid w:val="00C91989"/>
    <w:rsid w:val="00CA439F"/>
    <w:rsid w:val="00CA48FA"/>
    <w:rsid w:val="00CD3676"/>
    <w:rsid w:val="00CD5A4F"/>
    <w:rsid w:val="00CE7027"/>
    <w:rsid w:val="00CF25BA"/>
    <w:rsid w:val="00D15267"/>
    <w:rsid w:val="00D15908"/>
    <w:rsid w:val="00D27447"/>
    <w:rsid w:val="00D40A11"/>
    <w:rsid w:val="00D41F89"/>
    <w:rsid w:val="00D424BF"/>
    <w:rsid w:val="00D429D2"/>
    <w:rsid w:val="00D47A88"/>
    <w:rsid w:val="00D70DDF"/>
    <w:rsid w:val="00DA7932"/>
    <w:rsid w:val="00DB2C5B"/>
    <w:rsid w:val="00DC1D3B"/>
    <w:rsid w:val="00DC43D1"/>
    <w:rsid w:val="00DE0341"/>
    <w:rsid w:val="00DE6DED"/>
    <w:rsid w:val="00DF3B4F"/>
    <w:rsid w:val="00E05D4F"/>
    <w:rsid w:val="00E257F7"/>
    <w:rsid w:val="00E316F7"/>
    <w:rsid w:val="00E32FA2"/>
    <w:rsid w:val="00E43010"/>
    <w:rsid w:val="00E46A4B"/>
    <w:rsid w:val="00E56430"/>
    <w:rsid w:val="00E56A81"/>
    <w:rsid w:val="00E76998"/>
    <w:rsid w:val="00E828CB"/>
    <w:rsid w:val="00EB6896"/>
    <w:rsid w:val="00EC3E5B"/>
    <w:rsid w:val="00EC740C"/>
    <w:rsid w:val="00ED4441"/>
    <w:rsid w:val="00EE00BE"/>
    <w:rsid w:val="00EE140C"/>
    <w:rsid w:val="00EE391A"/>
    <w:rsid w:val="00EE4572"/>
    <w:rsid w:val="00EF437F"/>
    <w:rsid w:val="00F45D8C"/>
    <w:rsid w:val="00F46F39"/>
    <w:rsid w:val="00F54AFD"/>
    <w:rsid w:val="00F70123"/>
    <w:rsid w:val="00F7243C"/>
    <w:rsid w:val="00F84420"/>
    <w:rsid w:val="00F9243A"/>
    <w:rsid w:val="00F97B0E"/>
    <w:rsid w:val="00FA5D93"/>
    <w:rsid w:val="00FA712F"/>
    <w:rsid w:val="00FA7432"/>
    <w:rsid w:val="00FB5A2E"/>
    <w:rsid w:val="00FC057A"/>
    <w:rsid w:val="00FC0845"/>
    <w:rsid w:val="00FC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BAA561"/>
  <w15:chartTrackingRefBased/>
  <w15:docId w15:val="{F59323EC-EC23-455F-8418-A958D5E05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Century Gothic" w:hAnsi="Century Gothic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32"/>
    </w:rPr>
  </w:style>
  <w:style w:type="paragraph" w:styleId="berschrift3">
    <w:name w:val="heading 3"/>
    <w:basedOn w:val="Standard"/>
    <w:next w:val="Standard"/>
    <w:qFormat/>
    <w:pPr>
      <w:keepNext/>
      <w:ind w:left="360"/>
      <w:jc w:val="center"/>
      <w:outlineLvl w:val="2"/>
    </w:pPr>
    <w:rPr>
      <w:rFonts w:ascii="Century Gothic" w:hAnsi="Century Gothic"/>
      <w:sz w:val="28"/>
    </w:rPr>
  </w:style>
  <w:style w:type="paragraph" w:styleId="berschrift4">
    <w:name w:val="heading 4"/>
    <w:basedOn w:val="Standard"/>
    <w:next w:val="Standard"/>
    <w:qFormat/>
    <w:pPr>
      <w:keepNext/>
      <w:ind w:left="426"/>
      <w:outlineLvl w:val="3"/>
    </w:pPr>
    <w:rPr>
      <w:rFonts w:ascii="Century Gothic" w:hAnsi="Century Gothic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bz">
    <w:name w:val="Überschriftbz"/>
    <w:basedOn w:val="Standard"/>
    <w:pPr>
      <w:ind w:left="142"/>
      <w:jc w:val="center"/>
    </w:pPr>
    <w:rPr>
      <w:b/>
      <w:sz w:val="32"/>
      <w:u w:val="single"/>
    </w:rPr>
  </w:style>
  <w:style w:type="paragraph" w:customStyle="1" w:styleId="OrtDatum">
    <w:name w:val="Ort/Datum"/>
    <w:basedOn w:val="Standard"/>
    <w:pPr>
      <w:tabs>
        <w:tab w:val="right" w:pos="8505"/>
      </w:tabs>
      <w:ind w:left="142"/>
    </w:pPr>
  </w:style>
  <w:style w:type="paragraph" w:styleId="Textkrper">
    <w:name w:val="Body Text"/>
    <w:basedOn w:val="Standard"/>
    <w:semiHidden/>
    <w:pPr>
      <w:jc w:val="both"/>
    </w:pPr>
    <w:rPr>
      <w:sz w:val="24"/>
    </w:rPr>
  </w:style>
  <w:style w:type="paragraph" w:styleId="Textkrper-Zeileneinzug">
    <w:name w:val="Body Text Indent"/>
    <w:basedOn w:val="Standard"/>
    <w:semiHidden/>
    <w:pPr>
      <w:ind w:left="284"/>
    </w:pPr>
    <w:rPr>
      <w:rFonts w:ascii="Century Gothic" w:hAnsi="Century Gothic" w:cs="Arial"/>
      <w:color w:val="000000"/>
    </w:rPr>
  </w:style>
  <w:style w:type="paragraph" w:styleId="Textkrper-Einzug2">
    <w:name w:val="Body Text Indent 2"/>
    <w:basedOn w:val="Standard"/>
    <w:semiHidden/>
    <w:pPr>
      <w:ind w:left="284"/>
      <w:jc w:val="both"/>
    </w:pPr>
    <w:rPr>
      <w:rFonts w:ascii="Century Gothic" w:hAnsi="Century Gothic"/>
      <w:sz w:val="24"/>
    </w:rPr>
  </w:style>
  <w:style w:type="paragraph" w:styleId="Textkrper-Einzug3">
    <w:name w:val="Body Text Indent 3"/>
    <w:basedOn w:val="Standard"/>
    <w:semiHidden/>
    <w:pPr>
      <w:ind w:left="284"/>
    </w:pPr>
    <w:rPr>
      <w:rFonts w:ascii="Century Gothic" w:hAnsi="Century Gothic"/>
      <w:sz w:val="24"/>
    </w:rPr>
  </w:style>
  <w:style w:type="paragraph" w:styleId="Textkrper2">
    <w:name w:val="Body Text 2"/>
    <w:basedOn w:val="Standard"/>
    <w:semiHidden/>
    <w:pPr>
      <w:jc w:val="both"/>
    </w:pPr>
    <w:rPr>
      <w:rFonts w:ascii="Century Gothic" w:hAnsi="Century Gothic"/>
    </w:rPr>
  </w:style>
  <w:style w:type="paragraph" w:styleId="StandardWeb">
    <w:name w:val="Normal (Web)"/>
    <w:basedOn w:val="Standard"/>
    <w:uiPriority w:val="99"/>
    <w:unhideWhenUsed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Fett">
    <w:name w:val="Strong"/>
    <w:qFormat/>
    <w:rPr>
      <w:b/>
      <w:bCs/>
    </w:rPr>
  </w:style>
  <w:style w:type="character" w:styleId="Hervorhebung">
    <w:name w:val="Emphasis"/>
    <w:qFormat/>
    <w:rPr>
      <w:i/>
      <w:iCs/>
    </w:rPr>
  </w:style>
  <w:style w:type="paragraph" w:styleId="HTMLVorformatiert">
    <w:name w:val="HTML Preformatted"/>
    <w:basedOn w:val="Standard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Arial Unicode MS" w:eastAsia="Arial Unicode MS" w:hAnsi="Arial Unicode MS" w:cs="Arial Unicode MS"/>
      <w:sz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itel">
    <w:name w:val="Title"/>
    <w:basedOn w:val="Standard"/>
    <w:qFormat/>
    <w:pPr>
      <w:jc w:val="center"/>
    </w:pPr>
    <w:rPr>
      <w:bCs/>
      <w:sz w:val="2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42AF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42AF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B77C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74F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7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d-hersfeld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ich\AppData\Local\Temp\Pressemitteilung%20D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798A7E2-47DA-4472-BA30-CFBA118ED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DM</Template>
  <TotalTime>0</TotalTime>
  <Pages>2</Pages>
  <Words>124</Words>
  <Characters>888</Characters>
  <Application>Microsoft Office Word</Application>
  <DocSecurity>0</DocSecurity>
  <Lines>26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Bad Hersfeld</Company>
  <LinksUpToDate>false</LinksUpToDate>
  <CharactersWithSpaces>1008</CharactersWithSpaces>
  <SharedDoc>false</SharedDoc>
  <HLinks>
    <vt:vector size="6" baseType="variant">
      <vt:variant>
        <vt:i4>7733359</vt:i4>
      </vt:variant>
      <vt:variant>
        <vt:i4>3</vt:i4>
      </vt:variant>
      <vt:variant>
        <vt:i4>0</vt:i4>
      </vt:variant>
      <vt:variant>
        <vt:i4>5</vt:i4>
      </vt:variant>
      <vt:variant>
        <vt:lpwstr>http://www.bad-hersfeld.de/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Silvia Licht</dc:creator>
  <cp:keywords/>
  <dc:description/>
  <cp:lastModifiedBy>Laura Hellwig</cp:lastModifiedBy>
  <cp:revision>4</cp:revision>
  <cp:lastPrinted>2026-02-11T06:59:00Z</cp:lastPrinted>
  <dcterms:created xsi:type="dcterms:W3CDTF">2026-09-09T13:36:00Z</dcterms:created>
  <dcterms:modified xsi:type="dcterms:W3CDTF">2026-09-11T09:01:00Z</dcterms:modified>
</cp:coreProperties>
</file>