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3BFF4" w14:textId="11E61E2A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973EBA">
        <w:rPr>
          <w:rFonts w:ascii="Arial" w:hAnsi="Arial" w:cs="Arial"/>
          <w:noProof/>
        </w:rPr>
        <w:t>21. Oktober 2026</w:t>
      </w:r>
      <w:r>
        <w:rPr>
          <w:rFonts w:ascii="Arial" w:hAnsi="Arial" w:cs="Arial"/>
        </w:rPr>
        <w:fldChar w:fldCharType="end"/>
      </w:r>
    </w:p>
    <w:p w14:paraId="464E97DC" w14:textId="2DB21AFE" w:rsidR="00543CAF" w:rsidRPr="00543CAF" w:rsidRDefault="007121C6" w:rsidP="00543CAF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6A10F6">
        <w:rPr>
          <w:rFonts w:ascii="Arial" w:hAnsi="Arial" w:cs="Arial"/>
          <w:b/>
          <w:bCs/>
        </w:rPr>
        <w:t xml:space="preserve">Einladung zum </w:t>
      </w:r>
      <w:r w:rsidR="00543CAF" w:rsidRPr="00543CAF">
        <w:rPr>
          <w:rFonts w:ascii="Arial" w:hAnsi="Arial" w:cs="Arial"/>
          <w:b/>
          <w:bCs/>
        </w:rPr>
        <w:t>Andreasgelage</w:t>
      </w:r>
    </w:p>
    <w:p w14:paraId="5BC02B2F" w14:textId="7F7F0668" w:rsidR="006253C7" w:rsidRDefault="00543CAF" w:rsidP="00543CAF">
      <w:pPr>
        <w:spacing w:line="276" w:lineRule="auto"/>
        <w:rPr>
          <w:rFonts w:ascii="Arial" w:hAnsi="Arial" w:cs="Arial"/>
        </w:rPr>
      </w:pPr>
      <w:r w:rsidRPr="00543CAF">
        <w:rPr>
          <w:rFonts w:ascii="Arial" w:hAnsi="Arial" w:cs="Arial"/>
        </w:rPr>
        <w:t>Das Andreasgelage des Volksbildungswerks Kelsterbach findet am Freitag, 2</w:t>
      </w:r>
      <w:r w:rsidR="00973EBA">
        <w:rPr>
          <w:rFonts w:ascii="Arial" w:hAnsi="Arial" w:cs="Arial"/>
        </w:rPr>
        <w:t>7</w:t>
      </w:r>
      <w:r w:rsidRPr="00543CAF">
        <w:rPr>
          <w:rFonts w:ascii="Arial" w:hAnsi="Arial" w:cs="Arial"/>
        </w:rPr>
        <w:t xml:space="preserve">. November, ab 19 Uhr im Fritz-Treutel-Haus </w:t>
      </w:r>
      <w:r w:rsidR="006A10F6">
        <w:rPr>
          <w:rFonts w:ascii="Arial" w:hAnsi="Arial" w:cs="Arial"/>
        </w:rPr>
        <w:t>statt</w:t>
      </w:r>
      <w:r w:rsidRPr="00543CAF">
        <w:rPr>
          <w:rFonts w:ascii="Arial" w:hAnsi="Arial" w:cs="Arial"/>
        </w:rPr>
        <w:t xml:space="preserve">. </w:t>
      </w:r>
      <w:r w:rsidR="004E4F94">
        <w:rPr>
          <w:rFonts w:ascii="Arial" w:hAnsi="Arial" w:cs="Arial"/>
        </w:rPr>
        <w:t xml:space="preserve">Neben den geladenen </w:t>
      </w:r>
      <w:r w:rsidRPr="00543CAF">
        <w:rPr>
          <w:rFonts w:ascii="Arial" w:hAnsi="Arial" w:cs="Arial"/>
        </w:rPr>
        <w:t>Gäste</w:t>
      </w:r>
      <w:r w:rsidR="004E4F94">
        <w:rPr>
          <w:rFonts w:ascii="Arial" w:hAnsi="Arial" w:cs="Arial"/>
        </w:rPr>
        <w:t xml:space="preserve">n sind alle </w:t>
      </w:r>
      <w:r w:rsidRPr="00543CAF">
        <w:rPr>
          <w:rFonts w:ascii="Arial" w:hAnsi="Arial" w:cs="Arial"/>
        </w:rPr>
        <w:t xml:space="preserve">Interessierte herzlich </w:t>
      </w:r>
      <w:r w:rsidR="004E4F94">
        <w:rPr>
          <w:rFonts w:ascii="Arial" w:hAnsi="Arial" w:cs="Arial"/>
        </w:rPr>
        <w:t>willkommen</w:t>
      </w:r>
      <w:r w:rsidRPr="00543CAF">
        <w:rPr>
          <w:rFonts w:ascii="Arial" w:hAnsi="Arial" w:cs="Arial"/>
        </w:rPr>
        <w:t xml:space="preserve">, auch wenn sie nicht Mitglied des Volksbildungswerks sind. Der Eintritt </w:t>
      </w:r>
      <w:r w:rsidR="004E4F94">
        <w:rPr>
          <w:rFonts w:ascii="Arial" w:hAnsi="Arial" w:cs="Arial"/>
        </w:rPr>
        <w:t xml:space="preserve">zu der Traditionsveranstaltung </w:t>
      </w:r>
      <w:r w:rsidRPr="00543CAF">
        <w:rPr>
          <w:rFonts w:ascii="Arial" w:hAnsi="Arial" w:cs="Arial"/>
        </w:rPr>
        <w:t xml:space="preserve">ist frei. </w:t>
      </w:r>
    </w:p>
    <w:p w14:paraId="5024A75E" w14:textId="5C90DD2A" w:rsidR="00543CAF" w:rsidRPr="00543CAF" w:rsidRDefault="00543CAF" w:rsidP="00543CAF">
      <w:pPr>
        <w:spacing w:line="276" w:lineRule="auto"/>
        <w:rPr>
          <w:rFonts w:ascii="Arial" w:hAnsi="Arial" w:cs="Arial"/>
        </w:rPr>
      </w:pPr>
      <w:r w:rsidRPr="00543CAF">
        <w:rPr>
          <w:rFonts w:ascii="Arial" w:hAnsi="Arial" w:cs="Arial"/>
        </w:rPr>
        <w:t xml:space="preserve">Den Festvortrag </w:t>
      </w:r>
      <w:r w:rsidR="006253C7">
        <w:rPr>
          <w:rFonts w:ascii="Arial" w:hAnsi="Arial" w:cs="Arial"/>
        </w:rPr>
        <w:t>mit dem Titel „</w:t>
      </w:r>
      <w:r w:rsidR="00973EBA">
        <w:rPr>
          <w:rFonts w:ascii="Arial" w:hAnsi="Arial" w:cs="Arial"/>
        </w:rPr>
        <w:t>Das Neue Frankfurt 1925 - 1930</w:t>
      </w:r>
      <w:r w:rsidR="006253C7">
        <w:rPr>
          <w:rFonts w:ascii="Arial" w:hAnsi="Arial" w:cs="Arial"/>
        </w:rPr>
        <w:t xml:space="preserve">“ </w:t>
      </w:r>
      <w:r w:rsidRPr="00543CAF">
        <w:rPr>
          <w:rFonts w:ascii="Arial" w:hAnsi="Arial" w:cs="Arial"/>
        </w:rPr>
        <w:t xml:space="preserve">hält in diesem Jahr </w:t>
      </w:r>
      <w:r w:rsidR="00973EBA">
        <w:rPr>
          <w:rFonts w:ascii="Arial" w:hAnsi="Arial" w:cs="Arial"/>
        </w:rPr>
        <w:t>der Historiker Robert Brandt</w:t>
      </w:r>
      <w:r w:rsidR="009A0B72">
        <w:rPr>
          <w:rFonts w:ascii="Arial" w:hAnsi="Arial" w:cs="Arial"/>
        </w:rPr>
        <w:t xml:space="preserve">, </w:t>
      </w:r>
      <w:r w:rsidR="009A0B72" w:rsidRPr="009A0B72">
        <w:rPr>
          <w:rFonts w:ascii="Arial" w:hAnsi="Arial" w:cs="Arial"/>
        </w:rPr>
        <w:t xml:space="preserve">Dozent </w:t>
      </w:r>
      <w:r w:rsidR="009A0B72">
        <w:rPr>
          <w:rFonts w:ascii="Arial" w:hAnsi="Arial" w:cs="Arial"/>
        </w:rPr>
        <w:t xml:space="preserve">an der </w:t>
      </w:r>
      <w:r w:rsidR="009A0B72" w:rsidRPr="009A0B72">
        <w:rPr>
          <w:rFonts w:ascii="Arial" w:hAnsi="Arial" w:cs="Arial"/>
        </w:rPr>
        <w:t xml:space="preserve">Goethe-Universität Frankfurt </w:t>
      </w:r>
      <w:r w:rsidR="009A0B72">
        <w:rPr>
          <w:rFonts w:ascii="Arial" w:hAnsi="Arial" w:cs="Arial"/>
        </w:rPr>
        <w:t>(</w:t>
      </w:r>
      <w:r w:rsidR="009A0B72" w:rsidRPr="009A0B72">
        <w:rPr>
          <w:rFonts w:ascii="Arial" w:hAnsi="Arial" w:cs="Arial"/>
        </w:rPr>
        <w:t>Universität des 3. Lebensalters</w:t>
      </w:r>
      <w:r w:rsidR="009A0B72">
        <w:rPr>
          <w:rFonts w:ascii="Arial" w:hAnsi="Arial" w:cs="Arial"/>
        </w:rPr>
        <w:t>)</w:t>
      </w:r>
      <w:r w:rsidRPr="00543CAF">
        <w:rPr>
          <w:rFonts w:ascii="Arial" w:hAnsi="Arial" w:cs="Arial"/>
        </w:rPr>
        <w:t>. Im Mittelpunkt des Andreasgelages, das in moderner Form seit 1966 jährlich stattfindet, steh</w:t>
      </w:r>
      <w:r w:rsidR="006A10F6">
        <w:rPr>
          <w:rFonts w:ascii="Arial" w:hAnsi="Arial" w:cs="Arial"/>
        </w:rPr>
        <w:t>t</w:t>
      </w:r>
      <w:r w:rsidRPr="00543CAF">
        <w:rPr>
          <w:rFonts w:ascii="Arial" w:hAnsi="Arial" w:cs="Arial"/>
        </w:rPr>
        <w:t xml:space="preserve"> der Austausch der Andreassprüche mit den Frankfurter Förstern, so wie er bis 1866 am Tag der Zinsabgabe für Weidevieh im Frankfurter Stadtwald vorgetragen wurde.</w:t>
      </w:r>
      <w:r w:rsidR="006A10F6">
        <w:rPr>
          <w:rFonts w:ascii="Arial" w:hAnsi="Arial" w:cs="Arial"/>
        </w:rPr>
        <w:t xml:space="preserve"> Zudem stehen Darbietungen der Jagdhornbläser</w:t>
      </w:r>
      <w:r w:rsidR="00973EBA">
        <w:rPr>
          <w:rFonts w:ascii="Arial" w:hAnsi="Arial" w:cs="Arial"/>
        </w:rPr>
        <w:t xml:space="preserve"> Groß-Gerau</w:t>
      </w:r>
      <w:r w:rsidR="006A10F6">
        <w:rPr>
          <w:rFonts w:ascii="Arial" w:hAnsi="Arial" w:cs="Arial"/>
        </w:rPr>
        <w:t xml:space="preserve"> und des Volkschors Kelsterbach auf dem Programm. </w:t>
      </w:r>
    </w:p>
    <w:p w14:paraId="2BD10CF0" w14:textId="1195690E" w:rsidR="00063DFB" w:rsidRPr="00543CAF" w:rsidRDefault="00543CAF" w:rsidP="00543CAF">
      <w:pPr>
        <w:spacing w:line="276" w:lineRule="auto"/>
        <w:rPr>
          <w:rFonts w:ascii="Arial" w:hAnsi="Arial" w:cs="Arial"/>
        </w:rPr>
      </w:pPr>
      <w:r w:rsidRPr="00543CAF">
        <w:rPr>
          <w:rFonts w:ascii="Arial" w:hAnsi="Arial" w:cs="Arial"/>
        </w:rPr>
        <w:t xml:space="preserve">Interessierte melden sich </w:t>
      </w:r>
      <w:r w:rsidR="006253C7">
        <w:rPr>
          <w:rFonts w:ascii="Arial" w:hAnsi="Arial" w:cs="Arial"/>
        </w:rPr>
        <w:t xml:space="preserve">bitte </w:t>
      </w:r>
      <w:r w:rsidRPr="00543CAF">
        <w:rPr>
          <w:rFonts w:ascii="Arial" w:hAnsi="Arial" w:cs="Arial"/>
        </w:rPr>
        <w:t>bei Christian Schönstein unter c.schoenstein@kelsterbach.de oder telefonisch unter 06107/ 773 210</w:t>
      </w:r>
      <w:r w:rsidR="006A10F6">
        <w:rPr>
          <w:rFonts w:ascii="Arial" w:hAnsi="Arial" w:cs="Arial"/>
        </w:rPr>
        <w:t>. (</w:t>
      </w:r>
      <w:r w:rsidR="006253C7">
        <w:rPr>
          <w:rFonts w:ascii="Arial" w:hAnsi="Arial" w:cs="Arial"/>
        </w:rPr>
        <w:t>s</w:t>
      </w:r>
      <w:r w:rsidR="006A10F6">
        <w:rPr>
          <w:rFonts w:ascii="Arial" w:hAnsi="Arial" w:cs="Arial"/>
        </w:rPr>
        <w:t>b)</w:t>
      </w:r>
    </w:p>
    <w:sectPr w:rsidR="00063DFB" w:rsidRPr="00543CAF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E71BB" w14:textId="77777777" w:rsidR="00C01C7A" w:rsidRDefault="00C01C7A" w:rsidP="007121C6">
      <w:pPr>
        <w:spacing w:after="0" w:line="240" w:lineRule="auto"/>
      </w:pPr>
      <w:r>
        <w:separator/>
      </w:r>
    </w:p>
  </w:endnote>
  <w:endnote w:type="continuationSeparator" w:id="0">
    <w:p w14:paraId="22061B8B" w14:textId="77777777" w:rsidR="00C01C7A" w:rsidRDefault="00C01C7A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C543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61AA91CD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</w:t>
    </w:r>
    <w:proofErr w:type="spellStart"/>
    <w:r w:rsidR="00537888" w:rsidRPr="00F863F3">
      <w:rPr>
        <w:rFonts w:ascii="Arial" w:hAnsi="Arial" w:cs="Arial"/>
        <w:b/>
        <w:bCs/>
        <w:sz w:val="18"/>
        <w:szCs w:val="18"/>
      </w:rPr>
      <w:t>Ltg</w:t>
    </w:r>
    <w:proofErr w:type="spellEnd"/>
    <w:r w:rsidR="00537888" w:rsidRPr="00F863F3">
      <w:rPr>
        <w:rFonts w:ascii="Arial" w:hAnsi="Arial" w:cs="Arial"/>
        <w:b/>
        <w:bCs/>
        <w:sz w:val="18"/>
        <w:szCs w:val="18"/>
      </w:rPr>
      <w:t>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 xml:space="preserve">Anika </w:t>
    </w:r>
    <w:proofErr w:type="spellStart"/>
    <w:r w:rsidR="00537888" w:rsidRPr="00BB7056">
      <w:rPr>
        <w:rFonts w:ascii="Arial" w:hAnsi="Arial" w:cs="Arial"/>
        <w:b/>
        <w:bCs/>
        <w:sz w:val="18"/>
        <w:szCs w:val="18"/>
      </w:rPr>
      <w:t>Fabijanić</w:t>
    </w:r>
    <w:proofErr w:type="spellEnd"/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67A845FA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56BA2D20" wp14:editId="3F61F9D2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CB9B4EC" wp14:editId="6B5E8E16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57DBF5B" wp14:editId="6422C61F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91863A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12D722F5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4567D" w14:textId="77777777" w:rsidR="00C01C7A" w:rsidRDefault="00C01C7A" w:rsidP="007121C6">
      <w:pPr>
        <w:spacing w:after="0" w:line="240" w:lineRule="auto"/>
      </w:pPr>
      <w:r>
        <w:separator/>
      </w:r>
    </w:p>
  </w:footnote>
  <w:footnote w:type="continuationSeparator" w:id="0">
    <w:p w14:paraId="59566C2C" w14:textId="77777777" w:rsidR="00C01C7A" w:rsidRDefault="00C01C7A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D86D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668A94BD" wp14:editId="6D7904CD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F9A7D0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C7A"/>
    <w:rsid w:val="00015C1C"/>
    <w:rsid w:val="00015FDE"/>
    <w:rsid w:val="00025257"/>
    <w:rsid w:val="00063DFB"/>
    <w:rsid w:val="001D2D03"/>
    <w:rsid w:val="00200F5C"/>
    <w:rsid w:val="002125DB"/>
    <w:rsid w:val="002241F4"/>
    <w:rsid w:val="002E6410"/>
    <w:rsid w:val="00306875"/>
    <w:rsid w:val="003144D8"/>
    <w:rsid w:val="00396FD3"/>
    <w:rsid w:val="003B2A0B"/>
    <w:rsid w:val="00402323"/>
    <w:rsid w:val="004166CE"/>
    <w:rsid w:val="004168BD"/>
    <w:rsid w:val="00436DC1"/>
    <w:rsid w:val="00456B43"/>
    <w:rsid w:val="00475417"/>
    <w:rsid w:val="00487568"/>
    <w:rsid w:val="004E4F94"/>
    <w:rsid w:val="00527E98"/>
    <w:rsid w:val="00537888"/>
    <w:rsid w:val="00543CAF"/>
    <w:rsid w:val="005764D2"/>
    <w:rsid w:val="0059446B"/>
    <w:rsid w:val="005A0369"/>
    <w:rsid w:val="005B7AE4"/>
    <w:rsid w:val="005D5131"/>
    <w:rsid w:val="005E5171"/>
    <w:rsid w:val="006253C7"/>
    <w:rsid w:val="0063767F"/>
    <w:rsid w:val="00660084"/>
    <w:rsid w:val="006A10F6"/>
    <w:rsid w:val="007121C6"/>
    <w:rsid w:val="00727098"/>
    <w:rsid w:val="007E087C"/>
    <w:rsid w:val="008414A6"/>
    <w:rsid w:val="0087529C"/>
    <w:rsid w:val="008810D4"/>
    <w:rsid w:val="008E1C9E"/>
    <w:rsid w:val="008E2DC0"/>
    <w:rsid w:val="008F0D40"/>
    <w:rsid w:val="009447FA"/>
    <w:rsid w:val="00973EBA"/>
    <w:rsid w:val="009A0B72"/>
    <w:rsid w:val="00A858EC"/>
    <w:rsid w:val="00AC3A83"/>
    <w:rsid w:val="00B632FD"/>
    <w:rsid w:val="00B90E05"/>
    <w:rsid w:val="00BE61B9"/>
    <w:rsid w:val="00C01C7A"/>
    <w:rsid w:val="00C0360F"/>
    <w:rsid w:val="00C23303"/>
    <w:rsid w:val="00C44E31"/>
    <w:rsid w:val="00C82E21"/>
    <w:rsid w:val="00C95744"/>
    <w:rsid w:val="00D172EF"/>
    <w:rsid w:val="00DA152F"/>
    <w:rsid w:val="00DB5CC6"/>
    <w:rsid w:val="00E037E3"/>
    <w:rsid w:val="00E17C9E"/>
    <w:rsid w:val="00E2671D"/>
    <w:rsid w:val="00E55FDE"/>
    <w:rsid w:val="00E84F15"/>
    <w:rsid w:val="00EF34C3"/>
    <w:rsid w:val="00F32EBF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EDC13"/>
  <w15:chartTrackingRefBased/>
  <w15:docId w15:val="{B44FBF10-DFFE-4FC6-ABB5-1ABE35C9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amlaufwerk\Bilder-Presse\%23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150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Betzold Sebastian</dc:creator>
  <cp:keywords/>
  <dc:description/>
  <cp:lastModifiedBy>Betzold Sebastian</cp:lastModifiedBy>
  <cp:revision>2</cp:revision>
  <cp:lastPrinted>2023-12-06T12:00:00Z</cp:lastPrinted>
  <dcterms:created xsi:type="dcterms:W3CDTF">2026-10-21T07:01:00Z</dcterms:created>
  <dcterms:modified xsi:type="dcterms:W3CDTF">2026-10-21T07:01:00Z</dcterms:modified>
</cp:coreProperties>
</file>