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B4E1E" w14:textId="4778A52C" w:rsidR="005D4189" w:rsidRDefault="005442D6" w:rsidP="005D4189">
      <w:pPr>
        <w:rPr>
          <w:szCs w:val="24"/>
        </w:rPr>
        <w:sectPr w:rsidR="005D4189" w:rsidSect="009C384E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2127" w:right="707" w:bottom="1134" w:left="1417" w:header="708" w:footer="708" w:gutter="0"/>
          <w:cols w:space="708"/>
          <w:docGrid w:linePitch="360"/>
        </w:sectPr>
      </w:pPr>
      <w:r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029FD4A0" wp14:editId="48ACBA5E">
                <wp:simplePos x="0" y="0"/>
                <wp:positionH relativeFrom="margin">
                  <wp:align>left</wp:align>
                </wp:positionH>
                <wp:positionV relativeFrom="page">
                  <wp:posOffset>1762125</wp:posOffset>
                </wp:positionV>
                <wp:extent cx="6211570" cy="895350"/>
                <wp:effectExtent l="0" t="0" r="0" b="0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4090C" w14:textId="77777777" w:rsidR="003F4E70" w:rsidRDefault="003F4E70" w:rsidP="003F4E70">
                            <w:pPr>
                              <w:jc w:val="center"/>
                              <w:rPr>
                                <w:b/>
                                <w:snapToGrid w:val="0"/>
                                <w:sz w:val="32"/>
                                <w:szCs w:val="32"/>
                              </w:rPr>
                            </w:pPr>
                          </w:p>
                          <w:p w14:paraId="6D0B4B37" w14:textId="2144A70F" w:rsidR="00697F1E" w:rsidRPr="001E4353" w:rsidRDefault="00FD30CC" w:rsidP="003F4E70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napToGrid w:val="0"/>
                                <w:color w:val="000000" w:themeColor="text1"/>
                                <w:sz w:val="32"/>
                                <w:szCs w:val="32"/>
                              </w:rPr>
                              <w:t>Nächstes Treffen der</w:t>
                            </w:r>
                            <w:r w:rsidR="009F4DFF">
                              <w:rPr>
                                <w:b/>
                                <w:snapToGrid w:val="0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„Pflegenden Angehörigen“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9FD4A0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0;margin-top:138.75pt;width:489.1pt;height:70.5pt;z-index:25166131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" stroked="f">
                <v:textbox inset="0,0,0,0">
                  <w:txbxContent>
                    <w:p w14:paraId="3DB4090C" w14:textId="77777777" w:rsidR="003F4E70" w:rsidRDefault="003F4E70" w:rsidP="003F4E70">
                      <w:pPr>
                        <w:jc w:val="center"/>
                        <w:rPr>
                          <w:b/>
                          <w:snapToGrid w:val="0"/>
                          <w:sz w:val="32"/>
                          <w:szCs w:val="32"/>
                        </w:rPr>
                      </w:pPr>
                    </w:p>
                    <w:p w14:paraId="6D0B4B37" w14:textId="2144A70F" w:rsidR="00697F1E" w:rsidRPr="001E4353" w:rsidRDefault="00FD30CC" w:rsidP="003F4E70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napToGrid w:val="0"/>
                          <w:color w:val="000000" w:themeColor="text1"/>
                          <w:sz w:val="32"/>
                          <w:szCs w:val="32"/>
                        </w:rPr>
                        <w:t>Nächstes Treffen der</w:t>
                      </w:r>
                      <w:r w:rsidR="009F4DFF">
                        <w:rPr>
                          <w:b/>
                          <w:snapToGrid w:val="0"/>
                          <w:color w:val="000000" w:themeColor="text1"/>
                          <w:sz w:val="32"/>
                          <w:szCs w:val="32"/>
                        </w:rPr>
                        <w:t xml:space="preserve"> „Pflegenden Angehörigen“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D550DB" w:rsidRPr="009C384E">
        <w:rPr>
          <w:noProof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576837E" wp14:editId="4E9F2CFF">
                <wp:simplePos x="0" y="0"/>
                <wp:positionH relativeFrom="column">
                  <wp:posOffset>451485</wp:posOffset>
                </wp:positionH>
                <wp:positionV relativeFrom="paragraph">
                  <wp:posOffset>-376611</wp:posOffset>
                </wp:positionV>
                <wp:extent cx="3737610" cy="1404620"/>
                <wp:effectExtent l="0" t="0" r="0" b="508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76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35B6A" w14:textId="47D99BDA" w:rsidR="009C384E" w:rsidRDefault="00E16F7C">
                            <w:r>
                              <w:t>22</w:t>
                            </w:r>
                            <w:r w:rsidR="00396077">
                              <w:t>.</w:t>
                            </w:r>
                            <w:r>
                              <w:t>10</w:t>
                            </w:r>
                            <w:r w:rsidR="00396077">
                              <w:t>.202</w:t>
                            </w:r>
                            <w:r w:rsidR="00F54B5C"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76837E" id="_x0000_s1027" type="#_x0000_t202" style="position:absolute;margin-left:35.55pt;margin-top:-29.65pt;width:294.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" filled="f" stroked="f">
                <v:textbox style="mso-fit-shape-to-text:t" inset="0,0,0,0">
                  <w:txbxContent>
                    <w:p w14:paraId="7D935B6A" w14:textId="47D99BDA" w:rsidR="009C384E" w:rsidRDefault="00E16F7C">
                      <w:r>
                        <w:t>22</w:t>
                      </w:r>
                      <w:r w:rsidR="00396077">
                        <w:t>.</w:t>
                      </w:r>
                      <w:r>
                        <w:t>10</w:t>
                      </w:r>
                      <w:r w:rsidR="00396077">
                        <w:t>.202</w:t>
                      </w:r>
                      <w:r w:rsidR="00F54B5C"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8223A0"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B8E23A1" wp14:editId="26F9AE08">
                <wp:simplePos x="0" y="0"/>
                <wp:positionH relativeFrom="margin">
                  <wp:posOffset>-12700</wp:posOffset>
                </wp:positionH>
                <wp:positionV relativeFrom="page">
                  <wp:posOffset>1722755</wp:posOffset>
                </wp:positionV>
                <wp:extent cx="6211570" cy="504825"/>
                <wp:effectExtent l="0" t="0" r="0" b="952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86186" w14:textId="77777777" w:rsidR="00E53982" w:rsidRPr="00E53982" w:rsidRDefault="00E53982" w:rsidP="00697F1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E23A1" id="_x0000_s1028" type="#_x0000_t202" style="position:absolute;margin-left:-1pt;margin-top:135.65pt;width:489.1pt;height:39.75pt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" stroked="f">
                <v:textbox inset="0,0,0,0">
                  <w:txbxContent>
                    <w:p w14:paraId="03986186" w14:textId="77777777" w:rsidR="00E53982" w:rsidRPr="00E53982" w:rsidRDefault="00E53982" w:rsidP="00697F1E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6CB9DE77" w14:textId="7559328F" w:rsidR="009F4DFF" w:rsidRPr="009F4DFF" w:rsidRDefault="009F4DFF" w:rsidP="009F4DFF">
      <w:pPr>
        <w:jc w:val="both"/>
        <w:rPr>
          <w:snapToGrid w:val="0"/>
          <w:sz w:val="22"/>
          <w:szCs w:val="22"/>
        </w:rPr>
      </w:pPr>
      <w:r w:rsidRPr="009F4DFF">
        <w:rPr>
          <w:snapToGrid w:val="0"/>
          <w:sz w:val="22"/>
          <w:szCs w:val="22"/>
        </w:rPr>
        <w:t xml:space="preserve">Die Selbsthilfegruppe für pflegende Angehörige in Bergkamen lädt zum nächsten </w:t>
      </w:r>
      <w:r w:rsidR="00FD30CC">
        <w:rPr>
          <w:snapToGrid w:val="0"/>
          <w:sz w:val="22"/>
          <w:szCs w:val="22"/>
        </w:rPr>
        <w:t xml:space="preserve">regelmäßigen </w:t>
      </w:r>
      <w:r w:rsidRPr="009F4DFF">
        <w:rPr>
          <w:snapToGrid w:val="0"/>
          <w:sz w:val="22"/>
          <w:szCs w:val="22"/>
        </w:rPr>
        <w:t xml:space="preserve">Treffen ein. Die Veranstaltung findet am Montag, </w:t>
      </w:r>
      <w:r w:rsidR="00E16F7C">
        <w:rPr>
          <w:snapToGrid w:val="0"/>
          <w:sz w:val="22"/>
          <w:szCs w:val="22"/>
        </w:rPr>
        <w:t>26. Oktober</w:t>
      </w:r>
      <w:r w:rsidRPr="009F4DFF">
        <w:rPr>
          <w:snapToGrid w:val="0"/>
          <w:sz w:val="22"/>
          <w:szCs w:val="22"/>
        </w:rPr>
        <w:t xml:space="preserve">, im Haus St. Elisabeth, Parkstraße 2a, 59192 Bergkamen, statt. Beginn ist </w:t>
      </w:r>
      <w:r w:rsidR="00FD30CC">
        <w:rPr>
          <w:snapToGrid w:val="0"/>
          <w:sz w:val="22"/>
          <w:szCs w:val="22"/>
        </w:rPr>
        <w:t xml:space="preserve">wie immer </w:t>
      </w:r>
      <w:r w:rsidRPr="009F4DFF">
        <w:rPr>
          <w:snapToGrid w:val="0"/>
          <w:sz w:val="22"/>
          <w:szCs w:val="22"/>
        </w:rPr>
        <w:t>um 15.00 Uhr, das Ende ist für etwa 17.00 Uhr geplant.</w:t>
      </w:r>
    </w:p>
    <w:p w14:paraId="40CA0E3F" w14:textId="73DC141F" w:rsidR="009F4DFF" w:rsidRPr="009F4DFF" w:rsidRDefault="00E16F7C" w:rsidP="009F4DFF">
      <w:pPr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Erneut als Gast vor Ort ist Frau</w:t>
      </w:r>
      <w:r w:rsidR="00FD30CC">
        <w:rPr>
          <w:snapToGrid w:val="0"/>
          <w:sz w:val="22"/>
          <w:szCs w:val="22"/>
        </w:rPr>
        <w:t xml:space="preserve"> </w:t>
      </w:r>
      <w:r w:rsidR="009F4DFF" w:rsidRPr="009F4DFF">
        <w:rPr>
          <w:snapToGrid w:val="0"/>
          <w:sz w:val="22"/>
          <w:szCs w:val="22"/>
        </w:rPr>
        <w:t>Margarethe Krabbe. Sie begleitet das Treffen und steht den Teilnehmenden für Gespräche, Fragen und den persönlichen Austausch zur Verfügung.</w:t>
      </w:r>
    </w:p>
    <w:p w14:paraId="40241B21" w14:textId="4C2F7A1A" w:rsidR="009F4DFF" w:rsidRPr="009F4DFF" w:rsidRDefault="00E16F7C" w:rsidP="009F4DFF">
      <w:pPr>
        <w:jc w:val="both"/>
        <w:rPr>
          <w:snapToGrid w:val="0"/>
          <w:sz w:val="22"/>
          <w:szCs w:val="22"/>
        </w:rPr>
      </w:pPr>
      <w:r w:rsidRPr="00E16F7C">
        <w:rPr>
          <w:snapToGrid w:val="0"/>
          <w:sz w:val="22"/>
          <w:szCs w:val="22"/>
        </w:rPr>
        <w:t>Das Treffen bietet Gelegenheit, Erfahrungen zu teilen, miteinander ins Gespräch zu kommen und sich gegenseitig zu unterstützen.</w:t>
      </w:r>
      <w:r>
        <w:rPr>
          <w:snapToGrid w:val="0"/>
          <w:sz w:val="22"/>
          <w:szCs w:val="22"/>
        </w:rPr>
        <w:t xml:space="preserve"> </w:t>
      </w:r>
      <w:r w:rsidR="009F4DFF" w:rsidRPr="009F4DFF">
        <w:rPr>
          <w:snapToGrid w:val="0"/>
          <w:sz w:val="22"/>
          <w:szCs w:val="22"/>
        </w:rPr>
        <w:t>Der Austausch mit anderen Betroffenen kann entlasten, Mut machen und dabei helfen, neue Sichtweisen und Lösungsansätze zu entwickeln.</w:t>
      </w:r>
    </w:p>
    <w:p w14:paraId="1699A690" w14:textId="0FADD208" w:rsidR="009F4DFF" w:rsidRDefault="00E16F7C" w:rsidP="009F4DFF">
      <w:pPr>
        <w:jc w:val="both"/>
        <w:rPr>
          <w:snapToGrid w:val="0"/>
          <w:sz w:val="22"/>
          <w:szCs w:val="22"/>
        </w:rPr>
      </w:pPr>
      <w:r w:rsidRPr="00E16F7C">
        <w:rPr>
          <w:snapToGrid w:val="0"/>
          <w:sz w:val="22"/>
          <w:szCs w:val="22"/>
        </w:rPr>
        <w:t>Alle pflegenden Angehörigen sind herzlich willkommen, um miteinander ins Gespräch zu kommen und neue Kraft für den Pflegealltag zu schöpfen. </w:t>
      </w:r>
      <w:r w:rsidR="009F4DFF" w:rsidRPr="009F4DFF">
        <w:rPr>
          <w:snapToGrid w:val="0"/>
          <w:sz w:val="22"/>
          <w:szCs w:val="22"/>
        </w:rPr>
        <w:t>Eine vorherige Anmeldung ist nicht erforderlich. Die Selbsthilfegruppe freut sich auf zahlreiche Besucherinnen und Besucher sowie auf einen informativen und angenehmen Nachmittag mit Margarethe Krabbe.</w:t>
      </w:r>
    </w:p>
    <w:p w14:paraId="49868FC6" w14:textId="713B2F1B" w:rsidR="00396077" w:rsidRPr="00396077" w:rsidRDefault="00396077" w:rsidP="000A20DD">
      <w:pPr>
        <w:jc w:val="both"/>
        <w:rPr>
          <w:snapToGrid w:val="0"/>
          <w:sz w:val="22"/>
          <w:szCs w:val="22"/>
        </w:rPr>
      </w:pPr>
      <w:r w:rsidRPr="00396077">
        <w:rPr>
          <w:snapToGrid w:val="0"/>
          <w:sz w:val="22"/>
          <w:szCs w:val="22"/>
        </w:rPr>
        <w:t>_________________________________________________________________________</w:t>
      </w:r>
    </w:p>
    <w:p w14:paraId="3986D4D5" w14:textId="35897F66" w:rsidR="005442D6" w:rsidRPr="00AD579C" w:rsidRDefault="005D4189" w:rsidP="00396077">
      <w:pPr>
        <w:jc w:val="both"/>
        <w:rPr>
          <w:b/>
          <w:sz w:val="22"/>
          <w:szCs w:val="22"/>
        </w:rPr>
      </w:pPr>
      <w:r w:rsidRPr="00AD579C">
        <w:rPr>
          <w:b/>
          <w:sz w:val="22"/>
          <w:szCs w:val="22"/>
        </w:rPr>
        <w:t>Rückfragen zu diesem Presseartikel richten</w:t>
      </w:r>
      <w:r w:rsidR="00952056" w:rsidRPr="00AD579C">
        <w:rPr>
          <w:b/>
          <w:sz w:val="22"/>
          <w:szCs w:val="22"/>
        </w:rPr>
        <w:t xml:space="preserve"> </w:t>
      </w:r>
      <w:r w:rsidRPr="00AD579C">
        <w:rPr>
          <w:b/>
          <w:sz w:val="22"/>
          <w:szCs w:val="22"/>
        </w:rPr>
        <w:t>Sie bitte an:</w:t>
      </w:r>
    </w:p>
    <w:tbl>
      <w:tblPr>
        <w:tblStyle w:val="Tabellen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8080"/>
      </w:tblGrid>
      <w:tr w:rsidR="002C3060" w14:paraId="7D624444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049FB152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53963AE0" wp14:editId="455D98A3">
                      <wp:extent cx="6067425" cy="228600"/>
                      <wp:effectExtent l="0" t="0" r="9525" b="0"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73BB21" w14:textId="1069C7E3" w:rsidR="002C3060" w:rsidRPr="00AD579C" w:rsidRDefault="00E16F7C" w:rsidP="002C3060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Fabian Prein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3963AE0" id="Textfeld 2" o:spid="_x0000_s1029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C5IH2F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0573BB21" w14:textId="1069C7E3" w:rsidR="002C3060" w:rsidRPr="00AD579C" w:rsidRDefault="00E16F7C" w:rsidP="002C306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Fabian Prein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14:paraId="71567E72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3DE1EEB9" w14:textId="77777777" w:rsidR="00B377E0" w:rsidRDefault="00B377E0" w:rsidP="00B377E0">
            <w:pPr>
              <w:spacing w:before="120"/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32B58952" wp14:editId="7961DC09">
                      <wp:extent cx="6067425" cy="228600"/>
                      <wp:effectExtent l="0" t="0" r="9525" b="0"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994EE9" w14:textId="21585717" w:rsidR="00B377E0" w:rsidRPr="00AD579C" w:rsidRDefault="005442D6" w:rsidP="00B377E0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D579C">
                                    <w:rPr>
                                      <w:sz w:val="22"/>
                                      <w:szCs w:val="22"/>
                                    </w:rPr>
                                    <w:t>Stabsstelle „</w:t>
                                  </w:r>
                                  <w:r w:rsidR="00E16F7C">
                                    <w:rPr>
                                      <w:sz w:val="22"/>
                                      <w:szCs w:val="22"/>
                                    </w:rPr>
                                    <w:t>Soziale Inklusion und Seniorenarbeit</w:t>
                                  </w:r>
                                  <w:r w:rsidRPr="00AD579C">
                                    <w:rPr>
                                      <w:sz w:val="22"/>
                                      <w:szCs w:val="22"/>
                                    </w:rPr>
                                    <w:t>“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2B58952" id="_x0000_s1030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AOyf32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4C994EE9" w14:textId="21585717" w:rsidR="00B377E0" w:rsidRPr="00AD579C" w:rsidRDefault="005442D6" w:rsidP="00B377E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D579C">
                              <w:rPr>
                                <w:sz w:val="22"/>
                                <w:szCs w:val="22"/>
                              </w:rPr>
                              <w:t>Stabsstelle „</w:t>
                            </w:r>
                            <w:r w:rsidR="00E16F7C">
                              <w:rPr>
                                <w:sz w:val="22"/>
                                <w:szCs w:val="22"/>
                              </w:rPr>
                              <w:t>Soziale Inklusion und Seniorenarbeit</w:t>
                            </w:r>
                            <w:r w:rsidRPr="00AD579C">
                              <w:rPr>
                                <w:sz w:val="22"/>
                                <w:szCs w:val="22"/>
                              </w:rPr>
                              <w:t>“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1F8FF92A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3A434FE3" wp14:editId="435C92CD">
                      <wp:extent cx="6067425" cy="228600"/>
                      <wp:effectExtent l="0" t="0" r="9525" b="0"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A63A4" w14:textId="40238C3F" w:rsidR="002C3060" w:rsidRPr="00AD579C" w:rsidRDefault="00E16F7C" w:rsidP="002C3060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Dezernat II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A434FE3" id="_x0000_s1031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ByX00p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195A63A4" w14:textId="40238C3F" w:rsidR="002C3060" w:rsidRPr="00AD579C" w:rsidRDefault="00E16F7C" w:rsidP="002C306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Dezernat II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14:paraId="22E00B24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1E3DD27A" w14:textId="77777777" w:rsidR="002C3060" w:rsidRPr="00AD579C" w:rsidRDefault="002C3060" w:rsidP="00B377E0">
            <w:pPr>
              <w:spacing w:before="120"/>
              <w:rPr>
                <w:sz w:val="22"/>
                <w:szCs w:val="22"/>
              </w:rPr>
            </w:pPr>
            <w:r w:rsidRPr="00AD579C">
              <w:rPr>
                <w:sz w:val="22"/>
                <w:szCs w:val="22"/>
              </w:rPr>
              <w:t>Telefon</w:t>
            </w:r>
            <w:r w:rsidR="007E0415" w:rsidRPr="00AD579C">
              <w:rPr>
                <w:sz w:val="22"/>
                <w:szCs w:val="22"/>
              </w:rPr>
              <w:t>:</w:t>
            </w:r>
          </w:p>
        </w:tc>
        <w:tc>
          <w:tcPr>
            <w:tcW w:w="8080" w:type="dxa"/>
            <w:vAlign w:val="center"/>
          </w:tcPr>
          <w:p w14:paraId="44C05DEC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5178AC6C" wp14:editId="1D7B7EEF">
                      <wp:extent cx="2847975" cy="198407"/>
                      <wp:effectExtent l="0" t="0" r="9525" b="0"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7975" cy="19840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F2B114" w14:textId="79E403E7" w:rsidR="002C3060" w:rsidRPr="00AD579C" w:rsidRDefault="005442D6" w:rsidP="002C3060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D579C">
                                    <w:rPr>
                                      <w:sz w:val="22"/>
                                      <w:szCs w:val="22"/>
                                    </w:rPr>
                                    <w:t>02307 / 965 -</w:t>
                                  </w:r>
                                  <w:r w:rsidR="00E16F7C">
                                    <w:rPr>
                                      <w:sz w:val="22"/>
                                      <w:szCs w:val="22"/>
                                    </w:rPr>
                                    <w:t xml:space="preserve"> 143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178AC6C" id="_x0000_s1032" type="#_x0000_t202" style="width:224.25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" stroked="f">
                      <v:textbox inset="0,0,0,0">
                        <w:txbxContent>
                          <w:p w14:paraId="02F2B114" w14:textId="79E403E7" w:rsidR="002C3060" w:rsidRPr="00AD579C" w:rsidRDefault="005442D6" w:rsidP="002C306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D579C">
                              <w:rPr>
                                <w:sz w:val="22"/>
                                <w:szCs w:val="22"/>
                              </w:rPr>
                              <w:t>02307 / 965 -</w:t>
                            </w:r>
                            <w:r w:rsidR="00E16F7C">
                              <w:rPr>
                                <w:sz w:val="22"/>
                                <w:szCs w:val="22"/>
                              </w:rPr>
                              <w:t xml:space="preserve"> 143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:rsidRPr="002C3060" w14:paraId="33314310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081826D8" w14:textId="77777777" w:rsidR="002C3060" w:rsidRPr="00AD579C" w:rsidRDefault="007E0415" w:rsidP="00B377E0">
            <w:pPr>
              <w:spacing w:before="120"/>
              <w:rPr>
                <w:sz w:val="22"/>
                <w:szCs w:val="22"/>
              </w:rPr>
            </w:pPr>
            <w:r w:rsidRPr="00AD579C">
              <w:rPr>
                <w:sz w:val="22"/>
                <w:szCs w:val="22"/>
              </w:rPr>
              <w:t>E-Mail:</w:t>
            </w:r>
          </w:p>
        </w:tc>
        <w:tc>
          <w:tcPr>
            <w:tcW w:w="8080" w:type="dxa"/>
            <w:vAlign w:val="center"/>
          </w:tcPr>
          <w:p w14:paraId="2196D9E1" w14:textId="77777777" w:rsidR="002C3060" w:rsidRPr="002C3060" w:rsidRDefault="002C3060" w:rsidP="00B377E0">
            <w:pPr>
              <w:spacing w:before="120"/>
              <w:rPr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25C1462E" wp14:editId="02AE24C3">
                      <wp:extent cx="4610100" cy="185738"/>
                      <wp:effectExtent l="0" t="0" r="0" b="5080"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0100" cy="1857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9D238E" w14:textId="0B4117F5" w:rsidR="002C3060" w:rsidRPr="00AD579C" w:rsidRDefault="00E16F7C" w:rsidP="002C3060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f.prein</w:t>
                                  </w:r>
                                  <w:r w:rsidR="005442D6" w:rsidRPr="00AD579C">
                                    <w:rPr>
                                      <w:sz w:val="22"/>
                                      <w:szCs w:val="22"/>
                                    </w:rPr>
                                    <w:t>@bergkamen.de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5C1462E" id="_x0000_s1033" type="#_x0000_t202" style="width:363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" stroked="f">
                      <v:textbox inset="0,0,0,0">
                        <w:txbxContent>
                          <w:p w14:paraId="4E9D238E" w14:textId="0B4117F5" w:rsidR="002C3060" w:rsidRPr="00AD579C" w:rsidRDefault="00E16F7C" w:rsidP="002C306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f.prein</w:t>
                            </w:r>
                            <w:r w:rsidR="005442D6" w:rsidRPr="00AD579C">
                              <w:rPr>
                                <w:sz w:val="22"/>
                                <w:szCs w:val="22"/>
                              </w:rPr>
                              <w:t>@bergkamen.de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4EF75C61" w14:textId="77777777" w:rsidR="005442D6" w:rsidRPr="005442D6" w:rsidRDefault="005442D6" w:rsidP="00542233">
      <w:pPr>
        <w:spacing w:before="120"/>
        <w:rPr>
          <w:rFonts w:ascii="Helv" w:hAnsi="Helv" w:cs="Helv"/>
          <w:color w:val="000000"/>
          <w:sz w:val="16"/>
          <w:szCs w:val="16"/>
        </w:rPr>
      </w:pPr>
    </w:p>
    <w:sectPr w:rsidR="005442D6" w:rsidRPr="005442D6" w:rsidSect="00C9791B">
      <w:headerReference w:type="default" r:id="rId12"/>
      <w:type w:val="continuous"/>
      <w:pgSz w:w="11906" w:h="16838"/>
      <w:pgMar w:top="2269" w:right="70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61E73" w14:textId="77777777" w:rsidR="00800EA2" w:rsidRDefault="00800EA2" w:rsidP="00695138">
      <w:pPr>
        <w:spacing w:after="0" w:line="240" w:lineRule="auto"/>
      </w:pPr>
      <w:r>
        <w:separator/>
      </w:r>
    </w:p>
  </w:endnote>
  <w:endnote w:type="continuationSeparator" w:id="0">
    <w:p w14:paraId="4F45DFE6" w14:textId="77777777" w:rsidR="00800EA2" w:rsidRDefault="00800EA2" w:rsidP="0069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FAE3D" w14:textId="77777777" w:rsidR="006A7444" w:rsidRDefault="006A744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FE772" w14:textId="77777777" w:rsidR="006A7444" w:rsidRDefault="006A744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8D8B8" w14:textId="77777777" w:rsidR="006A7444" w:rsidRDefault="006A744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706B3" w14:textId="77777777" w:rsidR="00800EA2" w:rsidRDefault="00800EA2" w:rsidP="00695138">
      <w:pPr>
        <w:spacing w:after="0" w:line="240" w:lineRule="auto"/>
      </w:pPr>
      <w:r>
        <w:separator/>
      </w:r>
    </w:p>
  </w:footnote>
  <w:footnote w:type="continuationSeparator" w:id="0">
    <w:p w14:paraId="52CA3EF4" w14:textId="77777777" w:rsidR="00800EA2" w:rsidRDefault="00800EA2" w:rsidP="0069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4F5FB" w14:textId="77777777" w:rsidR="006A7444" w:rsidRDefault="006A744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FBC5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7C9969C3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247B5CB2" w14:textId="77777777" w:rsidR="00695138" w:rsidRDefault="00800EA2">
    <w:pPr>
      <w:pStyle w:val="Kopfzeile"/>
      <w:rPr>
        <w:b/>
        <w:smallCaps/>
        <w:sz w:val="36"/>
        <w:szCs w:val="36"/>
      </w:rPr>
    </w:pPr>
    <w:r>
      <w:rPr>
        <w:noProof/>
      </w:rPr>
      <w:pict w14:anchorId="6612F6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01.8pt;margin-top:-41.1pt;width:72.15pt;height:102pt;z-index:251659264;mso-position-horizontal-relative:text;mso-position-vertical-relative:text">
          <v:imagedata r:id="rId1" o:title="Wappen"/>
        </v:shape>
      </w:pict>
    </w:r>
    <w:r w:rsidR="00695138" w:rsidRPr="009363D1">
      <w:rPr>
        <w:b/>
        <w:smallCaps/>
        <w:sz w:val="36"/>
        <w:szCs w:val="36"/>
      </w:rPr>
      <w:t>Pressemitteilung</w:t>
    </w:r>
    <w:r w:rsidR="006A7444">
      <w:rPr>
        <w:b/>
        <w:smallCaps/>
        <w:sz w:val="36"/>
        <w:szCs w:val="36"/>
      </w:rPr>
      <w:t xml:space="preserve"> der Stadt Bergkamen</w:t>
    </w:r>
    <w:r w:rsidR="00695138" w:rsidRPr="009363D1">
      <w:rPr>
        <w:b/>
        <w:smallCaps/>
        <w:sz w:val="36"/>
        <w:szCs w:val="36"/>
      </w:rPr>
      <w:tab/>
    </w:r>
    <w:r w:rsidR="00695138" w:rsidRPr="009363D1">
      <w:rPr>
        <w:b/>
        <w:smallCaps/>
        <w:sz w:val="36"/>
        <w:szCs w:val="36"/>
      </w:rPr>
      <w:tab/>
    </w:r>
  </w:p>
  <w:p w14:paraId="2B9FE013" w14:textId="77777777" w:rsidR="00B95087" w:rsidRDefault="009C384E" w:rsidP="00B95087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2F63F05A" w14:textId="77777777" w:rsidR="009C384E" w:rsidRPr="009C384E" w:rsidRDefault="009C384E" w:rsidP="00B95087">
    <w:pPr>
      <w:pStyle w:val="Kopfzeile"/>
      <w:pBdr>
        <w:bottom w:val="single" w:sz="4" w:space="1" w:color="auto"/>
      </w:pBdr>
      <w:rPr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4B5E8" w14:textId="77777777" w:rsidR="006A7444" w:rsidRDefault="006A7444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8BEF2" w14:textId="77777777" w:rsidR="00695138" w:rsidRDefault="005D4189">
    <w:pPr>
      <w:pStyle w:val="Kopfzeile"/>
      <w:rPr>
        <w:b/>
        <w:smallCaps/>
        <w:sz w:val="36"/>
        <w:szCs w:val="36"/>
      </w:rPr>
    </w:pPr>
    <w:r>
      <w:rPr>
        <w:b/>
        <w:smallCaps/>
        <w:noProof/>
        <w:sz w:val="36"/>
        <w:szCs w:val="36"/>
        <w:lang w:eastAsia="de-DE"/>
      </w:rPr>
      <w:drawing>
        <wp:anchor distT="0" distB="0" distL="114300" distR="114300" simplePos="0" relativeHeight="251657216" behindDoc="1" locked="0" layoutInCell="1" allowOverlap="1" wp14:anchorId="00876153" wp14:editId="64AD51F1">
          <wp:simplePos x="0" y="0"/>
          <wp:positionH relativeFrom="column">
            <wp:posOffset>4130675</wp:posOffset>
          </wp:positionH>
          <wp:positionV relativeFrom="paragraph">
            <wp:posOffset>-266700</wp:posOffset>
          </wp:positionV>
          <wp:extent cx="2133600" cy="571500"/>
          <wp:effectExtent l="0" t="0" r="0" b="0"/>
          <wp:wrapNone/>
          <wp:docPr id="2" name="Grafik 2" descr="Bergkamen_Logo_blue_transpar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ergkamen_Logo_blue_transpar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5138" w:rsidRPr="009363D1">
      <w:rPr>
        <w:b/>
        <w:smallCaps/>
        <w:sz w:val="36"/>
        <w:szCs w:val="36"/>
      </w:rPr>
      <w:t>Pressemitteilung</w:t>
    </w:r>
    <w:r w:rsidR="00695138" w:rsidRPr="009363D1">
      <w:rPr>
        <w:b/>
        <w:smallCaps/>
        <w:sz w:val="36"/>
        <w:szCs w:val="36"/>
      </w:rPr>
      <w:tab/>
    </w:r>
    <w:r w:rsidR="00695138" w:rsidRPr="009363D1">
      <w:rPr>
        <w:b/>
        <w:smallCaps/>
        <w:sz w:val="36"/>
        <w:szCs w:val="36"/>
      </w:rPr>
      <w:tab/>
    </w:r>
  </w:p>
  <w:p w14:paraId="40024D30" w14:textId="77777777" w:rsidR="00B95087" w:rsidRPr="009363D1" w:rsidRDefault="00B95087" w:rsidP="00B95087">
    <w:pPr>
      <w:pStyle w:val="Kopfzeile"/>
      <w:pBdr>
        <w:bottom w:val="single" w:sz="4" w:space="1" w:color="auto"/>
      </w:pBdr>
      <w:rPr>
        <w:b/>
        <w:smallCaps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4BB"/>
    <w:rsid w:val="00005B1C"/>
    <w:rsid w:val="00032884"/>
    <w:rsid w:val="00040DC4"/>
    <w:rsid w:val="00043C24"/>
    <w:rsid w:val="0009793B"/>
    <w:rsid w:val="000A20DD"/>
    <w:rsid w:val="000B1413"/>
    <w:rsid w:val="000D1987"/>
    <w:rsid w:val="0014618A"/>
    <w:rsid w:val="0018017C"/>
    <w:rsid w:val="001807C9"/>
    <w:rsid w:val="00190251"/>
    <w:rsid w:val="00196A44"/>
    <w:rsid w:val="001D268B"/>
    <w:rsid w:val="001D2ED5"/>
    <w:rsid w:val="001E4353"/>
    <w:rsid w:val="00217485"/>
    <w:rsid w:val="0023693B"/>
    <w:rsid w:val="002429D7"/>
    <w:rsid w:val="002975B2"/>
    <w:rsid w:val="002C3060"/>
    <w:rsid w:val="002E7976"/>
    <w:rsid w:val="002F36F1"/>
    <w:rsid w:val="0037609A"/>
    <w:rsid w:val="00396077"/>
    <w:rsid w:val="003A4595"/>
    <w:rsid w:val="003A4636"/>
    <w:rsid w:val="003A6B14"/>
    <w:rsid w:val="003B31BF"/>
    <w:rsid w:val="003C35D3"/>
    <w:rsid w:val="003C398A"/>
    <w:rsid w:val="003C5763"/>
    <w:rsid w:val="003C73B4"/>
    <w:rsid w:val="003F4E70"/>
    <w:rsid w:val="004056D6"/>
    <w:rsid w:val="00416F5E"/>
    <w:rsid w:val="00431FFE"/>
    <w:rsid w:val="00465DAB"/>
    <w:rsid w:val="004761D7"/>
    <w:rsid w:val="004B0685"/>
    <w:rsid w:val="004E24AF"/>
    <w:rsid w:val="004E4E73"/>
    <w:rsid w:val="004F7F39"/>
    <w:rsid w:val="0052364F"/>
    <w:rsid w:val="00526AB0"/>
    <w:rsid w:val="00542233"/>
    <w:rsid w:val="005442D6"/>
    <w:rsid w:val="00546ABF"/>
    <w:rsid w:val="00561F99"/>
    <w:rsid w:val="00581B60"/>
    <w:rsid w:val="005B1418"/>
    <w:rsid w:val="005B33CB"/>
    <w:rsid w:val="005D4189"/>
    <w:rsid w:val="005D5900"/>
    <w:rsid w:val="00601A9F"/>
    <w:rsid w:val="00621910"/>
    <w:rsid w:val="00622B8D"/>
    <w:rsid w:val="006863D0"/>
    <w:rsid w:val="006871B7"/>
    <w:rsid w:val="00695138"/>
    <w:rsid w:val="006960A1"/>
    <w:rsid w:val="00697F1E"/>
    <w:rsid w:val="006A7444"/>
    <w:rsid w:val="006B6629"/>
    <w:rsid w:val="006D0EE1"/>
    <w:rsid w:val="006F0DA9"/>
    <w:rsid w:val="006F6019"/>
    <w:rsid w:val="00712FFA"/>
    <w:rsid w:val="007424BB"/>
    <w:rsid w:val="0074608D"/>
    <w:rsid w:val="00760064"/>
    <w:rsid w:val="00777DF5"/>
    <w:rsid w:val="00792634"/>
    <w:rsid w:val="00794786"/>
    <w:rsid w:val="007A1C40"/>
    <w:rsid w:val="007D1537"/>
    <w:rsid w:val="007D60AC"/>
    <w:rsid w:val="007E0415"/>
    <w:rsid w:val="00800EA2"/>
    <w:rsid w:val="00804BD3"/>
    <w:rsid w:val="00810BCD"/>
    <w:rsid w:val="008223A0"/>
    <w:rsid w:val="00844197"/>
    <w:rsid w:val="00847CA4"/>
    <w:rsid w:val="00871E44"/>
    <w:rsid w:val="008721E5"/>
    <w:rsid w:val="0089275E"/>
    <w:rsid w:val="008D0477"/>
    <w:rsid w:val="009006F9"/>
    <w:rsid w:val="009114B4"/>
    <w:rsid w:val="009363D1"/>
    <w:rsid w:val="009370FE"/>
    <w:rsid w:val="00937CB3"/>
    <w:rsid w:val="00952056"/>
    <w:rsid w:val="00952C3A"/>
    <w:rsid w:val="0095776F"/>
    <w:rsid w:val="00962174"/>
    <w:rsid w:val="009800A1"/>
    <w:rsid w:val="009C1A02"/>
    <w:rsid w:val="009C384E"/>
    <w:rsid w:val="009F4DFF"/>
    <w:rsid w:val="00A55945"/>
    <w:rsid w:val="00A778E9"/>
    <w:rsid w:val="00AA0D0E"/>
    <w:rsid w:val="00AB680F"/>
    <w:rsid w:val="00AC4F6A"/>
    <w:rsid w:val="00AD0D78"/>
    <w:rsid w:val="00AD579C"/>
    <w:rsid w:val="00B00B26"/>
    <w:rsid w:val="00B112A9"/>
    <w:rsid w:val="00B12F53"/>
    <w:rsid w:val="00B17BF1"/>
    <w:rsid w:val="00B3199C"/>
    <w:rsid w:val="00B377E0"/>
    <w:rsid w:val="00B53339"/>
    <w:rsid w:val="00B73C97"/>
    <w:rsid w:val="00B75888"/>
    <w:rsid w:val="00B90401"/>
    <w:rsid w:val="00B95087"/>
    <w:rsid w:val="00BA08FC"/>
    <w:rsid w:val="00BA60F3"/>
    <w:rsid w:val="00BB403A"/>
    <w:rsid w:val="00BC024D"/>
    <w:rsid w:val="00BE61B5"/>
    <w:rsid w:val="00BF2B9D"/>
    <w:rsid w:val="00C02DE5"/>
    <w:rsid w:val="00C258BE"/>
    <w:rsid w:val="00C30C7C"/>
    <w:rsid w:val="00C75284"/>
    <w:rsid w:val="00C85FB7"/>
    <w:rsid w:val="00C9791B"/>
    <w:rsid w:val="00CA5F3A"/>
    <w:rsid w:val="00CE1110"/>
    <w:rsid w:val="00D2335E"/>
    <w:rsid w:val="00D550DB"/>
    <w:rsid w:val="00D66B65"/>
    <w:rsid w:val="00DE0580"/>
    <w:rsid w:val="00DE4322"/>
    <w:rsid w:val="00DF2E2D"/>
    <w:rsid w:val="00DF3A52"/>
    <w:rsid w:val="00DF4EFC"/>
    <w:rsid w:val="00E0139C"/>
    <w:rsid w:val="00E047C7"/>
    <w:rsid w:val="00E16F7C"/>
    <w:rsid w:val="00E20ADC"/>
    <w:rsid w:val="00E226DE"/>
    <w:rsid w:val="00E43A5D"/>
    <w:rsid w:val="00E44F62"/>
    <w:rsid w:val="00E45986"/>
    <w:rsid w:val="00E53982"/>
    <w:rsid w:val="00E85AC7"/>
    <w:rsid w:val="00E963B9"/>
    <w:rsid w:val="00E97A8C"/>
    <w:rsid w:val="00EC3B4E"/>
    <w:rsid w:val="00ED5C2F"/>
    <w:rsid w:val="00F43704"/>
    <w:rsid w:val="00F5290D"/>
    <w:rsid w:val="00F53760"/>
    <w:rsid w:val="00F54B5C"/>
    <w:rsid w:val="00F71D42"/>
    <w:rsid w:val="00F720AD"/>
    <w:rsid w:val="00F82B10"/>
    <w:rsid w:val="00F96E5C"/>
    <w:rsid w:val="00FB4501"/>
    <w:rsid w:val="00FC59D8"/>
    <w:rsid w:val="00FD22E7"/>
    <w:rsid w:val="00FD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3D7EAC"/>
  <w15:chartTrackingRefBased/>
  <w15:docId w15:val="{2B08C16B-53A2-4F1A-BF02-723D9A368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1987"/>
    <w:rPr>
      <w:sz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95138"/>
  </w:style>
  <w:style w:type="paragraph" w:styleId="Fuzeile">
    <w:name w:val="footer"/>
    <w:basedOn w:val="Standard"/>
    <w:link w:val="Fu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95138"/>
  </w:style>
  <w:style w:type="character" w:styleId="Platzhaltertext">
    <w:name w:val="Placeholder Text"/>
    <w:basedOn w:val="Absatz-Standardschriftart"/>
    <w:uiPriority w:val="99"/>
    <w:semiHidden/>
    <w:rsid w:val="00B95087"/>
    <w:rPr>
      <w:color w:val="808080"/>
    </w:rPr>
  </w:style>
  <w:style w:type="paragraph" w:customStyle="1" w:styleId="Presseberschrift1">
    <w:name w:val="PresseÜberschrift1"/>
    <w:basedOn w:val="Standard"/>
    <w:link w:val="Presseberschrift1Zchn"/>
    <w:qFormat/>
    <w:rsid w:val="009C384E"/>
  </w:style>
  <w:style w:type="paragraph" w:customStyle="1" w:styleId="Presseberschrift2">
    <w:name w:val="PresseÜberschrift2"/>
    <w:basedOn w:val="Presseberschrift1"/>
    <w:link w:val="Presseberschrift2Zchn"/>
    <w:qFormat/>
    <w:rsid w:val="00BC024D"/>
    <w:rPr>
      <w:b/>
    </w:rPr>
  </w:style>
  <w:style w:type="character" w:customStyle="1" w:styleId="Presseberschrift1Zchn">
    <w:name w:val="PresseÜberschrift1 Zchn"/>
    <w:basedOn w:val="Absatz-Standardschriftart"/>
    <w:link w:val="Presseberschrift1"/>
    <w:rsid w:val="009C384E"/>
    <w:rPr>
      <w:sz w:val="24"/>
    </w:rPr>
  </w:style>
  <w:style w:type="character" w:customStyle="1" w:styleId="Presseberschrift2Zchn">
    <w:name w:val="PresseÜberschrift2 Zchn"/>
    <w:basedOn w:val="Presseberschrift1Zchn"/>
    <w:link w:val="Presseberschrift2"/>
    <w:rsid w:val="00BC024D"/>
    <w:rPr>
      <w:b/>
      <w:sz w:val="28"/>
    </w:rPr>
  </w:style>
  <w:style w:type="table" w:styleId="Tabellenraster">
    <w:name w:val="Table Grid"/>
    <w:basedOn w:val="NormaleTabelle"/>
    <w:uiPriority w:val="39"/>
    <w:rsid w:val="002C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2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23A0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5442D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577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9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103rehe\AppData\Local\Temp\notesAC15F3\~627463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~6274636.dotx</Template>
  <TotalTime>0</TotalTime>
  <Pages>1</Pages>
  <Words>169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Rehers, Julia</dc:creator>
  <cp:keywords/>
  <dc:description/>
  <cp:lastModifiedBy>Prein, Fabian</cp:lastModifiedBy>
  <cp:revision>2</cp:revision>
  <cp:lastPrinted>2024-10-07T11:18:00Z</cp:lastPrinted>
  <dcterms:created xsi:type="dcterms:W3CDTF">2026-10-22T06:58:00Z</dcterms:created>
  <dcterms:modified xsi:type="dcterms:W3CDTF">2026-10-22T06:58:00Z</dcterms:modified>
</cp:coreProperties>
</file>