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2693" w14:textId="28580B61" w:rsidR="002037B1" w:rsidRPr="002F2B81" w:rsidRDefault="00203A42" w:rsidP="002037B1">
      <w:pPr>
        <w:rPr>
          <w:rFonts w:ascii="Lato Semibold" w:hAnsi="Lato Semibold"/>
          <w:sz w:val="32"/>
          <w:szCs w:val="32"/>
        </w:rPr>
      </w:pPr>
      <w:r>
        <w:rPr>
          <w:rFonts w:ascii="Lato Semibold" w:hAnsi="Lato Semibold"/>
          <w:sz w:val="32"/>
          <w:szCs w:val="32"/>
        </w:rPr>
        <w:t xml:space="preserve">Gästeführungen mit </w:t>
      </w:r>
      <w:r w:rsidR="00A90106">
        <w:rPr>
          <w:rFonts w:ascii="Lato Semibold" w:hAnsi="Lato Semibold"/>
          <w:sz w:val="32"/>
          <w:szCs w:val="32"/>
        </w:rPr>
        <w:t>Gänsehautgarantie</w:t>
      </w:r>
      <w:r w:rsidR="000960DA" w:rsidRPr="002F2B81">
        <w:rPr>
          <w:rFonts w:ascii="Lato Semibold" w:hAnsi="Lato Semibold"/>
          <w:sz w:val="32"/>
          <w:szCs w:val="32"/>
        </w:rPr>
        <w:t xml:space="preserve">                                                                               </w:t>
      </w:r>
    </w:p>
    <w:p w14:paraId="539FCE30" w14:textId="5168EB4D" w:rsidR="002037B1" w:rsidRPr="00AE24B9" w:rsidRDefault="002037B1" w:rsidP="002037B1">
      <w:pPr>
        <w:pStyle w:val="Listenabsatz"/>
        <w:numPr>
          <w:ilvl w:val="0"/>
          <w:numId w:val="5"/>
        </w:numPr>
        <w:rPr>
          <w:rFonts w:ascii="Lato Light" w:hAnsi="Lato Light"/>
          <w:b/>
        </w:rPr>
      </w:pPr>
      <w:r>
        <w:rPr>
          <w:rFonts w:ascii="Lato Semibold" w:hAnsi="Lato Semibold"/>
          <w:i/>
          <w:sz w:val="22"/>
          <w:szCs w:val="22"/>
        </w:rPr>
        <w:t xml:space="preserve">Öffentliche Landkreisführungen im </w:t>
      </w:r>
      <w:r w:rsidR="00311D76">
        <w:rPr>
          <w:rFonts w:ascii="Lato Semibold" w:hAnsi="Lato Semibold"/>
          <w:i/>
          <w:sz w:val="22"/>
          <w:szCs w:val="22"/>
        </w:rPr>
        <w:t>Novemb</w:t>
      </w:r>
      <w:r w:rsidR="00CB5FC4">
        <w:rPr>
          <w:rFonts w:ascii="Lato Semibold" w:hAnsi="Lato Semibold"/>
          <w:i/>
          <w:sz w:val="22"/>
          <w:szCs w:val="22"/>
        </w:rPr>
        <w:t>er</w:t>
      </w:r>
      <w:r w:rsidR="00107000">
        <w:rPr>
          <w:rFonts w:ascii="Lato Semibold" w:hAnsi="Lato Semibold"/>
          <w:i/>
          <w:sz w:val="22"/>
          <w:szCs w:val="22"/>
        </w:rPr>
        <w:t xml:space="preserve"> </w:t>
      </w:r>
      <w:r>
        <w:rPr>
          <w:rFonts w:ascii="Lato Semibold" w:hAnsi="Lato Semibold"/>
          <w:i/>
          <w:sz w:val="22"/>
          <w:szCs w:val="22"/>
        </w:rPr>
        <w:t>202</w:t>
      </w:r>
      <w:r w:rsidR="00107000">
        <w:rPr>
          <w:rFonts w:ascii="Lato Semibold" w:hAnsi="Lato Semibold"/>
          <w:i/>
          <w:sz w:val="22"/>
          <w:szCs w:val="22"/>
        </w:rPr>
        <w:t>6</w:t>
      </w:r>
    </w:p>
    <w:p w14:paraId="34B5D9C9" w14:textId="77777777" w:rsidR="002037B1" w:rsidRPr="00AE24B9" w:rsidRDefault="002037B1" w:rsidP="002037B1">
      <w:pPr>
        <w:pStyle w:val="Listenabsatz"/>
        <w:rPr>
          <w:rFonts w:ascii="Lato Light" w:hAnsi="Lato Light"/>
          <w:b/>
        </w:rPr>
      </w:pPr>
    </w:p>
    <w:p w14:paraId="0EE08F78" w14:textId="2613C683" w:rsidR="00177228" w:rsidRDefault="00C57F11" w:rsidP="00177228">
      <w:pPr>
        <w:shd w:val="clear" w:color="auto" w:fill="FFFFFF"/>
        <w:spacing w:after="180"/>
        <w:textAlignment w:val="baseline"/>
        <w:rPr>
          <w:rFonts w:ascii="Lato Light" w:hAnsi="Lato Light" w:cs="Arial"/>
          <w:b/>
          <w:bCs/>
          <w:color w:val="242221"/>
        </w:rPr>
      </w:pPr>
      <w:r>
        <w:rPr>
          <w:rFonts w:ascii="Lato Light" w:hAnsi="Lato Light" w:cs="Arial"/>
          <w:b/>
          <w:bCs/>
          <w:color w:val="242221"/>
        </w:rPr>
        <w:t xml:space="preserve">Neuburg-Schrobenhausen </w:t>
      </w:r>
      <w:r w:rsidR="00CB5FC4">
        <w:rPr>
          <w:rFonts w:ascii="Lato Light" w:hAnsi="Lato Light" w:cs="Arial"/>
          <w:b/>
          <w:bCs/>
          <w:color w:val="242221"/>
        </w:rPr>
        <w:t>–</w:t>
      </w:r>
      <w:r>
        <w:rPr>
          <w:rFonts w:ascii="Lato Light" w:hAnsi="Lato Light" w:cs="Arial"/>
          <w:b/>
          <w:bCs/>
          <w:color w:val="242221"/>
        </w:rPr>
        <w:t xml:space="preserve"> </w:t>
      </w:r>
      <w:r w:rsidR="00CB5FC4">
        <w:rPr>
          <w:rFonts w:ascii="Lato Light" w:hAnsi="Lato Light" w:cs="Arial"/>
          <w:b/>
          <w:bCs/>
          <w:color w:val="242221"/>
        </w:rPr>
        <w:t xml:space="preserve">Der </w:t>
      </w:r>
      <w:r w:rsidR="000B3D60">
        <w:rPr>
          <w:rFonts w:ascii="Lato Light" w:hAnsi="Lato Light" w:cs="Arial"/>
          <w:b/>
          <w:bCs/>
          <w:color w:val="242221"/>
        </w:rPr>
        <w:t>Herbst ist eine gute Gelegenheit, Ziele vor der eigenen Haustüre zu erkunden</w:t>
      </w:r>
      <w:r w:rsidR="00CB5FC4">
        <w:rPr>
          <w:rFonts w:ascii="Lato Light" w:hAnsi="Lato Light" w:cs="Arial"/>
          <w:b/>
          <w:bCs/>
          <w:color w:val="242221"/>
        </w:rPr>
        <w:t xml:space="preserve">. </w:t>
      </w:r>
      <w:r w:rsidR="000B3D60">
        <w:rPr>
          <w:rFonts w:ascii="Lato Light" w:hAnsi="Lato Light" w:cs="Arial"/>
          <w:b/>
          <w:bCs/>
          <w:color w:val="242221"/>
        </w:rPr>
        <w:t>I</w:t>
      </w:r>
      <w:r w:rsidR="00CB5FC4">
        <w:rPr>
          <w:rFonts w:ascii="Lato Light" w:hAnsi="Lato Light" w:cs="Arial"/>
          <w:b/>
          <w:bCs/>
          <w:color w:val="242221"/>
        </w:rPr>
        <w:t xml:space="preserve">m </w:t>
      </w:r>
      <w:r w:rsidR="00311D76">
        <w:rPr>
          <w:rFonts w:ascii="Lato Light" w:hAnsi="Lato Light" w:cs="Arial"/>
          <w:b/>
          <w:bCs/>
          <w:color w:val="242221"/>
        </w:rPr>
        <w:t xml:space="preserve">November </w:t>
      </w:r>
      <w:r w:rsidR="00362483">
        <w:rPr>
          <w:rFonts w:ascii="Lato Light" w:hAnsi="Lato Light" w:cs="Arial"/>
          <w:b/>
          <w:bCs/>
          <w:color w:val="242221"/>
        </w:rPr>
        <w:t xml:space="preserve">werden </w:t>
      </w:r>
      <w:r w:rsidR="002037B1">
        <w:rPr>
          <w:rFonts w:ascii="Lato Light" w:hAnsi="Lato Light" w:cs="Arial"/>
          <w:b/>
          <w:bCs/>
          <w:color w:val="242221"/>
        </w:rPr>
        <w:t>ein</w:t>
      </w:r>
      <w:r w:rsidR="00A90106">
        <w:rPr>
          <w:rFonts w:ascii="Lato Light" w:hAnsi="Lato Light" w:cs="Arial"/>
          <w:b/>
          <w:bCs/>
          <w:color w:val="242221"/>
        </w:rPr>
        <w:t xml:space="preserve">ige </w:t>
      </w:r>
      <w:r w:rsidR="00547C32">
        <w:rPr>
          <w:rFonts w:ascii="Lato Light" w:hAnsi="Lato Light" w:cs="Arial"/>
          <w:b/>
          <w:bCs/>
          <w:color w:val="242221"/>
        </w:rPr>
        <w:t xml:space="preserve">stimmungsvolle </w:t>
      </w:r>
      <w:r w:rsidR="002037B1">
        <w:rPr>
          <w:rFonts w:ascii="Lato Light" w:hAnsi="Lato Light" w:cs="Arial"/>
          <w:b/>
          <w:bCs/>
          <w:color w:val="242221"/>
        </w:rPr>
        <w:t xml:space="preserve">Führungen zu </w:t>
      </w:r>
      <w:r w:rsidR="0043116B">
        <w:rPr>
          <w:rFonts w:ascii="Lato Light" w:hAnsi="Lato Light" w:cs="Arial"/>
          <w:b/>
          <w:bCs/>
          <w:color w:val="242221"/>
        </w:rPr>
        <w:t xml:space="preserve">sehenswerten Zielen </w:t>
      </w:r>
      <w:r w:rsidR="002037B1">
        <w:rPr>
          <w:rFonts w:ascii="Lato Light" w:hAnsi="Lato Light" w:cs="Arial"/>
          <w:b/>
          <w:bCs/>
          <w:color w:val="242221"/>
        </w:rPr>
        <w:t xml:space="preserve">im Landkreis </w:t>
      </w:r>
      <w:r w:rsidR="00AC687F">
        <w:rPr>
          <w:rFonts w:ascii="Lato Light" w:hAnsi="Lato Light" w:cs="Arial"/>
          <w:b/>
          <w:bCs/>
          <w:color w:val="242221"/>
        </w:rPr>
        <w:t xml:space="preserve">Neuburg-Schrobenhausen </w:t>
      </w:r>
      <w:r w:rsidR="002037B1">
        <w:rPr>
          <w:rFonts w:ascii="Lato Light" w:hAnsi="Lato Light" w:cs="Arial"/>
          <w:b/>
          <w:bCs/>
          <w:color w:val="242221"/>
        </w:rPr>
        <w:t>an</w:t>
      </w:r>
      <w:r w:rsidR="00362483">
        <w:rPr>
          <w:rFonts w:ascii="Lato Light" w:hAnsi="Lato Light" w:cs="Arial"/>
          <w:b/>
          <w:bCs/>
          <w:color w:val="242221"/>
        </w:rPr>
        <w:t>geboten</w:t>
      </w:r>
      <w:r w:rsidR="00701257">
        <w:rPr>
          <w:rFonts w:ascii="Lato Light" w:hAnsi="Lato Light" w:cs="Arial"/>
          <w:b/>
          <w:bCs/>
          <w:color w:val="242221"/>
        </w:rPr>
        <w:t>:</w:t>
      </w:r>
    </w:p>
    <w:p w14:paraId="461874CC" w14:textId="2306D32C" w:rsidR="00311D76" w:rsidRDefault="00177228" w:rsidP="00311D76">
      <w:pPr>
        <w:shd w:val="clear" w:color="auto" w:fill="FFFFFF"/>
        <w:spacing w:after="180"/>
        <w:textAlignment w:val="baseline"/>
        <w:rPr>
          <w:rFonts w:ascii="Lato Light" w:hAnsi="Lato Light" w:cs="Arial"/>
          <w:bCs/>
          <w:color w:val="242221"/>
        </w:rPr>
      </w:pPr>
      <w:r>
        <w:rPr>
          <w:rFonts w:ascii="Lato Light" w:hAnsi="Lato Light" w:cs="Arial"/>
          <w:b/>
          <w:bCs/>
          <w:color w:val="242221"/>
        </w:rPr>
        <w:br/>
      </w:r>
      <w:r w:rsidR="00311D76">
        <w:rPr>
          <w:rFonts w:ascii="Lato Light" w:hAnsi="Lato Light" w:cs="Arial"/>
          <w:b/>
          <w:bCs/>
          <w:color w:val="242221"/>
        </w:rPr>
        <w:t>Fackelwanderung zum „</w:t>
      </w:r>
      <w:r w:rsidR="00311D76" w:rsidRPr="00FB2787">
        <w:rPr>
          <w:rFonts w:ascii="Lato Light" w:hAnsi="Lato Light" w:cs="Arial"/>
          <w:b/>
          <w:bCs/>
          <w:color w:val="242221"/>
        </w:rPr>
        <w:t>Tatort</w:t>
      </w:r>
      <w:r w:rsidR="00311D76">
        <w:rPr>
          <w:rFonts w:ascii="Lato Light" w:hAnsi="Lato Light" w:cs="Arial"/>
          <w:b/>
          <w:bCs/>
          <w:color w:val="242221"/>
        </w:rPr>
        <w:t>“</w:t>
      </w:r>
      <w:r w:rsidR="00311D76" w:rsidRPr="00FB2787">
        <w:rPr>
          <w:rFonts w:ascii="Lato Light" w:hAnsi="Lato Light" w:cs="Arial"/>
          <w:b/>
          <w:bCs/>
          <w:color w:val="242221"/>
        </w:rPr>
        <w:t xml:space="preserve"> Hinterkaifeck</w:t>
      </w:r>
      <w:r w:rsidR="00311D76">
        <w:rPr>
          <w:rFonts w:ascii="Lato Light" w:hAnsi="Lato Light" w:cs="Arial"/>
          <w:b/>
          <w:bCs/>
          <w:color w:val="242221"/>
        </w:rPr>
        <w:br/>
      </w:r>
      <w:r w:rsidR="00311D76" w:rsidRPr="00FB2787">
        <w:rPr>
          <w:rFonts w:ascii="Lato Light" w:hAnsi="Lato Light" w:cs="Arial"/>
          <w:color w:val="242221"/>
        </w:rPr>
        <w:t xml:space="preserve">Datum: </w:t>
      </w:r>
      <w:r w:rsidR="004E3E1F">
        <w:rPr>
          <w:rFonts w:ascii="Lato Light" w:hAnsi="Lato Light" w:cs="Arial"/>
          <w:color w:val="242221"/>
        </w:rPr>
        <w:t>So</w:t>
      </w:r>
      <w:r w:rsidR="00311D76">
        <w:rPr>
          <w:rFonts w:ascii="Lato Light" w:hAnsi="Lato Light" w:cs="Arial"/>
          <w:color w:val="242221"/>
        </w:rPr>
        <w:t>., 08. November, 17:45 Uhr</w:t>
      </w:r>
      <w:r w:rsidR="00311D76">
        <w:rPr>
          <w:rFonts w:ascii="Lato Light" w:hAnsi="Lato Light" w:cs="Arial"/>
          <w:color w:val="242221"/>
        </w:rPr>
        <w:br/>
        <w:t>Treffpunkt</w:t>
      </w:r>
      <w:r w:rsidR="00311D76" w:rsidRPr="00FB2787">
        <w:rPr>
          <w:rFonts w:ascii="Lato Light" w:hAnsi="Lato Light" w:cs="Arial"/>
          <w:color w:val="242221"/>
        </w:rPr>
        <w:t xml:space="preserve">: </w:t>
      </w:r>
      <w:r w:rsidR="00311D76">
        <w:rPr>
          <w:rFonts w:ascii="Lato Light" w:hAnsi="Lato Light" w:cs="Arial"/>
          <w:color w:val="242221"/>
        </w:rPr>
        <w:t>Pfarrkirche Waidhofen</w:t>
      </w:r>
      <w:r w:rsidR="00311D76">
        <w:rPr>
          <w:rFonts w:ascii="Lato Light" w:hAnsi="Lato Light" w:cs="Arial"/>
          <w:color w:val="242221"/>
        </w:rPr>
        <w:br/>
      </w:r>
      <w:r w:rsidR="00311D76" w:rsidRPr="002F5325">
        <w:rPr>
          <w:rFonts w:ascii="Lato Light" w:hAnsi="Lato Light" w:cs="Arial"/>
        </w:rPr>
        <w:t xml:space="preserve">Preis: 8 € </w:t>
      </w:r>
      <w:r w:rsidR="00311D76">
        <w:rPr>
          <w:rFonts w:ascii="Lato Light" w:hAnsi="Lato Light" w:cs="Arial"/>
        </w:rPr>
        <w:t xml:space="preserve">zzgl. 3 </w:t>
      </w:r>
      <w:r w:rsidR="00311D76" w:rsidRPr="002F5325">
        <w:rPr>
          <w:rFonts w:ascii="Lato Light" w:hAnsi="Lato Light" w:cs="Arial"/>
        </w:rPr>
        <w:t xml:space="preserve">€ </w:t>
      </w:r>
      <w:r w:rsidR="00311D76">
        <w:rPr>
          <w:rFonts w:ascii="Lato Light" w:hAnsi="Lato Light" w:cs="Arial"/>
        </w:rPr>
        <w:t>für die Fackel</w:t>
      </w:r>
    </w:p>
    <w:p w14:paraId="16B9B054" w14:textId="6A143820" w:rsidR="00311D76" w:rsidRDefault="00311D76" w:rsidP="00311D76">
      <w:pPr>
        <w:shd w:val="clear" w:color="auto" w:fill="FFFFFF"/>
        <w:spacing w:after="180"/>
        <w:textAlignment w:val="baseline"/>
        <w:rPr>
          <w:rFonts w:ascii="Lato Light" w:hAnsi="Lato Light" w:cs="Arial"/>
          <w:bCs/>
          <w:color w:val="242221"/>
        </w:rPr>
      </w:pPr>
      <w:r w:rsidRPr="009A5DFF">
        <w:rPr>
          <w:rFonts w:ascii="Lato Light" w:hAnsi="Lato Light" w:cs="Arial"/>
          <w:b/>
          <w:bCs/>
          <w:color w:val="242221"/>
          <w:kern w:val="36"/>
          <w:szCs w:val="22"/>
        </w:rPr>
        <w:t>S</w:t>
      </w:r>
      <w:r>
        <w:rPr>
          <w:rFonts w:ascii="Lato Light" w:hAnsi="Lato Light" w:cs="Arial"/>
          <w:b/>
          <w:bCs/>
          <w:color w:val="242221"/>
          <w:kern w:val="36"/>
          <w:szCs w:val="22"/>
        </w:rPr>
        <w:t xml:space="preserve">tadtführung Schrobenhausen mit </w:t>
      </w:r>
      <w:r w:rsidRPr="009A5DFF">
        <w:rPr>
          <w:rFonts w:ascii="Lato Light" w:hAnsi="Lato Light" w:cs="Arial"/>
          <w:b/>
          <w:bCs/>
          <w:color w:val="242221"/>
          <w:kern w:val="36"/>
          <w:szCs w:val="22"/>
        </w:rPr>
        <w:t>A</w:t>
      </w:r>
      <w:r>
        <w:rPr>
          <w:rFonts w:ascii="Lato Light" w:hAnsi="Lato Light" w:cs="Arial"/>
          <w:b/>
          <w:bCs/>
          <w:color w:val="242221"/>
          <w:kern w:val="36"/>
          <w:szCs w:val="22"/>
        </w:rPr>
        <w:t>ltem Friedhof</w:t>
      </w:r>
      <w:r w:rsidRPr="009A5DFF">
        <w:rPr>
          <w:rFonts w:ascii="Lato Light" w:hAnsi="Lato Light" w:cs="Arial"/>
          <w:b/>
          <w:bCs/>
          <w:color w:val="242221"/>
          <w:kern w:val="36"/>
          <w:szCs w:val="22"/>
        </w:rPr>
        <w:t xml:space="preserve"> </w:t>
      </w:r>
      <w:r>
        <w:rPr>
          <w:rFonts w:ascii="Lato Light" w:hAnsi="Lato Light" w:cs="Arial"/>
          <w:b/>
          <w:bCs/>
          <w:color w:val="242221"/>
          <w:kern w:val="36"/>
          <w:szCs w:val="22"/>
        </w:rPr>
        <w:br/>
      </w:r>
      <w:r w:rsidRPr="009A5DFF">
        <w:rPr>
          <w:rFonts w:ascii="Lato Light" w:hAnsi="Lato Light" w:cs="Arial"/>
          <w:color w:val="242221"/>
          <w:szCs w:val="22"/>
        </w:rPr>
        <w:t xml:space="preserve">Datum: </w:t>
      </w:r>
      <w:r w:rsidR="004E3E1F">
        <w:rPr>
          <w:rFonts w:ascii="Lato Light" w:hAnsi="Lato Light" w:cs="Arial"/>
          <w:color w:val="242221"/>
          <w:szCs w:val="22"/>
        </w:rPr>
        <w:t>Mi</w:t>
      </w:r>
      <w:r>
        <w:rPr>
          <w:rFonts w:ascii="Lato Light" w:hAnsi="Lato Light" w:cs="Arial"/>
          <w:color w:val="242221"/>
          <w:szCs w:val="22"/>
        </w:rPr>
        <w:t>., 18</w:t>
      </w:r>
      <w:r w:rsidRPr="009A5DFF">
        <w:rPr>
          <w:rFonts w:ascii="Lato Light" w:hAnsi="Lato Light" w:cs="Arial"/>
          <w:color w:val="242221"/>
          <w:szCs w:val="22"/>
        </w:rPr>
        <w:t>.</w:t>
      </w:r>
      <w:r>
        <w:rPr>
          <w:rFonts w:ascii="Lato Light" w:hAnsi="Lato Light" w:cs="Arial"/>
          <w:color w:val="242221"/>
          <w:szCs w:val="22"/>
        </w:rPr>
        <w:t xml:space="preserve"> November, </w:t>
      </w:r>
      <w:r w:rsidRPr="009A5DFF">
        <w:rPr>
          <w:rFonts w:ascii="Lato Light" w:hAnsi="Lato Light" w:cs="Arial"/>
          <w:color w:val="242221"/>
          <w:szCs w:val="22"/>
        </w:rPr>
        <w:t>1</w:t>
      </w:r>
      <w:r>
        <w:rPr>
          <w:rFonts w:ascii="Lato Light" w:hAnsi="Lato Light" w:cs="Arial"/>
          <w:color w:val="242221"/>
          <w:szCs w:val="22"/>
        </w:rPr>
        <w:t>3.45</w:t>
      </w:r>
      <w:r w:rsidRPr="009A5DFF">
        <w:rPr>
          <w:rFonts w:ascii="Lato Light" w:hAnsi="Lato Light" w:cs="Arial"/>
          <w:color w:val="242221"/>
          <w:szCs w:val="22"/>
        </w:rPr>
        <w:t> Uhr</w:t>
      </w:r>
      <w:r>
        <w:rPr>
          <w:rFonts w:ascii="Lato Light" w:hAnsi="Lato Light" w:cs="Arial"/>
          <w:color w:val="242221"/>
          <w:szCs w:val="22"/>
        </w:rPr>
        <w:br/>
        <w:t>Treffpunkt:</w:t>
      </w:r>
      <w:r w:rsidRPr="009A5DFF">
        <w:rPr>
          <w:rFonts w:ascii="Lato Light" w:hAnsi="Lato Light" w:cs="Arial"/>
          <w:color w:val="242221"/>
          <w:szCs w:val="22"/>
        </w:rPr>
        <w:t xml:space="preserve"> </w:t>
      </w:r>
      <w:r>
        <w:rPr>
          <w:rFonts w:ascii="Lato Light" w:hAnsi="Lato Light" w:cs="Arial"/>
          <w:color w:val="242221"/>
          <w:szCs w:val="22"/>
        </w:rPr>
        <w:t>Busbahnhof Schrobenhausen</w:t>
      </w:r>
      <w:r>
        <w:rPr>
          <w:rFonts w:ascii="Lato Light" w:hAnsi="Lato Light" w:cs="Arial"/>
          <w:color w:val="242221"/>
          <w:szCs w:val="22"/>
        </w:rPr>
        <w:br/>
      </w:r>
      <w:r w:rsidRPr="002F5325">
        <w:rPr>
          <w:rFonts w:ascii="Lato Light" w:hAnsi="Lato Light" w:cs="Arial"/>
          <w:szCs w:val="22"/>
        </w:rPr>
        <w:t xml:space="preserve">Preis: 8 € </w:t>
      </w:r>
    </w:p>
    <w:p w14:paraId="5C28A533" w14:textId="410784EF" w:rsidR="00177228" w:rsidRDefault="00CB5FC4" w:rsidP="00177228">
      <w:pPr>
        <w:shd w:val="clear" w:color="auto" w:fill="FFFFFF"/>
        <w:spacing w:after="180"/>
        <w:textAlignment w:val="baseline"/>
        <w:rPr>
          <w:rFonts w:ascii="Lato Light" w:hAnsi="Lato Light" w:cs="Arial"/>
          <w:bCs/>
          <w:color w:val="242221"/>
        </w:rPr>
      </w:pPr>
      <w:r>
        <w:rPr>
          <w:rFonts w:ascii="Lato Light" w:hAnsi="Lato Light" w:cs="Arial"/>
          <w:b/>
          <w:bCs/>
          <w:color w:val="242221"/>
        </w:rPr>
        <w:t>Fackelw</w:t>
      </w:r>
      <w:r w:rsidR="00177228">
        <w:rPr>
          <w:rFonts w:ascii="Lato Light" w:hAnsi="Lato Light" w:cs="Arial"/>
          <w:b/>
          <w:bCs/>
          <w:color w:val="242221"/>
        </w:rPr>
        <w:t>anderung zum „</w:t>
      </w:r>
      <w:r w:rsidR="00177228" w:rsidRPr="00FB2787">
        <w:rPr>
          <w:rFonts w:ascii="Lato Light" w:hAnsi="Lato Light" w:cs="Arial"/>
          <w:b/>
          <w:bCs/>
          <w:color w:val="242221"/>
        </w:rPr>
        <w:t>Tatort</w:t>
      </w:r>
      <w:r w:rsidR="00177228">
        <w:rPr>
          <w:rFonts w:ascii="Lato Light" w:hAnsi="Lato Light" w:cs="Arial"/>
          <w:b/>
          <w:bCs/>
          <w:color w:val="242221"/>
        </w:rPr>
        <w:t>“</w:t>
      </w:r>
      <w:r w:rsidR="00177228" w:rsidRPr="00FB2787">
        <w:rPr>
          <w:rFonts w:ascii="Lato Light" w:hAnsi="Lato Light" w:cs="Arial"/>
          <w:b/>
          <w:bCs/>
          <w:color w:val="242221"/>
        </w:rPr>
        <w:t xml:space="preserve"> Hinterkaifeck</w:t>
      </w:r>
      <w:r w:rsidR="00177228">
        <w:rPr>
          <w:rFonts w:ascii="Lato Light" w:hAnsi="Lato Light" w:cs="Arial"/>
          <w:b/>
          <w:bCs/>
          <w:color w:val="242221"/>
        </w:rPr>
        <w:br/>
      </w:r>
      <w:r w:rsidR="00177228" w:rsidRPr="00FB2787">
        <w:rPr>
          <w:rFonts w:ascii="Lato Light" w:hAnsi="Lato Light" w:cs="Arial"/>
          <w:color w:val="242221"/>
        </w:rPr>
        <w:t xml:space="preserve">Datum: </w:t>
      </w:r>
      <w:r w:rsidR="004E3E1F">
        <w:rPr>
          <w:rFonts w:ascii="Lato Light" w:hAnsi="Lato Light" w:cs="Arial"/>
          <w:color w:val="242221"/>
        </w:rPr>
        <w:t>So</w:t>
      </w:r>
      <w:r w:rsidR="00177228">
        <w:rPr>
          <w:rFonts w:ascii="Lato Light" w:hAnsi="Lato Light" w:cs="Arial"/>
          <w:color w:val="242221"/>
        </w:rPr>
        <w:t>.</w:t>
      </w:r>
      <w:r w:rsidR="00EA780E">
        <w:rPr>
          <w:rFonts w:ascii="Lato Light" w:hAnsi="Lato Light" w:cs="Arial"/>
          <w:color w:val="242221"/>
        </w:rPr>
        <w:t>,</w:t>
      </w:r>
      <w:r w:rsidR="00177228">
        <w:rPr>
          <w:rFonts w:ascii="Lato Light" w:hAnsi="Lato Light" w:cs="Arial"/>
          <w:color w:val="242221"/>
        </w:rPr>
        <w:t xml:space="preserve"> </w:t>
      </w:r>
      <w:r w:rsidR="00311D76">
        <w:rPr>
          <w:rFonts w:ascii="Lato Light" w:hAnsi="Lato Light" w:cs="Arial"/>
          <w:color w:val="242221"/>
        </w:rPr>
        <w:t>22</w:t>
      </w:r>
      <w:r>
        <w:rPr>
          <w:rFonts w:ascii="Lato Light" w:hAnsi="Lato Light" w:cs="Arial"/>
          <w:color w:val="242221"/>
        </w:rPr>
        <w:t xml:space="preserve">. </w:t>
      </w:r>
      <w:r w:rsidR="00311D76">
        <w:rPr>
          <w:rFonts w:ascii="Lato Light" w:hAnsi="Lato Light" w:cs="Arial"/>
          <w:color w:val="242221"/>
        </w:rPr>
        <w:t>Novemb</w:t>
      </w:r>
      <w:r>
        <w:rPr>
          <w:rFonts w:ascii="Lato Light" w:hAnsi="Lato Light" w:cs="Arial"/>
          <w:color w:val="242221"/>
        </w:rPr>
        <w:t>er</w:t>
      </w:r>
      <w:r w:rsidR="00177228">
        <w:rPr>
          <w:rFonts w:ascii="Lato Light" w:hAnsi="Lato Light" w:cs="Arial"/>
          <w:color w:val="242221"/>
        </w:rPr>
        <w:t>, 17</w:t>
      </w:r>
      <w:r>
        <w:rPr>
          <w:rFonts w:ascii="Lato Light" w:hAnsi="Lato Light" w:cs="Arial"/>
          <w:color w:val="242221"/>
        </w:rPr>
        <w:t>:</w:t>
      </w:r>
      <w:r w:rsidR="00177228">
        <w:rPr>
          <w:rFonts w:ascii="Lato Light" w:hAnsi="Lato Light" w:cs="Arial"/>
          <w:color w:val="242221"/>
        </w:rPr>
        <w:t>45 Uhr</w:t>
      </w:r>
      <w:r w:rsidR="00177228">
        <w:rPr>
          <w:rFonts w:ascii="Lato Light" w:hAnsi="Lato Light" w:cs="Arial"/>
          <w:color w:val="242221"/>
        </w:rPr>
        <w:br/>
        <w:t>Treffpunkt</w:t>
      </w:r>
      <w:r w:rsidR="00177228" w:rsidRPr="00FB2787">
        <w:rPr>
          <w:rFonts w:ascii="Lato Light" w:hAnsi="Lato Light" w:cs="Arial"/>
          <w:color w:val="242221"/>
        </w:rPr>
        <w:t xml:space="preserve">: </w:t>
      </w:r>
      <w:r w:rsidR="00177228">
        <w:rPr>
          <w:rFonts w:ascii="Lato Light" w:hAnsi="Lato Light" w:cs="Arial"/>
          <w:color w:val="242221"/>
        </w:rPr>
        <w:t>Pfarrkirche Waidhofen</w:t>
      </w:r>
      <w:r w:rsidR="00177228">
        <w:rPr>
          <w:rFonts w:ascii="Lato Light" w:hAnsi="Lato Light" w:cs="Arial"/>
          <w:color w:val="242221"/>
        </w:rPr>
        <w:br/>
      </w:r>
      <w:r w:rsidR="00177228" w:rsidRPr="002F5325">
        <w:rPr>
          <w:rFonts w:ascii="Lato Light" w:hAnsi="Lato Light" w:cs="Arial"/>
        </w:rPr>
        <w:t xml:space="preserve">Preis: 8 € </w:t>
      </w:r>
      <w:r>
        <w:rPr>
          <w:rFonts w:ascii="Lato Light" w:hAnsi="Lato Light" w:cs="Arial"/>
        </w:rPr>
        <w:t xml:space="preserve">zzgl. 3 </w:t>
      </w:r>
      <w:r w:rsidRPr="002F5325">
        <w:rPr>
          <w:rFonts w:ascii="Lato Light" w:hAnsi="Lato Light" w:cs="Arial"/>
        </w:rPr>
        <w:t xml:space="preserve">€ </w:t>
      </w:r>
      <w:r>
        <w:rPr>
          <w:rFonts w:ascii="Lato Light" w:hAnsi="Lato Light" w:cs="Arial"/>
        </w:rPr>
        <w:t>für die Fackel</w:t>
      </w:r>
    </w:p>
    <w:p w14:paraId="6BDB83CE" w14:textId="6D49A6DA" w:rsidR="00701257" w:rsidRPr="00701257" w:rsidRDefault="00311D76" w:rsidP="00701257">
      <w:pPr>
        <w:shd w:val="clear" w:color="auto" w:fill="FFFFFF"/>
        <w:spacing w:after="180"/>
        <w:textAlignment w:val="baseline"/>
        <w:rPr>
          <w:rFonts w:ascii="Lato Light" w:hAnsi="Lato Light"/>
        </w:rPr>
      </w:pPr>
      <w:r>
        <w:rPr>
          <w:rFonts w:ascii="Lato Light" w:hAnsi="Lato Light" w:cs="Arial"/>
          <w:color w:val="242221"/>
        </w:rPr>
        <w:t>D</w:t>
      </w:r>
      <w:r w:rsidR="00701257" w:rsidRPr="00701257">
        <w:rPr>
          <w:rFonts w:ascii="Lato Light" w:hAnsi="Lato Light" w:cs="Arial"/>
          <w:color w:val="242221"/>
        </w:rPr>
        <w:t>ie Anmeldung erfolgt jeweils bei Landkreisgästeführerin Maria Weibl unter Telefon 08252/3422.</w:t>
      </w:r>
    </w:p>
    <w:p w14:paraId="724DAE3C" w14:textId="77777777" w:rsidR="00F774E5" w:rsidRDefault="00F774E5" w:rsidP="0020151B">
      <w:pPr>
        <w:rPr>
          <w:rFonts w:ascii="Lato Light" w:hAnsi="Lato Light"/>
          <w:b/>
        </w:rPr>
      </w:pPr>
    </w:p>
    <w:p w14:paraId="29222803" w14:textId="77777777" w:rsidR="00F774E5" w:rsidRDefault="00F774E5" w:rsidP="0020151B">
      <w:pPr>
        <w:rPr>
          <w:rFonts w:ascii="Lato Light" w:hAnsi="Lato Light"/>
          <w:b/>
        </w:rPr>
      </w:pPr>
    </w:p>
    <w:p w14:paraId="1E65CA71" w14:textId="77777777" w:rsidR="001E7370" w:rsidRDefault="001E7370" w:rsidP="00DF5133">
      <w:pPr>
        <w:rPr>
          <w:rFonts w:ascii="Lato Light" w:hAnsi="Lato Light" w:cstheme="majorHAnsi"/>
        </w:rPr>
      </w:pPr>
    </w:p>
    <w:p w14:paraId="4214123D" w14:textId="77777777" w:rsidR="00DF5133" w:rsidRPr="00AE24B9" w:rsidRDefault="00DF5133" w:rsidP="00DF5133">
      <w:pPr>
        <w:rPr>
          <w:rFonts w:ascii="Lato Light" w:hAnsi="Lato Light" w:cstheme="majorHAnsi"/>
          <w:i/>
        </w:rPr>
      </w:pPr>
    </w:p>
    <w:p w14:paraId="170C890D" w14:textId="77777777" w:rsidR="004317D0" w:rsidRPr="001F0742" w:rsidRDefault="004317D0" w:rsidP="001F0742"/>
    <w:sectPr w:rsidR="004317D0" w:rsidRPr="001F0742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12E69" w14:textId="77777777" w:rsidR="00C52226" w:rsidRDefault="00C52226" w:rsidP="00260356">
      <w:r>
        <w:separator/>
      </w:r>
    </w:p>
  </w:endnote>
  <w:endnote w:type="continuationSeparator" w:id="0">
    <w:p w14:paraId="5FAD1DFA" w14:textId="77777777" w:rsidR="00C52226" w:rsidRDefault="00C52226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087A3030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29748ED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CC18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327DFD" wp14:editId="401825C8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A0C6A7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C752DE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2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C752DE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2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25A62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3D346" w14:textId="77777777" w:rsidR="00C52226" w:rsidRDefault="00C52226" w:rsidP="00260356">
      <w:r>
        <w:separator/>
      </w:r>
    </w:p>
  </w:footnote>
  <w:footnote w:type="continuationSeparator" w:id="0">
    <w:p w14:paraId="4AE76253" w14:textId="77777777" w:rsidR="00C52226" w:rsidRDefault="00C52226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0E33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4108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629BEEDE" wp14:editId="13279BD5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920468" wp14:editId="09BFF54F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6E3F7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1584F7CC" w14:textId="0E1C231F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2135B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19.10.2026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2922F87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DA3DA2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51F41474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BC198A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6D09474E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18016DFB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09E4E65E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2D664FC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490E9460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4F5F0AFB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0C350C70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6A2AE293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92046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796E3F7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1584F7CC" w14:textId="0E1C231F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42135B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19.10.2026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2922F87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DA3DA2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51F41474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BC198A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6D09474E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18016DFB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09E4E65E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2D664FC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490E9460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4F5F0AFB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0C350C70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6A2AE293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2CB2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874365">
    <w:abstractNumId w:val="8"/>
  </w:num>
  <w:num w:numId="2" w16cid:durableId="1737586227">
    <w:abstractNumId w:val="5"/>
  </w:num>
  <w:num w:numId="3" w16cid:durableId="1977489818">
    <w:abstractNumId w:val="1"/>
  </w:num>
  <w:num w:numId="4" w16cid:durableId="866675847">
    <w:abstractNumId w:val="2"/>
  </w:num>
  <w:num w:numId="5" w16cid:durableId="1637760169">
    <w:abstractNumId w:val="4"/>
  </w:num>
  <w:num w:numId="6" w16cid:durableId="447624039">
    <w:abstractNumId w:val="3"/>
  </w:num>
  <w:num w:numId="7" w16cid:durableId="1019546020">
    <w:abstractNumId w:val="0"/>
  </w:num>
  <w:num w:numId="8" w16cid:durableId="777024369">
    <w:abstractNumId w:val="6"/>
  </w:num>
  <w:num w:numId="9" w16cid:durableId="17103742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0630B"/>
    <w:rsid w:val="00016A95"/>
    <w:rsid w:val="00024D56"/>
    <w:rsid w:val="000346D1"/>
    <w:rsid w:val="00042DDD"/>
    <w:rsid w:val="00053E04"/>
    <w:rsid w:val="0009168E"/>
    <w:rsid w:val="000960DA"/>
    <w:rsid w:val="000A2229"/>
    <w:rsid w:val="000A2A92"/>
    <w:rsid w:val="000A7313"/>
    <w:rsid w:val="000B3D60"/>
    <w:rsid w:val="000C24C9"/>
    <w:rsid w:val="000C4ED0"/>
    <w:rsid w:val="000E3919"/>
    <w:rsid w:val="000E7A84"/>
    <w:rsid w:val="0010087C"/>
    <w:rsid w:val="00107000"/>
    <w:rsid w:val="00111385"/>
    <w:rsid w:val="00114B4A"/>
    <w:rsid w:val="001165A5"/>
    <w:rsid w:val="00121CA9"/>
    <w:rsid w:val="00142B2E"/>
    <w:rsid w:val="00150294"/>
    <w:rsid w:val="001735B0"/>
    <w:rsid w:val="00177228"/>
    <w:rsid w:val="001B117B"/>
    <w:rsid w:val="001B2AEC"/>
    <w:rsid w:val="001B5535"/>
    <w:rsid w:val="001B577D"/>
    <w:rsid w:val="001B6E46"/>
    <w:rsid w:val="001C0703"/>
    <w:rsid w:val="001C3AC8"/>
    <w:rsid w:val="001C5E8B"/>
    <w:rsid w:val="001E618E"/>
    <w:rsid w:val="001E691C"/>
    <w:rsid w:val="001E7370"/>
    <w:rsid w:val="001F0742"/>
    <w:rsid w:val="00200395"/>
    <w:rsid w:val="00200DB4"/>
    <w:rsid w:val="0020151B"/>
    <w:rsid w:val="00202D32"/>
    <w:rsid w:val="002037B1"/>
    <w:rsid w:val="00203A42"/>
    <w:rsid w:val="00213169"/>
    <w:rsid w:val="002218C0"/>
    <w:rsid w:val="00230B51"/>
    <w:rsid w:val="00233D89"/>
    <w:rsid w:val="00233F30"/>
    <w:rsid w:val="00251461"/>
    <w:rsid w:val="00257F1E"/>
    <w:rsid w:val="00260356"/>
    <w:rsid w:val="002969B1"/>
    <w:rsid w:val="002A31B6"/>
    <w:rsid w:val="002A51D6"/>
    <w:rsid w:val="002B5396"/>
    <w:rsid w:val="002C1203"/>
    <w:rsid w:val="002C150C"/>
    <w:rsid w:val="002D0146"/>
    <w:rsid w:val="002D15BE"/>
    <w:rsid w:val="002D17E2"/>
    <w:rsid w:val="002E2C91"/>
    <w:rsid w:val="002E726E"/>
    <w:rsid w:val="002F2038"/>
    <w:rsid w:val="002F2B81"/>
    <w:rsid w:val="002F5325"/>
    <w:rsid w:val="0030433D"/>
    <w:rsid w:val="00307EFF"/>
    <w:rsid w:val="00311D76"/>
    <w:rsid w:val="0033398F"/>
    <w:rsid w:val="00334655"/>
    <w:rsid w:val="00362483"/>
    <w:rsid w:val="00363100"/>
    <w:rsid w:val="00383C0F"/>
    <w:rsid w:val="00383CEE"/>
    <w:rsid w:val="0038599F"/>
    <w:rsid w:val="00391371"/>
    <w:rsid w:val="00396477"/>
    <w:rsid w:val="003971AF"/>
    <w:rsid w:val="0039728D"/>
    <w:rsid w:val="003A78A5"/>
    <w:rsid w:val="003B4D8B"/>
    <w:rsid w:val="003B5230"/>
    <w:rsid w:val="003D6FAA"/>
    <w:rsid w:val="003F229B"/>
    <w:rsid w:val="003F731A"/>
    <w:rsid w:val="00400B02"/>
    <w:rsid w:val="004029D0"/>
    <w:rsid w:val="00403ADF"/>
    <w:rsid w:val="0042135B"/>
    <w:rsid w:val="0043116B"/>
    <w:rsid w:val="004317D0"/>
    <w:rsid w:val="00433BA4"/>
    <w:rsid w:val="00440B75"/>
    <w:rsid w:val="004414F0"/>
    <w:rsid w:val="00452E56"/>
    <w:rsid w:val="0047308C"/>
    <w:rsid w:val="004730D5"/>
    <w:rsid w:val="004779D6"/>
    <w:rsid w:val="004867A2"/>
    <w:rsid w:val="004871C1"/>
    <w:rsid w:val="004A555E"/>
    <w:rsid w:val="004C0DBB"/>
    <w:rsid w:val="004C59B4"/>
    <w:rsid w:val="004C6791"/>
    <w:rsid w:val="004E1914"/>
    <w:rsid w:val="004E2B7D"/>
    <w:rsid w:val="004E3E1F"/>
    <w:rsid w:val="004F26C3"/>
    <w:rsid w:val="004F5EB5"/>
    <w:rsid w:val="00510318"/>
    <w:rsid w:val="00533292"/>
    <w:rsid w:val="00547C32"/>
    <w:rsid w:val="00550AB1"/>
    <w:rsid w:val="005516CE"/>
    <w:rsid w:val="00567A77"/>
    <w:rsid w:val="0057448E"/>
    <w:rsid w:val="00576A24"/>
    <w:rsid w:val="005811FD"/>
    <w:rsid w:val="00581EDB"/>
    <w:rsid w:val="00593BB5"/>
    <w:rsid w:val="0059689C"/>
    <w:rsid w:val="00597044"/>
    <w:rsid w:val="005B7A03"/>
    <w:rsid w:val="005C07FE"/>
    <w:rsid w:val="005D611B"/>
    <w:rsid w:val="005E57E8"/>
    <w:rsid w:val="005E6DF4"/>
    <w:rsid w:val="005F0634"/>
    <w:rsid w:val="005F2909"/>
    <w:rsid w:val="005F310F"/>
    <w:rsid w:val="005F55D8"/>
    <w:rsid w:val="005F6131"/>
    <w:rsid w:val="005F7D52"/>
    <w:rsid w:val="00611BC3"/>
    <w:rsid w:val="00623A86"/>
    <w:rsid w:val="006244C9"/>
    <w:rsid w:val="00633608"/>
    <w:rsid w:val="006339EE"/>
    <w:rsid w:val="00640C1A"/>
    <w:rsid w:val="006421FD"/>
    <w:rsid w:val="0067588B"/>
    <w:rsid w:val="00683104"/>
    <w:rsid w:val="00683802"/>
    <w:rsid w:val="0068667F"/>
    <w:rsid w:val="006924A4"/>
    <w:rsid w:val="006D2731"/>
    <w:rsid w:val="006D2FCB"/>
    <w:rsid w:val="006F4C6F"/>
    <w:rsid w:val="00701257"/>
    <w:rsid w:val="00722865"/>
    <w:rsid w:val="00722933"/>
    <w:rsid w:val="00724AF2"/>
    <w:rsid w:val="007442F8"/>
    <w:rsid w:val="007513A3"/>
    <w:rsid w:val="00752AA1"/>
    <w:rsid w:val="00753AB0"/>
    <w:rsid w:val="00762BE9"/>
    <w:rsid w:val="0076640C"/>
    <w:rsid w:val="00772808"/>
    <w:rsid w:val="00773F7A"/>
    <w:rsid w:val="007871D9"/>
    <w:rsid w:val="00791909"/>
    <w:rsid w:val="00791C58"/>
    <w:rsid w:val="007A7E27"/>
    <w:rsid w:val="007B0836"/>
    <w:rsid w:val="007B143F"/>
    <w:rsid w:val="007D0AD1"/>
    <w:rsid w:val="007D5A88"/>
    <w:rsid w:val="007E5FCB"/>
    <w:rsid w:val="008008C1"/>
    <w:rsid w:val="00807812"/>
    <w:rsid w:val="0084300C"/>
    <w:rsid w:val="00851917"/>
    <w:rsid w:val="00854138"/>
    <w:rsid w:val="00862B7E"/>
    <w:rsid w:val="008728ED"/>
    <w:rsid w:val="0088030A"/>
    <w:rsid w:val="00885ED1"/>
    <w:rsid w:val="0089528D"/>
    <w:rsid w:val="008B02C9"/>
    <w:rsid w:val="008C29B4"/>
    <w:rsid w:val="008E41E6"/>
    <w:rsid w:val="008F7218"/>
    <w:rsid w:val="008F7FBA"/>
    <w:rsid w:val="00906183"/>
    <w:rsid w:val="00920422"/>
    <w:rsid w:val="00922AEC"/>
    <w:rsid w:val="00924867"/>
    <w:rsid w:val="009312A1"/>
    <w:rsid w:val="00937BB4"/>
    <w:rsid w:val="00943F2C"/>
    <w:rsid w:val="00951EB8"/>
    <w:rsid w:val="00956E8F"/>
    <w:rsid w:val="00971259"/>
    <w:rsid w:val="00975FE0"/>
    <w:rsid w:val="00977D90"/>
    <w:rsid w:val="00993A7F"/>
    <w:rsid w:val="009A5DFF"/>
    <w:rsid w:val="009B7953"/>
    <w:rsid w:val="009C6658"/>
    <w:rsid w:val="009D68C8"/>
    <w:rsid w:val="009D73BA"/>
    <w:rsid w:val="009E14D9"/>
    <w:rsid w:val="009E577C"/>
    <w:rsid w:val="009E683E"/>
    <w:rsid w:val="009F3C0C"/>
    <w:rsid w:val="00A1699D"/>
    <w:rsid w:val="00A210E0"/>
    <w:rsid w:val="00A2542D"/>
    <w:rsid w:val="00A31660"/>
    <w:rsid w:val="00A35ABE"/>
    <w:rsid w:val="00A455F7"/>
    <w:rsid w:val="00A70460"/>
    <w:rsid w:val="00A75FB0"/>
    <w:rsid w:val="00A867E9"/>
    <w:rsid w:val="00A86C4E"/>
    <w:rsid w:val="00A90106"/>
    <w:rsid w:val="00A95528"/>
    <w:rsid w:val="00AA12BB"/>
    <w:rsid w:val="00AA656A"/>
    <w:rsid w:val="00AC46E6"/>
    <w:rsid w:val="00AC687F"/>
    <w:rsid w:val="00AD4381"/>
    <w:rsid w:val="00AD7E9A"/>
    <w:rsid w:val="00AE24B9"/>
    <w:rsid w:val="00AF440C"/>
    <w:rsid w:val="00B0133A"/>
    <w:rsid w:val="00B0593B"/>
    <w:rsid w:val="00B07465"/>
    <w:rsid w:val="00B108E7"/>
    <w:rsid w:val="00B13885"/>
    <w:rsid w:val="00B163D7"/>
    <w:rsid w:val="00B17567"/>
    <w:rsid w:val="00B25DB2"/>
    <w:rsid w:val="00B27301"/>
    <w:rsid w:val="00B41D00"/>
    <w:rsid w:val="00B44B1A"/>
    <w:rsid w:val="00B454DD"/>
    <w:rsid w:val="00B721AA"/>
    <w:rsid w:val="00B74170"/>
    <w:rsid w:val="00B90DBF"/>
    <w:rsid w:val="00B93239"/>
    <w:rsid w:val="00BA07B5"/>
    <w:rsid w:val="00BD07C6"/>
    <w:rsid w:val="00BE5EF4"/>
    <w:rsid w:val="00BF1151"/>
    <w:rsid w:val="00BF5216"/>
    <w:rsid w:val="00C03AD6"/>
    <w:rsid w:val="00C103D5"/>
    <w:rsid w:val="00C128B2"/>
    <w:rsid w:val="00C3297C"/>
    <w:rsid w:val="00C352C5"/>
    <w:rsid w:val="00C4752C"/>
    <w:rsid w:val="00C52226"/>
    <w:rsid w:val="00C57F11"/>
    <w:rsid w:val="00C64B6F"/>
    <w:rsid w:val="00C716D0"/>
    <w:rsid w:val="00C72833"/>
    <w:rsid w:val="00C752DE"/>
    <w:rsid w:val="00C806D1"/>
    <w:rsid w:val="00C87005"/>
    <w:rsid w:val="00C918E7"/>
    <w:rsid w:val="00C924A3"/>
    <w:rsid w:val="00CB5FC4"/>
    <w:rsid w:val="00CB684E"/>
    <w:rsid w:val="00CB7266"/>
    <w:rsid w:val="00CC3BE7"/>
    <w:rsid w:val="00CC4311"/>
    <w:rsid w:val="00CD0849"/>
    <w:rsid w:val="00CD402F"/>
    <w:rsid w:val="00CE0CFC"/>
    <w:rsid w:val="00D00D0D"/>
    <w:rsid w:val="00D36430"/>
    <w:rsid w:val="00D3644B"/>
    <w:rsid w:val="00D46720"/>
    <w:rsid w:val="00D47D4A"/>
    <w:rsid w:val="00D53741"/>
    <w:rsid w:val="00D60903"/>
    <w:rsid w:val="00D804FA"/>
    <w:rsid w:val="00DA2BB2"/>
    <w:rsid w:val="00DA361A"/>
    <w:rsid w:val="00DA5F85"/>
    <w:rsid w:val="00DB1AD8"/>
    <w:rsid w:val="00DB41FA"/>
    <w:rsid w:val="00DB492B"/>
    <w:rsid w:val="00DB550A"/>
    <w:rsid w:val="00DB75B6"/>
    <w:rsid w:val="00DC430C"/>
    <w:rsid w:val="00DC78A4"/>
    <w:rsid w:val="00DD42F3"/>
    <w:rsid w:val="00DF5133"/>
    <w:rsid w:val="00E003B5"/>
    <w:rsid w:val="00E048D0"/>
    <w:rsid w:val="00E060C4"/>
    <w:rsid w:val="00E06258"/>
    <w:rsid w:val="00E21156"/>
    <w:rsid w:val="00E3169B"/>
    <w:rsid w:val="00E32690"/>
    <w:rsid w:val="00E347EA"/>
    <w:rsid w:val="00E5148B"/>
    <w:rsid w:val="00E5264E"/>
    <w:rsid w:val="00E53A56"/>
    <w:rsid w:val="00E558C4"/>
    <w:rsid w:val="00E6283A"/>
    <w:rsid w:val="00E71425"/>
    <w:rsid w:val="00E73709"/>
    <w:rsid w:val="00E756EE"/>
    <w:rsid w:val="00E82A1D"/>
    <w:rsid w:val="00E90111"/>
    <w:rsid w:val="00E96BE8"/>
    <w:rsid w:val="00EA625C"/>
    <w:rsid w:val="00EA780E"/>
    <w:rsid w:val="00EB08CC"/>
    <w:rsid w:val="00EB4E44"/>
    <w:rsid w:val="00EC1B6A"/>
    <w:rsid w:val="00EC3FF8"/>
    <w:rsid w:val="00ED69CE"/>
    <w:rsid w:val="00EE69EA"/>
    <w:rsid w:val="00EF3D43"/>
    <w:rsid w:val="00F05A73"/>
    <w:rsid w:val="00F2276A"/>
    <w:rsid w:val="00F26137"/>
    <w:rsid w:val="00F35E7A"/>
    <w:rsid w:val="00F376AA"/>
    <w:rsid w:val="00F4574F"/>
    <w:rsid w:val="00F53633"/>
    <w:rsid w:val="00F5467C"/>
    <w:rsid w:val="00F570A5"/>
    <w:rsid w:val="00F600C3"/>
    <w:rsid w:val="00F74AB1"/>
    <w:rsid w:val="00F774E5"/>
    <w:rsid w:val="00F77DA3"/>
    <w:rsid w:val="00F84BE3"/>
    <w:rsid w:val="00F87F83"/>
    <w:rsid w:val="00FB70AF"/>
    <w:rsid w:val="00FC2F01"/>
    <w:rsid w:val="00FC3ED4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BC329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477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5FD070-6CB3-4856-AB1C-F8D1A72C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126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36</cp:revision>
  <cp:lastPrinted>2026-10-19T08:31:00Z</cp:lastPrinted>
  <dcterms:created xsi:type="dcterms:W3CDTF">2026-05-26T11:15:00Z</dcterms:created>
  <dcterms:modified xsi:type="dcterms:W3CDTF">2026-10-19T08:31:00Z</dcterms:modified>
</cp:coreProperties>
</file>