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99EF3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9B2693C" wp14:editId="5C7BFCC9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52539D14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6CBDE912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4CA34B74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2F927AFB" w14:textId="77777777" w:rsidR="00FC5D1E" w:rsidRPr="008425FF" w:rsidRDefault="00C12DA2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2184C0DC" w14:textId="77777777" w:rsidR="008425FF" w:rsidRDefault="008425FF" w:rsidP="00F34C86">
      <w:pPr>
        <w:rPr>
          <w:b/>
          <w:sz w:val="28"/>
          <w:szCs w:val="28"/>
        </w:rPr>
      </w:pPr>
    </w:p>
    <w:p w14:paraId="7CE76AF2" w14:textId="493BFF22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C12DA2">
        <w:rPr>
          <w:noProof/>
        </w:rPr>
        <w:t>2</w:t>
      </w:r>
      <w:r w:rsidR="00C12DA2">
        <w:rPr>
          <w:noProof/>
        </w:rPr>
        <w:t>1</w:t>
      </w:r>
      <w:r w:rsidR="00C12DA2">
        <w:rPr>
          <w:noProof/>
        </w:rPr>
        <w:t>.10.2026</w:t>
      </w:r>
      <w:r w:rsidR="007E09ED">
        <w:fldChar w:fldCharType="end"/>
      </w:r>
      <w:r w:rsidR="008425FF" w:rsidRPr="008425FF">
        <w:t>/</w:t>
      </w:r>
      <w:proofErr w:type="spellStart"/>
      <w:r w:rsidR="00EE7BEB">
        <w:fldChar w:fldCharType="begin"/>
      </w:r>
      <w:r w:rsidR="00EE7BEB">
        <w:instrText xml:space="preserve"> USERINITIALS  \* Lower  \* MERGEFORMAT </w:instrText>
      </w:r>
      <w:r w:rsidR="00EE7BEB">
        <w:fldChar w:fldCharType="separate"/>
      </w:r>
      <w:r w:rsidR="00C163AD">
        <w:rPr>
          <w:noProof/>
        </w:rPr>
        <w:t>nb</w:t>
      </w:r>
      <w:proofErr w:type="spellEnd"/>
      <w:r w:rsidR="00EE7BEB">
        <w:rPr>
          <w:noProof/>
        </w:rPr>
        <w:fldChar w:fldCharType="end"/>
      </w:r>
    </w:p>
    <w:p w14:paraId="54FEBA80" w14:textId="77777777" w:rsidR="001F0D76" w:rsidRPr="00F34C86" w:rsidRDefault="001F0D76" w:rsidP="00F34C86"/>
    <w:p w14:paraId="4B45B29E" w14:textId="77777777" w:rsidR="00670272" w:rsidRPr="001F0D76" w:rsidRDefault="00670272" w:rsidP="006F60F3">
      <w:pPr>
        <w:pStyle w:val="Balken"/>
      </w:pPr>
    </w:p>
    <w:p w14:paraId="4BE22360" w14:textId="77777777" w:rsidR="00670272" w:rsidRPr="00F34C86" w:rsidRDefault="00670272" w:rsidP="00F34C86"/>
    <w:p w14:paraId="3D73FAC2" w14:textId="77777777" w:rsidR="0071539A" w:rsidRPr="00191D95" w:rsidRDefault="0071539A" w:rsidP="00F23A4B">
      <w:pPr>
        <w:pStyle w:val="StandardPM"/>
      </w:pPr>
    </w:p>
    <w:p w14:paraId="2567B8FF" w14:textId="4DEF02ED" w:rsidR="008425FF" w:rsidRDefault="00C163AD" w:rsidP="00C163AD">
      <w:pPr>
        <w:pStyle w:val="berschriftPM1"/>
      </w:pPr>
      <w:r>
        <w:t>Seniorennachmittag begeistert mit Musik und Geselligkeit</w:t>
      </w:r>
    </w:p>
    <w:p w14:paraId="7DCC0FF1" w14:textId="5E221FAF" w:rsidR="00C163AD" w:rsidRDefault="00C163AD" w:rsidP="00C163AD">
      <w:pPr>
        <w:pStyle w:val="VorspannPM"/>
      </w:pPr>
      <w:r>
        <w:t xml:space="preserve">Oberbürgermeister Simon </w:t>
      </w:r>
      <w:proofErr w:type="spellStart"/>
      <w:r>
        <w:t>Blümcke</w:t>
      </w:r>
      <w:proofErr w:type="spellEnd"/>
      <w:r>
        <w:t xml:space="preserve"> </w:t>
      </w:r>
      <w:r w:rsidR="00951DAD">
        <w:t xml:space="preserve">begrüßte </w:t>
      </w:r>
      <w:r>
        <w:t>beim Seniorennachmittag im Hugo-Eckener-Saal des Graf-Zeppelin-Hauses über 600 Seniorinnen und Senioren. Das bunte Programm sorgte für Begeisterung.</w:t>
      </w:r>
    </w:p>
    <w:p w14:paraId="73CFC2CE" w14:textId="77777777" w:rsidR="00D7274C" w:rsidRPr="008425FF" w:rsidRDefault="00D7274C" w:rsidP="00D7274C">
      <w:pPr>
        <w:pStyle w:val="StandardPM"/>
      </w:pPr>
      <w:r>
        <w:t>Der Seniorennachmittag ist ein kostenfreies Angebot der Stadt Friedrichshafen und der Zeppelin-Stiftung. Er soll älteren Mitbürgerinnen und Mitbürgern die Möglichkeit geben, gemeinsam Zeit zu verbringen, miteinander ins Gespräch zu kommen und Gemeinschaft zu erleben.</w:t>
      </w:r>
    </w:p>
    <w:p w14:paraId="3AC83639" w14:textId="7F678B9C" w:rsidR="002377BD" w:rsidRDefault="00C163AD" w:rsidP="00C163AD">
      <w:pPr>
        <w:pStyle w:val="StandardPM"/>
      </w:pPr>
      <w:r>
        <w:t>„Wir wollen Möglichkeiten für Begegnung schaffen”, betonte</w:t>
      </w:r>
      <w:r w:rsidR="002377BD">
        <w:t xml:space="preserve"> </w:t>
      </w:r>
      <w:r>
        <w:t>Oberbürgermeister</w:t>
      </w:r>
      <w:r w:rsidR="002377BD">
        <w:t xml:space="preserve"> Simon </w:t>
      </w:r>
      <w:proofErr w:type="spellStart"/>
      <w:r w:rsidR="002377BD">
        <w:t>Blümcke</w:t>
      </w:r>
      <w:proofErr w:type="spellEnd"/>
      <w:r w:rsidR="00D7274C">
        <w:t xml:space="preserve"> bei seiner Begrüßung</w:t>
      </w:r>
      <w:r w:rsidR="00006C6D">
        <w:t>.</w:t>
      </w:r>
      <w:r>
        <w:t xml:space="preserve"> Die Generation der Seniorinnen und Senioren habe Friedrichshafen nach vorne gebracht, dafür gebühre ihr Dank</w:t>
      </w:r>
      <w:r w:rsidR="004877D7">
        <w:t xml:space="preserve">, so </w:t>
      </w:r>
      <w:proofErr w:type="spellStart"/>
      <w:r w:rsidR="004877D7">
        <w:t>Blümcke</w:t>
      </w:r>
      <w:proofErr w:type="spellEnd"/>
      <w:r w:rsidR="004877D7">
        <w:t>.</w:t>
      </w:r>
    </w:p>
    <w:p w14:paraId="78046BAB" w14:textId="1C39EA86" w:rsidR="00C163AD" w:rsidRDefault="00D7274C" w:rsidP="00951DAD">
      <w:pPr>
        <w:pStyle w:val="StandardPM"/>
      </w:pPr>
      <w:r>
        <w:t>Beim anschließenden</w:t>
      </w:r>
      <w:r w:rsidR="00006C6D">
        <w:t xml:space="preserve"> </w:t>
      </w:r>
      <w:r>
        <w:t xml:space="preserve">Programm </w:t>
      </w:r>
      <w:r w:rsidR="00C163AD">
        <w:t xml:space="preserve">erhielt die Musikschule Friedrichshafen für ihre </w:t>
      </w:r>
      <w:r w:rsidR="00992B08">
        <w:t>B</w:t>
      </w:r>
      <w:r w:rsidR="00C163AD">
        <w:t>eiträge</w:t>
      </w:r>
      <w:r w:rsidR="00992B08">
        <w:t xml:space="preserve"> viel Applaus</w:t>
      </w:r>
      <w:r w:rsidR="00C163AD">
        <w:t xml:space="preserve">, insbesondere </w:t>
      </w:r>
      <w:r w:rsidR="00951DAD">
        <w:t xml:space="preserve">der hochbegabte zehnjährige Pianist </w:t>
      </w:r>
      <w:r w:rsidR="00C163AD">
        <w:t xml:space="preserve">Alexander Wang. Für gute Stimmung sorgte auch der Männerchor Fischbach, der von der Pianistin Andrea </w:t>
      </w:r>
      <w:proofErr w:type="spellStart"/>
      <w:r w:rsidR="00C163AD">
        <w:t>Ringendahl</w:t>
      </w:r>
      <w:proofErr w:type="spellEnd"/>
      <w:r w:rsidR="00C163AD">
        <w:t xml:space="preserve"> begleitet wurde und </w:t>
      </w:r>
      <w:r w:rsidR="00F53CFE">
        <w:t xml:space="preserve">unter anderem </w:t>
      </w:r>
      <w:r w:rsidR="00C163AD">
        <w:t xml:space="preserve">alte Schlager </w:t>
      </w:r>
      <w:r w:rsidR="00992B08">
        <w:t>zum Besten gab</w:t>
      </w:r>
      <w:r w:rsidR="00C163AD">
        <w:t xml:space="preserve">. </w:t>
      </w:r>
      <w:r w:rsidR="004877D7">
        <w:t xml:space="preserve">Zum Abschluss brachten </w:t>
      </w:r>
      <w:r w:rsidR="00C163AD">
        <w:t xml:space="preserve">Walter Ruf und seine Wirtshausmusikanten die Gäste </w:t>
      </w:r>
      <w:r w:rsidR="00045DE5">
        <w:t xml:space="preserve">zum </w:t>
      </w:r>
      <w:r w:rsidR="00952120">
        <w:t xml:space="preserve">Schunkeln und </w:t>
      </w:r>
      <w:r w:rsidR="004877D7">
        <w:t>Tanzen.</w:t>
      </w:r>
    </w:p>
    <w:p w14:paraId="74E6C775" w14:textId="1DE0ACBC" w:rsidR="008D7E3F" w:rsidRPr="008D7E3F" w:rsidRDefault="008D7E3F" w:rsidP="00951DAD">
      <w:pPr>
        <w:pStyle w:val="StandardPM"/>
        <w:rPr>
          <w:b/>
          <w:bCs/>
        </w:rPr>
      </w:pPr>
      <w:r w:rsidRPr="008D7E3F">
        <w:rPr>
          <w:b/>
          <w:bCs/>
        </w:rPr>
        <w:t>Bildunterschrift:</w:t>
      </w:r>
    </w:p>
    <w:p w14:paraId="44427CC0" w14:textId="4ED50EB0" w:rsidR="00D7274C" w:rsidRPr="008425FF" w:rsidRDefault="008D7E3F" w:rsidP="00EE7BEB">
      <w:pPr>
        <w:pStyle w:val="StandardPM"/>
      </w:pPr>
      <w:r>
        <w:t>Das abwechslungsreiche Programm</w:t>
      </w:r>
      <w:r w:rsidRPr="008D7E3F">
        <w:t xml:space="preserve"> </w:t>
      </w:r>
      <w:r>
        <w:t xml:space="preserve">des </w:t>
      </w:r>
      <w:r w:rsidRPr="008D7E3F">
        <w:t>Seniorennachmittag</w:t>
      </w:r>
      <w:r>
        <w:t>s</w:t>
      </w:r>
      <w:r w:rsidRPr="008D7E3F">
        <w:t xml:space="preserve"> im Graf-Zeppelin-Haus </w:t>
      </w:r>
      <w:r>
        <w:t xml:space="preserve">begeisterte über </w:t>
      </w:r>
      <w:r w:rsidRPr="008D7E3F">
        <w:t>600 Seniorinnen und Senioren</w:t>
      </w:r>
      <w:r>
        <w:t>.</w:t>
      </w:r>
      <w:r w:rsidR="00EE7BEB">
        <w:t xml:space="preserve"> (Foto: Stadt Friedrichshafen)</w:t>
      </w:r>
    </w:p>
    <w:sectPr w:rsidR="00D7274C" w:rsidRPr="008425FF" w:rsidSect="008425FF">
      <w:headerReference w:type="default" r:id="rId9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DD68E" w14:textId="77777777" w:rsidR="00C163AD" w:rsidRDefault="00C163AD">
      <w:r>
        <w:separator/>
      </w:r>
    </w:p>
    <w:p w14:paraId="533CCF3D" w14:textId="77777777" w:rsidR="00C163AD" w:rsidRDefault="00C163AD"/>
    <w:p w14:paraId="5EE74634" w14:textId="77777777" w:rsidR="00C163AD" w:rsidRDefault="00C163AD" w:rsidP="001F0D76"/>
    <w:p w14:paraId="697D1A12" w14:textId="77777777" w:rsidR="00C163AD" w:rsidRDefault="00C163AD" w:rsidP="006F60F3"/>
    <w:p w14:paraId="7F5E14EE" w14:textId="77777777" w:rsidR="00C163AD" w:rsidRDefault="00C163AD" w:rsidP="006F60F3"/>
    <w:p w14:paraId="5755D9FB" w14:textId="77777777" w:rsidR="00C163AD" w:rsidRDefault="00C163AD"/>
    <w:p w14:paraId="13986534" w14:textId="77777777" w:rsidR="00C163AD" w:rsidRDefault="00C163AD"/>
    <w:p w14:paraId="586F2866" w14:textId="77777777" w:rsidR="00C163AD" w:rsidRDefault="00C163AD"/>
  </w:endnote>
  <w:endnote w:type="continuationSeparator" w:id="0">
    <w:p w14:paraId="78A6ABD8" w14:textId="77777777" w:rsidR="00C163AD" w:rsidRDefault="00C163AD">
      <w:r>
        <w:continuationSeparator/>
      </w:r>
    </w:p>
    <w:p w14:paraId="2D1B7595" w14:textId="77777777" w:rsidR="00C163AD" w:rsidRDefault="00C163AD"/>
    <w:p w14:paraId="117A8F34" w14:textId="77777777" w:rsidR="00C163AD" w:rsidRDefault="00C163AD" w:rsidP="001F0D76"/>
    <w:p w14:paraId="25D4689A" w14:textId="77777777" w:rsidR="00C163AD" w:rsidRDefault="00C163AD" w:rsidP="006F60F3"/>
    <w:p w14:paraId="60BDA3F3" w14:textId="77777777" w:rsidR="00C163AD" w:rsidRDefault="00C163AD" w:rsidP="006F60F3"/>
    <w:p w14:paraId="66479078" w14:textId="77777777" w:rsidR="00C163AD" w:rsidRDefault="00C163AD"/>
    <w:p w14:paraId="627E3AB6" w14:textId="77777777" w:rsidR="00C163AD" w:rsidRDefault="00C163AD"/>
    <w:p w14:paraId="1F9F4045" w14:textId="77777777" w:rsidR="00C163AD" w:rsidRDefault="00C163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C13A4" w14:textId="77777777" w:rsidR="00C163AD" w:rsidRDefault="00C163AD">
      <w:r>
        <w:separator/>
      </w:r>
    </w:p>
    <w:p w14:paraId="66EA2330" w14:textId="77777777" w:rsidR="00C163AD" w:rsidRDefault="00C163AD"/>
    <w:p w14:paraId="3F54D383" w14:textId="77777777" w:rsidR="00C163AD" w:rsidRDefault="00C163AD" w:rsidP="001F0D76"/>
    <w:p w14:paraId="344311B9" w14:textId="77777777" w:rsidR="00C163AD" w:rsidRDefault="00C163AD" w:rsidP="006F60F3"/>
    <w:p w14:paraId="0C0BA47A" w14:textId="77777777" w:rsidR="00C163AD" w:rsidRDefault="00C163AD" w:rsidP="006F60F3"/>
    <w:p w14:paraId="35B18DA0" w14:textId="77777777" w:rsidR="00C163AD" w:rsidRDefault="00C163AD"/>
    <w:p w14:paraId="7792FA87" w14:textId="77777777" w:rsidR="00C163AD" w:rsidRDefault="00C163AD"/>
    <w:p w14:paraId="5CA21137" w14:textId="77777777" w:rsidR="00C163AD" w:rsidRDefault="00C163AD"/>
  </w:footnote>
  <w:footnote w:type="continuationSeparator" w:id="0">
    <w:p w14:paraId="266D628C" w14:textId="77777777" w:rsidR="00C163AD" w:rsidRDefault="00C163AD">
      <w:r>
        <w:continuationSeparator/>
      </w:r>
    </w:p>
    <w:p w14:paraId="4D6A5094" w14:textId="77777777" w:rsidR="00C163AD" w:rsidRDefault="00C163AD"/>
    <w:p w14:paraId="02A20EB1" w14:textId="77777777" w:rsidR="00C163AD" w:rsidRDefault="00C163AD" w:rsidP="001F0D76"/>
    <w:p w14:paraId="1E1A565F" w14:textId="77777777" w:rsidR="00C163AD" w:rsidRDefault="00C163AD" w:rsidP="006F60F3"/>
    <w:p w14:paraId="73704B95" w14:textId="77777777" w:rsidR="00C163AD" w:rsidRDefault="00C163AD" w:rsidP="006F60F3"/>
    <w:p w14:paraId="36109881" w14:textId="77777777" w:rsidR="00C163AD" w:rsidRDefault="00C163AD"/>
    <w:p w14:paraId="35B74CA1" w14:textId="77777777" w:rsidR="00C163AD" w:rsidRDefault="00C163AD"/>
    <w:p w14:paraId="54038611" w14:textId="77777777" w:rsidR="00C163AD" w:rsidRDefault="00C163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A85C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AD"/>
    <w:rsid w:val="00006C6D"/>
    <w:rsid w:val="00045DE5"/>
    <w:rsid w:val="000B53DD"/>
    <w:rsid w:val="000F184A"/>
    <w:rsid w:val="00115C8B"/>
    <w:rsid w:val="00165D5E"/>
    <w:rsid w:val="00176C4D"/>
    <w:rsid w:val="00191D95"/>
    <w:rsid w:val="001A3F3A"/>
    <w:rsid w:val="001A4B17"/>
    <w:rsid w:val="001F0D76"/>
    <w:rsid w:val="001F1672"/>
    <w:rsid w:val="001F1F30"/>
    <w:rsid w:val="002377BD"/>
    <w:rsid w:val="0028782C"/>
    <w:rsid w:val="002C4BF2"/>
    <w:rsid w:val="002F2375"/>
    <w:rsid w:val="0035161A"/>
    <w:rsid w:val="00355DE8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877D7"/>
    <w:rsid w:val="004C099E"/>
    <w:rsid w:val="004C4269"/>
    <w:rsid w:val="004D4C28"/>
    <w:rsid w:val="005056FC"/>
    <w:rsid w:val="00534DDD"/>
    <w:rsid w:val="00590792"/>
    <w:rsid w:val="005C5865"/>
    <w:rsid w:val="005E57DA"/>
    <w:rsid w:val="005F213E"/>
    <w:rsid w:val="00610A9D"/>
    <w:rsid w:val="00620B14"/>
    <w:rsid w:val="00626B1F"/>
    <w:rsid w:val="00627615"/>
    <w:rsid w:val="00664B1D"/>
    <w:rsid w:val="00670272"/>
    <w:rsid w:val="006A2446"/>
    <w:rsid w:val="006B4054"/>
    <w:rsid w:val="006B412F"/>
    <w:rsid w:val="006C7B99"/>
    <w:rsid w:val="006E1F05"/>
    <w:rsid w:val="006F60F3"/>
    <w:rsid w:val="0071539A"/>
    <w:rsid w:val="007154FF"/>
    <w:rsid w:val="0077143C"/>
    <w:rsid w:val="00785979"/>
    <w:rsid w:val="00793DB3"/>
    <w:rsid w:val="007B21A3"/>
    <w:rsid w:val="007E09ED"/>
    <w:rsid w:val="008119B0"/>
    <w:rsid w:val="008425FF"/>
    <w:rsid w:val="008807DE"/>
    <w:rsid w:val="008B446E"/>
    <w:rsid w:val="008D4FCD"/>
    <w:rsid w:val="008D7E3F"/>
    <w:rsid w:val="008F702E"/>
    <w:rsid w:val="00915C21"/>
    <w:rsid w:val="00951DAD"/>
    <w:rsid w:val="00952120"/>
    <w:rsid w:val="00987F69"/>
    <w:rsid w:val="00992B08"/>
    <w:rsid w:val="009B5AA6"/>
    <w:rsid w:val="009D733B"/>
    <w:rsid w:val="009E2CA8"/>
    <w:rsid w:val="00A07751"/>
    <w:rsid w:val="00A26193"/>
    <w:rsid w:val="00AE6869"/>
    <w:rsid w:val="00AF32E7"/>
    <w:rsid w:val="00B07421"/>
    <w:rsid w:val="00B53464"/>
    <w:rsid w:val="00B67264"/>
    <w:rsid w:val="00BC6412"/>
    <w:rsid w:val="00C12DA2"/>
    <w:rsid w:val="00C163AD"/>
    <w:rsid w:val="00C401BA"/>
    <w:rsid w:val="00C4525B"/>
    <w:rsid w:val="00C455E9"/>
    <w:rsid w:val="00C80AFF"/>
    <w:rsid w:val="00CB4764"/>
    <w:rsid w:val="00CC647F"/>
    <w:rsid w:val="00D1268C"/>
    <w:rsid w:val="00D33BB9"/>
    <w:rsid w:val="00D35317"/>
    <w:rsid w:val="00D5109A"/>
    <w:rsid w:val="00D579A7"/>
    <w:rsid w:val="00D7274C"/>
    <w:rsid w:val="00E27830"/>
    <w:rsid w:val="00E6739E"/>
    <w:rsid w:val="00EA4C52"/>
    <w:rsid w:val="00ED1AE6"/>
    <w:rsid w:val="00ED352B"/>
    <w:rsid w:val="00EE3FBC"/>
    <w:rsid w:val="00EE7BEB"/>
    <w:rsid w:val="00EF6AF1"/>
    <w:rsid w:val="00F23A4B"/>
    <w:rsid w:val="00F34C86"/>
    <w:rsid w:val="00F53CFE"/>
    <w:rsid w:val="00F72E64"/>
    <w:rsid w:val="00F8170D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FC0166B"/>
  <w15:docId w15:val="{C5281CBA-B16A-4C35-9592-408AED4B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1</Pages>
  <Words>177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1618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Bohle, Nina</dc:creator>
  <cp:lastModifiedBy>Bohle, Nina</cp:lastModifiedBy>
  <cp:revision>18</cp:revision>
  <cp:lastPrinted>2015-01-14T17:03:00Z</cp:lastPrinted>
  <dcterms:created xsi:type="dcterms:W3CDTF">2026-10-20T08:44:00Z</dcterms:created>
  <dcterms:modified xsi:type="dcterms:W3CDTF">2026-10-21T07:02:00Z</dcterms:modified>
</cp:coreProperties>
</file>