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393D5954" w:rsidR="002F370E" w:rsidRDefault="00024D1B" w:rsidP="002F370E">
      <w:pPr>
        <w:pStyle w:val="Default"/>
        <w:rPr>
          <w:b/>
          <w:bCs/>
        </w:rPr>
      </w:pPr>
      <w:proofErr w:type="spellStart"/>
      <w:r w:rsidRPr="00024D1B">
        <w:rPr>
          <w:b/>
          <w:bCs/>
          <w:i/>
          <w:iCs/>
        </w:rPr>
        <w:t>Instandsetzungarbeiten</w:t>
      </w:r>
      <w:proofErr w:type="spellEnd"/>
      <w:r w:rsidRPr="00024D1B">
        <w:rPr>
          <w:b/>
          <w:bCs/>
          <w:i/>
          <w:iCs/>
        </w:rPr>
        <w:t xml:space="preserve"> an den Versorgungsleitungen</w:t>
      </w:r>
    </w:p>
    <w:p w14:paraId="59938B5D" w14:textId="77777777" w:rsidR="00024D1B" w:rsidRDefault="00024D1B" w:rsidP="002F370E">
      <w:pPr>
        <w:pStyle w:val="Default"/>
        <w:rPr>
          <w:b/>
          <w:bCs/>
        </w:rPr>
      </w:pPr>
    </w:p>
    <w:p w14:paraId="669A0ED6" w14:textId="7924551E" w:rsidR="00024D1B" w:rsidRPr="00AB5AD7" w:rsidRDefault="00025C95" w:rsidP="002F370E">
      <w:pPr>
        <w:pStyle w:val="Default"/>
      </w:pPr>
      <w:r>
        <w:rPr>
          <w:b/>
          <w:bCs/>
        </w:rPr>
        <w:t xml:space="preserve">Informationen zur </w:t>
      </w:r>
      <w:r w:rsidR="00EC06C1">
        <w:rPr>
          <w:b/>
          <w:bCs/>
        </w:rPr>
        <w:t xml:space="preserve">Vollsperrung in der </w:t>
      </w:r>
      <w:r w:rsidR="00024D1B">
        <w:rPr>
          <w:b/>
          <w:bCs/>
        </w:rPr>
        <w:t xml:space="preserve">Eschborner Straße </w:t>
      </w:r>
    </w:p>
    <w:p w14:paraId="3CCEFE9C" w14:textId="77777777" w:rsidR="002F370E" w:rsidRDefault="002F370E" w:rsidP="002F370E">
      <w:pPr>
        <w:pStyle w:val="Default"/>
        <w:rPr>
          <w:sz w:val="22"/>
          <w:szCs w:val="22"/>
        </w:rPr>
      </w:pPr>
    </w:p>
    <w:p w14:paraId="48D93C9A" w14:textId="6AE07DA2" w:rsidR="001117CB" w:rsidRDefault="007B4F16" w:rsidP="007B4F1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Die Gemeinde Sulzbach (Taunus) </w:t>
      </w:r>
      <w:r w:rsidR="00B12023">
        <w:rPr>
          <w:sz w:val="22"/>
          <w:szCs w:val="22"/>
        </w:rPr>
        <w:t>unterstreicht</w:t>
      </w:r>
      <w:r w:rsidR="00155A31">
        <w:rPr>
          <w:sz w:val="22"/>
          <w:szCs w:val="22"/>
        </w:rPr>
        <w:t xml:space="preserve"> im Hinblick auf </w:t>
      </w:r>
      <w:r w:rsidR="00B12023">
        <w:rPr>
          <w:sz w:val="22"/>
          <w:szCs w:val="22"/>
        </w:rPr>
        <w:t xml:space="preserve">die </w:t>
      </w:r>
      <w:r w:rsidR="00155A31">
        <w:rPr>
          <w:sz w:val="22"/>
          <w:szCs w:val="22"/>
        </w:rPr>
        <w:t>seit Montag, 14. Septem</w:t>
      </w:r>
      <w:r w:rsidR="00B12023">
        <w:rPr>
          <w:sz w:val="22"/>
          <w:szCs w:val="22"/>
        </w:rPr>
        <w:t>–</w:t>
      </w:r>
      <w:proofErr w:type="spellStart"/>
      <w:r w:rsidR="00155A31">
        <w:rPr>
          <w:sz w:val="22"/>
          <w:szCs w:val="22"/>
        </w:rPr>
        <w:t>ber</w:t>
      </w:r>
      <w:proofErr w:type="spellEnd"/>
      <w:r w:rsidR="00155A31">
        <w:rPr>
          <w:sz w:val="22"/>
          <w:szCs w:val="22"/>
        </w:rPr>
        <w:t xml:space="preserve"> 2026, in Kraft getretene und voraussichtlich </w:t>
      </w:r>
      <w:r w:rsidR="001117CB">
        <w:rPr>
          <w:sz w:val="22"/>
          <w:szCs w:val="22"/>
        </w:rPr>
        <w:t xml:space="preserve">bis </w:t>
      </w:r>
      <w:r w:rsidR="00155A31">
        <w:rPr>
          <w:sz w:val="22"/>
          <w:szCs w:val="22"/>
        </w:rPr>
        <w:t xml:space="preserve">Freitag, 27. </w:t>
      </w:r>
      <w:r w:rsidR="001117CB">
        <w:rPr>
          <w:sz w:val="22"/>
          <w:szCs w:val="22"/>
        </w:rPr>
        <w:t>No</w:t>
      </w:r>
      <w:r w:rsidR="00155A31">
        <w:rPr>
          <w:sz w:val="22"/>
          <w:szCs w:val="22"/>
        </w:rPr>
        <w:t>vember 2026, bestehende Vollsperrung in der E</w:t>
      </w:r>
      <w:r>
        <w:rPr>
          <w:sz w:val="22"/>
          <w:szCs w:val="22"/>
        </w:rPr>
        <w:t>schborner Straße</w:t>
      </w:r>
      <w:r w:rsidR="00B12023">
        <w:rPr>
          <w:sz w:val="22"/>
          <w:szCs w:val="22"/>
        </w:rPr>
        <w:t>,</w:t>
      </w:r>
      <w:r w:rsidR="001117CB">
        <w:rPr>
          <w:sz w:val="22"/>
          <w:szCs w:val="22"/>
        </w:rPr>
        <w:t xml:space="preserve"> dass der Bereich zwischen den Kleingärten und dem Tierheim am Arboretum von den Baustellen betroffen ist. </w:t>
      </w:r>
      <w:r w:rsidR="00405250">
        <w:rPr>
          <w:sz w:val="22"/>
          <w:szCs w:val="22"/>
        </w:rPr>
        <w:t>In den einzelnen Bauabschnitten wird dieser Bereich f</w:t>
      </w:r>
      <w:r w:rsidR="00405250" w:rsidRPr="00405250">
        <w:rPr>
          <w:sz w:val="22"/>
          <w:szCs w:val="22"/>
        </w:rPr>
        <w:t xml:space="preserve">ür Fuß- und Radfahrer je nach Baufortschritt gesperrt oder geöffnet </w:t>
      </w:r>
      <w:r w:rsidR="00405250">
        <w:rPr>
          <w:sz w:val="22"/>
          <w:szCs w:val="22"/>
        </w:rPr>
        <w:t xml:space="preserve">sein. </w:t>
      </w:r>
      <w:r w:rsidR="00025C95">
        <w:rPr>
          <w:sz w:val="22"/>
          <w:szCs w:val="22"/>
        </w:rPr>
        <w:t>Die Maßnahme erfolgt aufgrund notwendiger Instandsetzungsarbeiten an den Versorgungsleitungen.</w:t>
      </w:r>
    </w:p>
    <w:p w14:paraId="356AA470" w14:textId="77777777" w:rsidR="00025C95" w:rsidRDefault="00025C95" w:rsidP="007B4F16">
      <w:pPr>
        <w:pStyle w:val="Default"/>
        <w:jc w:val="both"/>
        <w:rPr>
          <w:sz w:val="22"/>
          <w:szCs w:val="22"/>
        </w:rPr>
      </w:pPr>
    </w:p>
    <w:p w14:paraId="64557068" w14:textId="2F224247" w:rsidR="00BE0DE4" w:rsidRPr="006848BE" w:rsidRDefault="00025C95" w:rsidP="00025C95">
      <w:pPr>
        <w:pStyle w:val="Default"/>
        <w:jc w:val="both"/>
        <w:rPr>
          <w:b/>
          <w:sz w:val="22"/>
          <w:szCs w:val="22"/>
        </w:rPr>
      </w:pPr>
      <w:r>
        <w:rPr>
          <w:sz w:val="22"/>
          <w:szCs w:val="22"/>
        </w:rPr>
        <w:t>Dem Fuß- und Radverkehr ist eine alternative Umfahrung des Bereiches selbstverständlich jederzeit möglich. Ebenso wie für den Fuß- und Radverkehr schildert die ausführ</w:t>
      </w:r>
      <w:r w:rsidR="00E8505D">
        <w:rPr>
          <w:sz w:val="22"/>
          <w:szCs w:val="22"/>
        </w:rPr>
        <w:t>e</w:t>
      </w:r>
      <w:r>
        <w:rPr>
          <w:sz w:val="22"/>
          <w:szCs w:val="22"/>
        </w:rPr>
        <w:t>nde Baufirma auch für den motorisierten Verkehr</w:t>
      </w:r>
      <w:r w:rsidR="00B12023">
        <w:rPr>
          <w:sz w:val="22"/>
          <w:szCs w:val="22"/>
        </w:rPr>
        <w:t xml:space="preserve">, dem während der </w:t>
      </w:r>
      <w:r>
        <w:rPr>
          <w:sz w:val="22"/>
          <w:szCs w:val="22"/>
        </w:rPr>
        <w:t>kompletten Maßnahme eine Durchfahrt verwehrt bleibt (Ausnahme: Durchfahrt mit Zulassungsnachweis des Ordnungsamtes), eine weiträumige Umfahrung aus.</w:t>
      </w:r>
    </w:p>
    <w:p w14:paraId="3CC6271D" w14:textId="77777777" w:rsidR="00BE0DE4" w:rsidRPr="006848BE" w:rsidRDefault="00BE0DE4" w:rsidP="005D139B">
      <w:pPr>
        <w:pStyle w:val="Default"/>
        <w:jc w:val="both"/>
        <w:rPr>
          <w:sz w:val="22"/>
          <w:szCs w:val="22"/>
        </w:rPr>
      </w:pPr>
    </w:p>
    <w:p w14:paraId="7F62C748" w14:textId="78A7580F" w:rsidR="006A517F" w:rsidRDefault="00024D1B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Die Gemeinde </w:t>
      </w:r>
      <w:r w:rsidR="00AD1D61">
        <w:rPr>
          <w:sz w:val="22"/>
          <w:szCs w:val="22"/>
        </w:rPr>
        <w:t xml:space="preserve">und die Syna GmbH </w:t>
      </w:r>
      <w:r>
        <w:rPr>
          <w:sz w:val="22"/>
          <w:szCs w:val="22"/>
        </w:rPr>
        <w:t>bedauer</w:t>
      </w:r>
      <w:r w:rsidR="00AD1D61">
        <w:rPr>
          <w:sz w:val="22"/>
          <w:szCs w:val="22"/>
        </w:rPr>
        <w:t>n</w:t>
      </w:r>
      <w:r>
        <w:rPr>
          <w:sz w:val="22"/>
          <w:szCs w:val="22"/>
        </w:rPr>
        <w:t xml:space="preserve"> die im Rahmen der Bauarbeiten entstehenden Unannehmlichkeiten und bitte</w:t>
      </w:r>
      <w:r w:rsidR="00AD1D61">
        <w:rPr>
          <w:sz w:val="22"/>
          <w:szCs w:val="22"/>
        </w:rPr>
        <w:t>n</w:t>
      </w:r>
      <w:r>
        <w:rPr>
          <w:sz w:val="22"/>
          <w:szCs w:val="22"/>
        </w:rPr>
        <w:t xml:space="preserve"> die davon betroffene Öffentlichkeit um Nachsicht</w:t>
      </w:r>
      <w:r w:rsidR="00E663D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FED185E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59CAEA69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Default="00946370" w:rsidP="005D139B">
      <w:pPr>
        <w:pStyle w:val="Default"/>
        <w:jc w:val="both"/>
        <w:rPr>
          <w:sz w:val="22"/>
          <w:szCs w:val="22"/>
        </w:rPr>
      </w:pPr>
    </w:p>
    <w:p w14:paraId="0B840EEB" w14:textId="23124BA8" w:rsidR="002F370E" w:rsidRDefault="002F370E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AD1D61">
        <w:rPr>
          <w:sz w:val="22"/>
          <w:szCs w:val="22"/>
        </w:rPr>
        <w:t>2</w:t>
      </w:r>
      <w:r w:rsidR="00155A31">
        <w:rPr>
          <w:sz w:val="22"/>
          <w:szCs w:val="22"/>
        </w:rPr>
        <w:t>1</w:t>
      </w:r>
      <w:r w:rsidR="004644A0">
        <w:rPr>
          <w:sz w:val="22"/>
          <w:szCs w:val="22"/>
        </w:rPr>
        <w:t>.</w:t>
      </w:r>
      <w:r w:rsidR="005D54DB">
        <w:rPr>
          <w:sz w:val="22"/>
          <w:szCs w:val="22"/>
        </w:rPr>
        <w:t xml:space="preserve"> </w:t>
      </w:r>
      <w:r w:rsidR="00155A31">
        <w:rPr>
          <w:sz w:val="22"/>
          <w:szCs w:val="22"/>
        </w:rPr>
        <w:t xml:space="preserve">September </w:t>
      </w:r>
      <w:r w:rsidR="004644A0">
        <w:rPr>
          <w:sz w:val="22"/>
          <w:szCs w:val="22"/>
        </w:rPr>
        <w:t>202</w:t>
      </w:r>
      <w:r w:rsidR="003475E0">
        <w:rPr>
          <w:sz w:val="22"/>
          <w:szCs w:val="22"/>
        </w:rPr>
        <w:t>6</w:t>
      </w:r>
    </w:p>
    <w:sectPr w:rsidR="002F370E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3A33" w14:textId="77777777" w:rsidR="00996F94" w:rsidRDefault="00996F94">
      <w:r>
        <w:separator/>
      </w:r>
    </w:p>
  </w:endnote>
  <w:endnote w:type="continuationSeparator" w:id="0">
    <w:p w14:paraId="563CE0B0" w14:textId="77777777" w:rsidR="00996F94" w:rsidRDefault="0099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3A3A" w14:textId="77777777" w:rsidR="00996F94" w:rsidRDefault="00996F94">
      <w:r>
        <w:separator/>
      </w:r>
    </w:p>
  </w:footnote>
  <w:footnote w:type="continuationSeparator" w:id="0">
    <w:p w14:paraId="1A7878DF" w14:textId="77777777" w:rsidR="00996F94" w:rsidRDefault="0099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7E5E"/>
    <w:multiLevelType w:val="hybridMultilevel"/>
    <w:tmpl w:val="985CA0EA"/>
    <w:lvl w:ilvl="0" w:tplc="106654B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5"/>
  </w:num>
  <w:num w:numId="2" w16cid:durableId="1888905447">
    <w:abstractNumId w:val="3"/>
  </w:num>
  <w:num w:numId="3" w16cid:durableId="184633283">
    <w:abstractNumId w:val="4"/>
  </w:num>
  <w:num w:numId="4" w16cid:durableId="1970818097">
    <w:abstractNumId w:val="1"/>
  </w:num>
  <w:num w:numId="5" w16cid:durableId="722023351">
    <w:abstractNumId w:val="2"/>
  </w:num>
  <w:num w:numId="6" w16cid:durableId="192579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24D1B"/>
    <w:rsid w:val="00025C95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DF6"/>
    <w:rsid w:val="000E7D66"/>
    <w:rsid w:val="000F36C6"/>
    <w:rsid w:val="000F40E1"/>
    <w:rsid w:val="00103262"/>
    <w:rsid w:val="001117CB"/>
    <w:rsid w:val="00121506"/>
    <w:rsid w:val="00130DF6"/>
    <w:rsid w:val="00130E65"/>
    <w:rsid w:val="0014204D"/>
    <w:rsid w:val="0014222A"/>
    <w:rsid w:val="00144B87"/>
    <w:rsid w:val="00153A72"/>
    <w:rsid w:val="00155A31"/>
    <w:rsid w:val="00160E7D"/>
    <w:rsid w:val="00171FDB"/>
    <w:rsid w:val="00180E32"/>
    <w:rsid w:val="0018225D"/>
    <w:rsid w:val="001864F4"/>
    <w:rsid w:val="00187807"/>
    <w:rsid w:val="00190DE5"/>
    <w:rsid w:val="00196C85"/>
    <w:rsid w:val="001A6A16"/>
    <w:rsid w:val="001B14D9"/>
    <w:rsid w:val="001B3DDA"/>
    <w:rsid w:val="001B6F4D"/>
    <w:rsid w:val="001B71C7"/>
    <w:rsid w:val="001C6539"/>
    <w:rsid w:val="001D5F7B"/>
    <w:rsid w:val="001D6780"/>
    <w:rsid w:val="001E23EB"/>
    <w:rsid w:val="001F0CA4"/>
    <w:rsid w:val="001F3BB3"/>
    <w:rsid w:val="00203868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5F68"/>
    <w:rsid w:val="00270F55"/>
    <w:rsid w:val="00272991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80382"/>
    <w:rsid w:val="00382736"/>
    <w:rsid w:val="00386879"/>
    <w:rsid w:val="00391686"/>
    <w:rsid w:val="00392AB7"/>
    <w:rsid w:val="00393DAE"/>
    <w:rsid w:val="003A76C5"/>
    <w:rsid w:val="003B41AD"/>
    <w:rsid w:val="003B7C90"/>
    <w:rsid w:val="003C183C"/>
    <w:rsid w:val="003C3F41"/>
    <w:rsid w:val="003C40DE"/>
    <w:rsid w:val="003D0AFC"/>
    <w:rsid w:val="003D2B5A"/>
    <w:rsid w:val="003D4F82"/>
    <w:rsid w:val="003D5EE8"/>
    <w:rsid w:val="003D697E"/>
    <w:rsid w:val="003E0E3E"/>
    <w:rsid w:val="003E2CC0"/>
    <w:rsid w:val="0040075A"/>
    <w:rsid w:val="00405250"/>
    <w:rsid w:val="00407127"/>
    <w:rsid w:val="00407A16"/>
    <w:rsid w:val="0041106A"/>
    <w:rsid w:val="00415576"/>
    <w:rsid w:val="00422970"/>
    <w:rsid w:val="00424A34"/>
    <w:rsid w:val="0042550D"/>
    <w:rsid w:val="00430961"/>
    <w:rsid w:val="00430A45"/>
    <w:rsid w:val="004321D4"/>
    <w:rsid w:val="00433F0C"/>
    <w:rsid w:val="00442F41"/>
    <w:rsid w:val="004644A0"/>
    <w:rsid w:val="0048122D"/>
    <w:rsid w:val="0048677E"/>
    <w:rsid w:val="00491E35"/>
    <w:rsid w:val="00492689"/>
    <w:rsid w:val="004941A8"/>
    <w:rsid w:val="004A133A"/>
    <w:rsid w:val="004A3FFA"/>
    <w:rsid w:val="004B742F"/>
    <w:rsid w:val="004C667F"/>
    <w:rsid w:val="004D093C"/>
    <w:rsid w:val="004D2FC6"/>
    <w:rsid w:val="004D7CEB"/>
    <w:rsid w:val="00502DF5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57F06"/>
    <w:rsid w:val="00562615"/>
    <w:rsid w:val="00567B12"/>
    <w:rsid w:val="005701D7"/>
    <w:rsid w:val="00570D39"/>
    <w:rsid w:val="00586A39"/>
    <w:rsid w:val="00595478"/>
    <w:rsid w:val="005A5B3B"/>
    <w:rsid w:val="005A714E"/>
    <w:rsid w:val="005B1A26"/>
    <w:rsid w:val="005C25FC"/>
    <w:rsid w:val="005C74E1"/>
    <w:rsid w:val="005D139B"/>
    <w:rsid w:val="005D40CA"/>
    <w:rsid w:val="005D54DB"/>
    <w:rsid w:val="005D622D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572DE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4E92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4F16"/>
    <w:rsid w:val="007B63B6"/>
    <w:rsid w:val="007B6687"/>
    <w:rsid w:val="007B700C"/>
    <w:rsid w:val="007C5176"/>
    <w:rsid w:val="007D39A9"/>
    <w:rsid w:val="007E5A61"/>
    <w:rsid w:val="007F38F0"/>
    <w:rsid w:val="007F4C4A"/>
    <w:rsid w:val="007F6700"/>
    <w:rsid w:val="0080174B"/>
    <w:rsid w:val="0080493D"/>
    <w:rsid w:val="008073A5"/>
    <w:rsid w:val="0081146C"/>
    <w:rsid w:val="00820037"/>
    <w:rsid w:val="00833A0E"/>
    <w:rsid w:val="00835A75"/>
    <w:rsid w:val="008409F2"/>
    <w:rsid w:val="00846840"/>
    <w:rsid w:val="008549EB"/>
    <w:rsid w:val="00860559"/>
    <w:rsid w:val="0086267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96F94"/>
    <w:rsid w:val="009A1671"/>
    <w:rsid w:val="009A25CA"/>
    <w:rsid w:val="009A61AF"/>
    <w:rsid w:val="009A7BBF"/>
    <w:rsid w:val="009B3108"/>
    <w:rsid w:val="009C7654"/>
    <w:rsid w:val="009E0191"/>
    <w:rsid w:val="009F025D"/>
    <w:rsid w:val="009F1696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51AE"/>
    <w:rsid w:val="00A65E0D"/>
    <w:rsid w:val="00A71160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D1D61"/>
    <w:rsid w:val="00AD1F24"/>
    <w:rsid w:val="00AD7618"/>
    <w:rsid w:val="00AE29D2"/>
    <w:rsid w:val="00AE4DC5"/>
    <w:rsid w:val="00AF293B"/>
    <w:rsid w:val="00B040A9"/>
    <w:rsid w:val="00B05CFF"/>
    <w:rsid w:val="00B12023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138C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4331"/>
    <w:rsid w:val="00CD6C4B"/>
    <w:rsid w:val="00CE1EC0"/>
    <w:rsid w:val="00CE44E3"/>
    <w:rsid w:val="00D03608"/>
    <w:rsid w:val="00D04B7A"/>
    <w:rsid w:val="00D05D63"/>
    <w:rsid w:val="00D05F59"/>
    <w:rsid w:val="00D12B2B"/>
    <w:rsid w:val="00D136D7"/>
    <w:rsid w:val="00D15243"/>
    <w:rsid w:val="00D16497"/>
    <w:rsid w:val="00D23B9D"/>
    <w:rsid w:val="00D25DA8"/>
    <w:rsid w:val="00D27E19"/>
    <w:rsid w:val="00D31895"/>
    <w:rsid w:val="00D346E2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E237D"/>
    <w:rsid w:val="00DF0ECD"/>
    <w:rsid w:val="00E00B93"/>
    <w:rsid w:val="00E041D4"/>
    <w:rsid w:val="00E1140A"/>
    <w:rsid w:val="00E171FE"/>
    <w:rsid w:val="00E22FA9"/>
    <w:rsid w:val="00E25936"/>
    <w:rsid w:val="00E33475"/>
    <w:rsid w:val="00E34006"/>
    <w:rsid w:val="00E413A5"/>
    <w:rsid w:val="00E44A1C"/>
    <w:rsid w:val="00E52FB1"/>
    <w:rsid w:val="00E62C5C"/>
    <w:rsid w:val="00E6463D"/>
    <w:rsid w:val="00E663DA"/>
    <w:rsid w:val="00E66A69"/>
    <w:rsid w:val="00E74BE0"/>
    <w:rsid w:val="00E847BF"/>
    <w:rsid w:val="00E8505D"/>
    <w:rsid w:val="00E86FA9"/>
    <w:rsid w:val="00E901DF"/>
    <w:rsid w:val="00E9143E"/>
    <w:rsid w:val="00E9284B"/>
    <w:rsid w:val="00E95897"/>
    <w:rsid w:val="00EA435B"/>
    <w:rsid w:val="00EA5157"/>
    <w:rsid w:val="00EA727C"/>
    <w:rsid w:val="00EB3451"/>
    <w:rsid w:val="00EB4AAF"/>
    <w:rsid w:val="00EB5E9A"/>
    <w:rsid w:val="00EB6D5E"/>
    <w:rsid w:val="00EC06C1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44565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172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17</cp:revision>
  <cp:lastPrinted>2026-08-04T09:50:00Z</cp:lastPrinted>
  <dcterms:created xsi:type="dcterms:W3CDTF">2026-08-04T09:51:00Z</dcterms:created>
  <dcterms:modified xsi:type="dcterms:W3CDTF">2026-09-21T07:45:00Z</dcterms:modified>
</cp:coreProperties>
</file>