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0EA1B2F2" w14:textId="77777777">
        <w:trPr>
          <w:trHeight w:val="2013"/>
        </w:trPr>
        <w:tc>
          <w:tcPr>
            <w:tcW w:w="6946" w:type="dxa"/>
            <w:gridSpan w:val="2"/>
          </w:tcPr>
          <w:p w14:paraId="7D535EB9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0265E243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19A5CBFB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088F130A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73DA093F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74996B95" wp14:editId="3CC1289E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05E63342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6C5AA788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6CDA0065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024E036E" w14:textId="49C4C431" w:rsidR="000E45A6" w:rsidRDefault="000E45A6" w:rsidP="00930B19">
            <w:p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247E16">
              <w:rPr>
                <w:sz w:val="18"/>
              </w:rPr>
              <w:t>07.09.2026</w:t>
            </w:r>
          </w:p>
        </w:tc>
      </w:tr>
    </w:tbl>
    <w:p w14:paraId="6B492977" w14:textId="7BAC61DC" w:rsidR="0007244C" w:rsidRDefault="0007244C" w:rsidP="00721506">
      <w:pPr>
        <w:pStyle w:val="Text"/>
        <w:rPr>
          <w:rFonts w:ascii="Arial" w:eastAsia="Times New Roman" w:hAnsi="Arial" w:cs="Times New Roman"/>
          <w:b/>
          <w:color w:val="auto"/>
          <w:sz w:val="24"/>
          <w:szCs w:val="20"/>
          <w:bdr w:val="none" w:sz="0" w:space="0" w:color="auto"/>
        </w:rPr>
      </w:pPr>
    </w:p>
    <w:p w14:paraId="41C19AC2" w14:textId="77777777" w:rsidR="00882FC5" w:rsidRDefault="00882FC5" w:rsidP="00222BF0">
      <w:pPr>
        <w:rPr>
          <w:lang w:eastAsia="en-US"/>
        </w:rPr>
      </w:pPr>
    </w:p>
    <w:p w14:paraId="02FB91EC" w14:textId="188480E8" w:rsidR="00E21882" w:rsidRDefault="00247E16" w:rsidP="004E492E">
      <w:pPr>
        <w:pStyle w:val="Text"/>
        <w:rPr>
          <w:rFonts w:ascii="Arial" w:eastAsia="Times New Roman" w:hAnsi="Arial" w:cs="Times New Roman"/>
          <w:b/>
          <w:color w:val="1D8FD5"/>
          <w:sz w:val="24"/>
          <w:szCs w:val="20"/>
          <w:bdr w:val="none" w:sz="0" w:space="0" w:color="auto"/>
        </w:rPr>
      </w:pPr>
      <w:r>
        <w:rPr>
          <w:rFonts w:ascii="Arial" w:eastAsia="Times New Roman" w:hAnsi="Arial" w:cs="Times New Roman"/>
          <w:b/>
          <w:color w:val="1D8FD5"/>
          <w:sz w:val="24"/>
          <w:szCs w:val="20"/>
          <w:bdr w:val="none" w:sz="0" w:space="0" w:color="auto"/>
        </w:rPr>
        <w:t>BILDUNERSCHRIFT</w:t>
      </w:r>
    </w:p>
    <w:p w14:paraId="1969C15A" w14:textId="77777777" w:rsidR="00247E16" w:rsidRDefault="00247E16" w:rsidP="004E492E">
      <w:pPr>
        <w:pStyle w:val="Text"/>
        <w:rPr>
          <w:rFonts w:ascii="Arial" w:eastAsia="Times New Roman" w:hAnsi="Arial" w:cs="Times New Roman"/>
          <w:b/>
          <w:color w:val="1D8FD5"/>
          <w:sz w:val="24"/>
          <w:szCs w:val="20"/>
          <w:bdr w:val="none" w:sz="0" w:space="0" w:color="auto"/>
        </w:rPr>
      </w:pPr>
    </w:p>
    <w:p w14:paraId="2AC5EE93" w14:textId="0D324E58" w:rsidR="00247E16" w:rsidRDefault="00776522" w:rsidP="00EB051C">
      <w:pPr>
        <w:rPr>
          <w:b/>
          <w:bCs/>
          <w:szCs w:val="22"/>
        </w:rPr>
      </w:pPr>
      <w:proofErr w:type="gramStart"/>
      <w:r>
        <w:rPr>
          <w:b/>
          <w:bCs/>
          <w:szCs w:val="22"/>
        </w:rPr>
        <w:t>LEON Hilfe</w:t>
      </w:r>
      <w:proofErr w:type="gramEnd"/>
      <w:r>
        <w:rPr>
          <w:b/>
          <w:bCs/>
          <w:szCs w:val="22"/>
        </w:rPr>
        <w:t>-Inseln in Babenhausen</w:t>
      </w:r>
    </w:p>
    <w:p w14:paraId="6291BA19" w14:textId="77777777" w:rsidR="00EB051C" w:rsidRPr="00247E16" w:rsidRDefault="00EB051C" w:rsidP="00EB051C">
      <w:pPr>
        <w:rPr>
          <w:rFonts w:eastAsia="Aptos" w:cs="Arial"/>
          <w:b/>
          <w:bCs/>
          <w:kern w:val="2"/>
          <w:szCs w:val="22"/>
          <w:lang w:eastAsia="en-US"/>
          <w14:ligatures w14:val="standardContextual"/>
        </w:rPr>
      </w:pPr>
    </w:p>
    <w:p w14:paraId="3132DA6A" w14:textId="613F33FE" w:rsidR="00776522" w:rsidRDefault="00EB051C" w:rsidP="00776522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 xml:space="preserve">Am </w:t>
      </w:r>
      <w:r w:rsidR="00776522">
        <w:rPr>
          <w:rFonts w:ascii="Arial" w:hAnsi="Arial" w:cs="Arial"/>
        </w:rPr>
        <w:t>Samstag, den 12.09.2026 wurde der Stadtverwaltung Babenhausen im Ra</w:t>
      </w:r>
      <w:r w:rsidR="00B17369">
        <w:rPr>
          <w:rFonts w:ascii="Arial" w:hAnsi="Arial" w:cs="Arial"/>
        </w:rPr>
        <w:t>h</w:t>
      </w:r>
      <w:r w:rsidR="00776522">
        <w:rPr>
          <w:rFonts w:ascii="Arial" w:hAnsi="Arial" w:cs="Arial"/>
        </w:rPr>
        <w:t xml:space="preserve">men des diesjährigen Altstadtfestes das </w:t>
      </w:r>
      <w:proofErr w:type="gramStart"/>
      <w:r w:rsidR="00776522">
        <w:rPr>
          <w:rFonts w:ascii="Arial" w:hAnsi="Arial" w:cs="Arial"/>
        </w:rPr>
        <w:t>LEON Hilfe</w:t>
      </w:r>
      <w:proofErr w:type="gramEnd"/>
      <w:r w:rsidR="00776522">
        <w:rPr>
          <w:rFonts w:ascii="Arial" w:hAnsi="Arial" w:cs="Arial"/>
        </w:rPr>
        <w:t>-Insel Schild feierlich durch die Polizei übergeben.</w:t>
      </w:r>
    </w:p>
    <w:p w14:paraId="0DA89AC6" w14:textId="77777777" w:rsidR="00031A2D" w:rsidRDefault="00776522" w:rsidP="00776522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>Die Polizei sowie die Schutzfrau vor Ort waren am Altstadtfest mit einem Informationsstand und einem Live Leon vertreten.</w:t>
      </w:r>
    </w:p>
    <w:p w14:paraId="49825902" w14:textId="77777777" w:rsidR="00031A2D" w:rsidRPr="00031A2D" w:rsidRDefault="00031A2D" w:rsidP="00776522">
      <w:pPr>
        <w:pStyle w:val="KeinLeerraum"/>
        <w:rPr>
          <w:rFonts w:ascii="Arial" w:hAnsi="Arial" w:cs="Arial"/>
        </w:rPr>
      </w:pPr>
    </w:p>
    <w:p w14:paraId="3D972FF8" w14:textId="45924360" w:rsidR="00031A2D" w:rsidRPr="00031A2D" w:rsidRDefault="00031A2D" w:rsidP="00776522">
      <w:pPr>
        <w:pStyle w:val="KeinLeerraum"/>
        <w:rPr>
          <w:rFonts w:ascii="Arial" w:hAnsi="Arial" w:cs="Arial"/>
        </w:rPr>
      </w:pPr>
      <w:r w:rsidRPr="00031A2D">
        <w:rPr>
          <w:rFonts w:ascii="Arial" w:hAnsi="Arial" w:cs="Arial"/>
        </w:rPr>
        <w:t>Die Kinder und Familien konnten mit</w:t>
      </w:r>
      <w:r w:rsidR="00100825">
        <w:rPr>
          <w:rFonts w:ascii="Arial" w:hAnsi="Arial" w:cs="Arial"/>
        </w:rPr>
        <w:t xml:space="preserve"> </w:t>
      </w:r>
      <w:r w:rsidRPr="00031A2D">
        <w:rPr>
          <w:rFonts w:ascii="Arial" w:hAnsi="Arial" w:cs="Arial"/>
        </w:rPr>
        <w:t>den Ansprechpartnerinnen und Ansprechpartnern der Polizei ins Gespräch kommen</w:t>
      </w:r>
      <w:r w:rsidR="00DE68C1">
        <w:rPr>
          <w:rFonts w:ascii="Arial" w:hAnsi="Arial" w:cs="Arial"/>
        </w:rPr>
        <w:t xml:space="preserve"> und sich informieren.</w:t>
      </w:r>
      <w:r w:rsidR="00A23A4B">
        <w:rPr>
          <w:rFonts w:ascii="Arial" w:hAnsi="Arial" w:cs="Arial"/>
        </w:rPr>
        <w:t xml:space="preserve"> </w:t>
      </w:r>
      <w:r w:rsidR="00100825">
        <w:rPr>
          <w:rFonts w:ascii="Arial" w:hAnsi="Arial" w:cs="Arial"/>
        </w:rPr>
        <w:t xml:space="preserve">Ergänzend </w:t>
      </w:r>
      <w:r w:rsidRPr="00031A2D">
        <w:rPr>
          <w:rFonts w:ascii="Arial" w:hAnsi="Arial" w:cs="Arial"/>
        </w:rPr>
        <w:t>gab es Flyer, Sticker, Tattoos, Kinderwarnwesten und Schlüsselanhänger.</w:t>
      </w:r>
    </w:p>
    <w:p w14:paraId="4E9AD616" w14:textId="77777777" w:rsidR="00031A2D" w:rsidRPr="00252373" w:rsidRDefault="00031A2D" w:rsidP="00776522">
      <w:pPr>
        <w:pStyle w:val="KeinLeerraum"/>
        <w:rPr>
          <w:rFonts w:ascii="Arial" w:hAnsi="Arial" w:cs="Arial"/>
          <w:b/>
          <w:bCs/>
        </w:rPr>
      </w:pPr>
    </w:p>
    <w:p w14:paraId="3CB3D699" w14:textId="4BE11DE3" w:rsidR="00B17369" w:rsidRPr="00B17369" w:rsidRDefault="00B17369" w:rsidP="00B17369">
      <w:pPr>
        <w:pStyle w:val="KeinLeerraum"/>
        <w:rPr>
          <w:rFonts w:ascii="Arial" w:hAnsi="Arial" w:cs="Arial"/>
        </w:rPr>
      </w:pPr>
      <w:r w:rsidRPr="00031A2D">
        <w:rPr>
          <w:rFonts w:ascii="Arial" w:hAnsi="Arial" w:cs="Arial"/>
        </w:rPr>
        <w:t xml:space="preserve">Aktuell gibt es über 40 </w:t>
      </w:r>
      <w:proofErr w:type="gramStart"/>
      <w:r w:rsidRPr="00031A2D">
        <w:rPr>
          <w:rFonts w:ascii="Arial" w:hAnsi="Arial" w:cs="Arial"/>
        </w:rPr>
        <w:t>LEON Hilfe</w:t>
      </w:r>
      <w:proofErr w:type="gramEnd"/>
      <w:r w:rsidRPr="00031A2D">
        <w:rPr>
          <w:rFonts w:ascii="Arial" w:hAnsi="Arial" w:cs="Arial"/>
        </w:rPr>
        <w:t>-Inseln in Babenhausen</w:t>
      </w:r>
      <w:r w:rsidR="00100825">
        <w:rPr>
          <w:rFonts w:ascii="Arial" w:hAnsi="Arial" w:cs="Arial"/>
        </w:rPr>
        <w:t xml:space="preserve"> </w:t>
      </w:r>
      <w:r w:rsidR="00031A2D" w:rsidRPr="00031A2D">
        <w:rPr>
          <w:rFonts w:ascii="Arial" w:hAnsi="Arial" w:cs="Arial"/>
        </w:rPr>
        <w:t xml:space="preserve">und </w:t>
      </w:r>
      <w:r w:rsidRPr="00031A2D">
        <w:rPr>
          <w:rFonts w:ascii="Arial" w:hAnsi="Arial" w:cs="Arial"/>
        </w:rPr>
        <w:t>den Stadtteilen</w:t>
      </w:r>
      <w:r>
        <w:rPr>
          <w:rFonts w:ascii="Arial" w:hAnsi="Arial" w:cs="Arial"/>
        </w:rPr>
        <w:t>. W</w:t>
      </w:r>
      <w:r w:rsidRPr="00B17369">
        <w:rPr>
          <w:rFonts w:ascii="Arial" w:hAnsi="Arial" w:cs="Arial"/>
        </w:rPr>
        <w:t>enn Sie als Unternehmen oder Institutionen ebenfalls an dem Projekt teilnehmen und Kindern einen sicheren Ort</w:t>
      </w:r>
      <w:r>
        <w:rPr>
          <w:rFonts w:ascii="Arial" w:hAnsi="Arial" w:cs="Arial"/>
        </w:rPr>
        <w:t xml:space="preserve"> </w:t>
      </w:r>
      <w:r w:rsidRPr="00B17369">
        <w:rPr>
          <w:rFonts w:ascii="Arial" w:hAnsi="Arial" w:cs="Arial"/>
        </w:rPr>
        <w:t>bieten möchten, wenden Sie sich bitte an den Fachbereich VI Soziales und Familie. Wir freuen uns über Ihr Interesse und eine Kontaktaufnahme</w:t>
      </w:r>
      <w:r>
        <w:rPr>
          <w:rFonts w:ascii="Arial" w:hAnsi="Arial" w:cs="Arial"/>
        </w:rPr>
        <w:t xml:space="preserve"> unter soziales@babenhausen.de</w:t>
      </w:r>
      <w:r w:rsidR="00C03E0B">
        <w:rPr>
          <w:rFonts w:ascii="Arial" w:hAnsi="Arial" w:cs="Arial"/>
        </w:rPr>
        <w:t>.</w:t>
      </w:r>
    </w:p>
    <w:p w14:paraId="3B7351E8" w14:textId="77777777" w:rsidR="00B17369" w:rsidRPr="00B17369" w:rsidRDefault="00B17369" w:rsidP="00776522">
      <w:pPr>
        <w:pStyle w:val="KeinLeerraum"/>
        <w:rPr>
          <w:rFonts w:ascii="Arial" w:hAnsi="Arial" w:cs="Arial"/>
        </w:rPr>
      </w:pPr>
    </w:p>
    <w:p w14:paraId="573B68B9" w14:textId="1D2D57C0" w:rsidR="00706445" w:rsidRPr="00247E16" w:rsidRDefault="00706445" w:rsidP="004D6D33">
      <w:pPr>
        <w:jc w:val="both"/>
        <w:rPr>
          <w:szCs w:val="22"/>
          <w:lang w:eastAsia="en-US"/>
        </w:rPr>
      </w:pPr>
    </w:p>
    <w:p w14:paraId="5C89A7D6" w14:textId="11B36095" w:rsidR="00C01EB0" w:rsidRPr="00247E16" w:rsidRDefault="00C01EB0" w:rsidP="004D6D33">
      <w:pPr>
        <w:jc w:val="both"/>
        <w:rPr>
          <w:szCs w:val="22"/>
          <w:lang w:eastAsia="en-US"/>
        </w:rPr>
      </w:pPr>
      <w:r w:rsidRPr="00247E16">
        <w:rPr>
          <w:szCs w:val="22"/>
          <w:lang w:eastAsia="en-US"/>
        </w:rPr>
        <w:t xml:space="preserve">Dominik Stadler </w:t>
      </w:r>
    </w:p>
    <w:p w14:paraId="23DA3F5E" w14:textId="7D3C18AF" w:rsidR="001237CF" w:rsidRPr="00247E16" w:rsidRDefault="00C01EB0" w:rsidP="004D6D33">
      <w:pPr>
        <w:jc w:val="both"/>
        <w:rPr>
          <w:szCs w:val="22"/>
          <w:lang w:eastAsia="en-US"/>
        </w:rPr>
      </w:pPr>
      <w:r w:rsidRPr="00247E16">
        <w:rPr>
          <w:szCs w:val="22"/>
          <w:lang w:eastAsia="en-US"/>
        </w:rPr>
        <w:t xml:space="preserve">Bürgermeister </w:t>
      </w:r>
    </w:p>
    <w:p w14:paraId="058BE51E" w14:textId="77777777" w:rsidR="00E36021" w:rsidRPr="00247E16" w:rsidRDefault="00E36021" w:rsidP="004D6D33">
      <w:pPr>
        <w:jc w:val="both"/>
        <w:rPr>
          <w:b/>
          <w:bCs/>
          <w:szCs w:val="22"/>
        </w:rPr>
      </w:pPr>
    </w:p>
    <w:sectPr w:rsidR="00E36021" w:rsidRPr="00247E16" w:rsidSect="00861E06">
      <w:headerReference w:type="even" r:id="rId8"/>
      <w:headerReference w:type="default" r:id="rId9"/>
      <w:footerReference w:type="default" r:id="rId10"/>
      <w:type w:val="continuous"/>
      <w:pgSz w:w="11907" w:h="16840" w:code="9"/>
      <w:pgMar w:top="465" w:right="1134" w:bottom="993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DD4A5" w14:textId="77777777" w:rsidR="0025574C" w:rsidRDefault="0025574C">
      <w:r>
        <w:separator/>
      </w:r>
    </w:p>
  </w:endnote>
  <w:endnote w:type="continuationSeparator" w:id="0">
    <w:p w14:paraId="36498330" w14:textId="77777777" w:rsidR="0025574C" w:rsidRDefault="00255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435BB" w14:textId="77FE8C8F" w:rsidR="00AF203B" w:rsidRDefault="00AF203B">
    <w:pPr>
      <w:pStyle w:val="Fuzeile"/>
      <w:jc w:val="center"/>
      <w:rPr>
        <w:sz w:val="16"/>
      </w:rPr>
    </w:pPr>
    <w:r>
      <w:tab/>
    </w:r>
    <w:r>
      <w:tab/>
    </w:r>
    <w:r>
      <w:fldChar w:fldCharType="begin"/>
    </w:r>
    <w:r>
      <w:instrText xml:space="preserve"> IF</w:instrText>
    </w:r>
    <w:r w:rsidR="00930B19">
      <w:fldChar w:fldCharType="begin"/>
    </w:r>
    <w:r w:rsidR="00930B19">
      <w:instrText xml:space="preserve"> PAGE</w:instrText>
    </w:r>
    <w:r w:rsidR="00930B19">
      <w:fldChar w:fldCharType="separate"/>
    </w:r>
    <w:r w:rsidR="00FC09D1">
      <w:rPr>
        <w:noProof/>
      </w:rPr>
      <w:instrText>2</w:instrText>
    </w:r>
    <w:r w:rsidR="00930B19">
      <w:rPr>
        <w:noProof/>
      </w:rPr>
      <w:fldChar w:fldCharType="end"/>
    </w:r>
    <w:r>
      <w:instrText>&lt;</w:instrText>
    </w:r>
    <w:r w:rsidR="00930B19">
      <w:fldChar w:fldCharType="begin"/>
    </w:r>
    <w:r w:rsidR="00930B19">
      <w:instrText xml:space="preserve"> NUMPAGES</w:instrText>
    </w:r>
    <w:r w:rsidR="00930B19">
      <w:fldChar w:fldCharType="separate"/>
    </w:r>
    <w:r w:rsidR="00953284">
      <w:rPr>
        <w:noProof/>
      </w:rPr>
      <w:instrText>1</w:instrText>
    </w:r>
    <w:r w:rsidR="00930B19">
      <w:rPr>
        <w:noProof/>
      </w:rPr>
      <w:fldChar w:fldCharType="end"/>
    </w:r>
    <w:r>
      <w:instrText xml:space="preserve"> „- </w:instrText>
    </w:r>
    <w:r>
      <w:fldChar w:fldCharType="begin"/>
    </w:r>
    <w:r>
      <w:instrText xml:space="preserve"> =</w:instrText>
    </w:r>
    <w:r w:rsidR="00930B19">
      <w:fldChar w:fldCharType="begin"/>
    </w:r>
    <w:r w:rsidR="00930B19">
      <w:instrText xml:space="preserve"> PAGE</w:instrText>
    </w:r>
    <w:r w:rsidR="00930B19">
      <w:fldChar w:fldCharType="separate"/>
    </w:r>
    <w:r w:rsidR="00040D74">
      <w:rPr>
        <w:noProof/>
      </w:rPr>
      <w:instrText>2</w:instrText>
    </w:r>
    <w:r w:rsidR="00930B19">
      <w:rPr>
        <w:noProof/>
      </w:rPr>
      <w:fldChar w:fldCharType="end"/>
    </w:r>
    <w:r>
      <w:instrText>+1</w:instrText>
    </w:r>
    <w:r>
      <w:fldChar w:fldCharType="separate"/>
    </w:r>
    <w:r w:rsidR="00040D74">
      <w:rPr>
        <w:noProof/>
      </w:rPr>
      <w:instrText>3</w:instrText>
    </w:r>
    <w:r>
      <w:fldChar w:fldCharType="end"/>
    </w:r>
    <w:r>
      <w:instrText xml:space="preserve"> -“</w:instrText>
    </w:r>
    <w:r>
      <w:fldChar w:fldCharType="end"/>
    </w:r>
  </w:p>
  <w:p w14:paraId="3D5E215F" w14:textId="77777777" w:rsidR="00AF203B" w:rsidRDefault="00AF203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C9AB4" w14:textId="77777777" w:rsidR="0025574C" w:rsidRDefault="0025574C">
      <w:r>
        <w:separator/>
      </w:r>
    </w:p>
  </w:footnote>
  <w:footnote w:type="continuationSeparator" w:id="0">
    <w:p w14:paraId="14B7F5B6" w14:textId="77777777" w:rsidR="0025574C" w:rsidRDefault="002557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EA533" w14:textId="77777777" w:rsidR="00AF203B" w:rsidRDefault="00AF203B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</w:rPr>
      <w:t>2</w:t>
    </w:r>
    <w:r>
      <w:rPr>
        <w:rStyle w:val="Seitenzahl"/>
      </w:rPr>
      <w:fldChar w:fldCharType="end"/>
    </w:r>
  </w:p>
  <w:p w14:paraId="03644FD3" w14:textId="77777777" w:rsidR="00AF203B" w:rsidRDefault="00AF203B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E3FB6" w14:textId="77777777" w:rsidR="00AF203B" w:rsidRDefault="00AF203B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241EF313" w14:textId="77777777" w:rsidR="00AF203B" w:rsidRDefault="00AF203B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78331116" wp14:editId="5A23754C">
          <wp:extent cx="400050" cy="400050"/>
          <wp:effectExtent l="19050" t="0" r="0" b="0"/>
          <wp:docPr id="24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1D57CBA3" wp14:editId="4C2BFCB0">
          <wp:extent cx="1152525" cy="638175"/>
          <wp:effectExtent l="19050" t="0" r="9525" b="0"/>
          <wp:docPr id="25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>
      <w:rPr>
        <w:rStyle w:val="Seitenzahl"/>
        <w:rFonts w:ascii="Batang" w:hAnsi="Batang"/>
        <w:position w:val="16"/>
      </w:rPr>
      <w:fldChar w:fldCharType="separate"/>
    </w:r>
    <w:r w:rsidR="00930B19">
      <w:rPr>
        <w:rStyle w:val="Seitenzahl"/>
        <w:rFonts w:ascii="Batang" w:hAnsi="Batang"/>
        <w:noProof/>
        <w:position w:val="16"/>
      </w:rPr>
      <w:t>2</w:t>
    </w:r>
    <w:r>
      <w:rPr>
        <w:rStyle w:val="Seitenzahl"/>
        <w:rFonts w:ascii="Batang" w:hAnsi="Batang"/>
        <w:position w:val="16"/>
      </w:rPr>
      <w:fldChar w:fldCharType="end"/>
    </w:r>
  </w:p>
  <w:p w14:paraId="525FDE18" w14:textId="77777777" w:rsidR="00AF203B" w:rsidRDefault="00AF203B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42D80F6B" w14:textId="77777777" w:rsidR="00AF203B" w:rsidRDefault="00AF203B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75D44765" w14:textId="77777777" w:rsidR="00AF203B" w:rsidRDefault="00AF203B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717240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15"/>
    <w:rsid w:val="00004A06"/>
    <w:rsid w:val="00006308"/>
    <w:rsid w:val="00026C0E"/>
    <w:rsid w:val="00030A8D"/>
    <w:rsid w:val="00031A2D"/>
    <w:rsid w:val="00036A53"/>
    <w:rsid w:val="00040D74"/>
    <w:rsid w:val="000579A0"/>
    <w:rsid w:val="000673B5"/>
    <w:rsid w:val="00070BA7"/>
    <w:rsid w:val="0007244C"/>
    <w:rsid w:val="000756C1"/>
    <w:rsid w:val="00076F54"/>
    <w:rsid w:val="0009362A"/>
    <w:rsid w:val="000B5A98"/>
    <w:rsid w:val="000B7E61"/>
    <w:rsid w:val="000C0640"/>
    <w:rsid w:val="000C6E31"/>
    <w:rsid w:val="000D1C69"/>
    <w:rsid w:val="000D4483"/>
    <w:rsid w:val="000D6A46"/>
    <w:rsid w:val="000E26D4"/>
    <w:rsid w:val="000E45A6"/>
    <w:rsid w:val="000E6F96"/>
    <w:rsid w:val="000F64B2"/>
    <w:rsid w:val="00100825"/>
    <w:rsid w:val="00112434"/>
    <w:rsid w:val="00114A1B"/>
    <w:rsid w:val="00120C32"/>
    <w:rsid w:val="00122660"/>
    <w:rsid w:val="0012318C"/>
    <w:rsid w:val="001237CF"/>
    <w:rsid w:val="00123B79"/>
    <w:rsid w:val="001324D5"/>
    <w:rsid w:val="00141A7C"/>
    <w:rsid w:val="00142DCF"/>
    <w:rsid w:val="00145BE5"/>
    <w:rsid w:val="00152EC4"/>
    <w:rsid w:val="0015588B"/>
    <w:rsid w:val="00165FE5"/>
    <w:rsid w:val="00171F0C"/>
    <w:rsid w:val="0017312E"/>
    <w:rsid w:val="00187A7E"/>
    <w:rsid w:val="001A69B0"/>
    <w:rsid w:val="001B1220"/>
    <w:rsid w:val="001B200F"/>
    <w:rsid w:val="001B571E"/>
    <w:rsid w:val="001B6040"/>
    <w:rsid w:val="001C1643"/>
    <w:rsid w:val="001C54B9"/>
    <w:rsid w:val="001D3BC9"/>
    <w:rsid w:val="00214470"/>
    <w:rsid w:val="002167A8"/>
    <w:rsid w:val="00216D90"/>
    <w:rsid w:val="002215D6"/>
    <w:rsid w:val="002228D4"/>
    <w:rsid w:val="00222BF0"/>
    <w:rsid w:val="00233027"/>
    <w:rsid w:val="002345DC"/>
    <w:rsid w:val="00235BAC"/>
    <w:rsid w:val="00246C7F"/>
    <w:rsid w:val="00247E16"/>
    <w:rsid w:val="00251FE3"/>
    <w:rsid w:val="00252373"/>
    <w:rsid w:val="00252863"/>
    <w:rsid w:val="0025574C"/>
    <w:rsid w:val="0029522E"/>
    <w:rsid w:val="002A50E6"/>
    <w:rsid w:val="002A679F"/>
    <w:rsid w:val="002C235B"/>
    <w:rsid w:val="002C595B"/>
    <w:rsid w:val="002D00B6"/>
    <w:rsid w:val="002E4635"/>
    <w:rsid w:val="002F0664"/>
    <w:rsid w:val="00301570"/>
    <w:rsid w:val="00317DA8"/>
    <w:rsid w:val="0032169D"/>
    <w:rsid w:val="00323244"/>
    <w:rsid w:val="00324D49"/>
    <w:rsid w:val="003308DD"/>
    <w:rsid w:val="00331B24"/>
    <w:rsid w:val="003402DE"/>
    <w:rsid w:val="0034596C"/>
    <w:rsid w:val="0035504A"/>
    <w:rsid w:val="003649D9"/>
    <w:rsid w:val="0036682A"/>
    <w:rsid w:val="00367A21"/>
    <w:rsid w:val="00376CBB"/>
    <w:rsid w:val="003B0010"/>
    <w:rsid w:val="003C2B8E"/>
    <w:rsid w:val="003F0BB5"/>
    <w:rsid w:val="003F3F57"/>
    <w:rsid w:val="004012F2"/>
    <w:rsid w:val="00403EB0"/>
    <w:rsid w:val="00406687"/>
    <w:rsid w:val="0042398D"/>
    <w:rsid w:val="00445E76"/>
    <w:rsid w:val="0044670C"/>
    <w:rsid w:val="004612DB"/>
    <w:rsid w:val="0046769D"/>
    <w:rsid w:val="00475A86"/>
    <w:rsid w:val="004A0A31"/>
    <w:rsid w:val="004C65C7"/>
    <w:rsid w:val="004D0CC8"/>
    <w:rsid w:val="004D1369"/>
    <w:rsid w:val="004D6D33"/>
    <w:rsid w:val="004E492E"/>
    <w:rsid w:val="004E4CF6"/>
    <w:rsid w:val="004F1549"/>
    <w:rsid w:val="004F730C"/>
    <w:rsid w:val="005000AA"/>
    <w:rsid w:val="005063FB"/>
    <w:rsid w:val="0050744E"/>
    <w:rsid w:val="00510E37"/>
    <w:rsid w:val="0053728F"/>
    <w:rsid w:val="00550B48"/>
    <w:rsid w:val="00557CB5"/>
    <w:rsid w:val="0056091B"/>
    <w:rsid w:val="00580FEA"/>
    <w:rsid w:val="00584EBE"/>
    <w:rsid w:val="005A5DF9"/>
    <w:rsid w:val="005A6BEB"/>
    <w:rsid w:val="005C3782"/>
    <w:rsid w:val="005C4847"/>
    <w:rsid w:val="005C7DEA"/>
    <w:rsid w:val="005D4E28"/>
    <w:rsid w:val="005D549C"/>
    <w:rsid w:val="005D78AC"/>
    <w:rsid w:val="005D7E47"/>
    <w:rsid w:val="005E742B"/>
    <w:rsid w:val="005F3E8B"/>
    <w:rsid w:val="00602160"/>
    <w:rsid w:val="00604F58"/>
    <w:rsid w:val="006120EC"/>
    <w:rsid w:val="00624F5D"/>
    <w:rsid w:val="00637E52"/>
    <w:rsid w:val="0065768B"/>
    <w:rsid w:val="006679EE"/>
    <w:rsid w:val="006747FA"/>
    <w:rsid w:val="0067530E"/>
    <w:rsid w:val="00682408"/>
    <w:rsid w:val="006C0F10"/>
    <w:rsid w:val="006C4A60"/>
    <w:rsid w:val="006D53E7"/>
    <w:rsid w:val="006E5044"/>
    <w:rsid w:val="006E7D41"/>
    <w:rsid w:val="006F448C"/>
    <w:rsid w:val="006F5D0A"/>
    <w:rsid w:val="007030D6"/>
    <w:rsid w:val="00706445"/>
    <w:rsid w:val="00712E9A"/>
    <w:rsid w:val="0071537A"/>
    <w:rsid w:val="0072065A"/>
    <w:rsid w:val="00720B14"/>
    <w:rsid w:val="00721506"/>
    <w:rsid w:val="007229E5"/>
    <w:rsid w:val="00747CA8"/>
    <w:rsid w:val="00751FE6"/>
    <w:rsid w:val="00754025"/>
    <w:rsid w:val="007548EF"/>
    <w:rsid w:val="007607F7"/>
    <w:rsid w:val="007704F8"/>
    <w:rsid w:val="00776522"/>
    <w:rsid w:val="00776C89"/>
    <w:rsid w:val="00793027"/>
    <w:rsid w:val="0079666C"/>
    <w:rsid w:val="007A46AA"/>
    <w:rsid w:val="007B0D72"/>
    <w:rsid w:val="007C0BCD"/>
    <w:rsid w:val="007C59B1"/>
    <w:rsid w:val="007C6EAC"/>
    <w:rsid w:val="007D31B5"/>
    <w:rsid w:val="007D70E2"/>
    <w:rsid w:val="007E3219"/>
    <w:rsid w:val="0080160A"/>
    <w:rsid w:val="008063BF"/>
    <w:rsid w:val="00813EFA"/>
    <w:rsid w:val="008200C6"/>
    <w:rsid w:val="0082258A"/>
    <w:rsid w:val="0082335E"/>
    <w:rsid w:val="0084127E"/>
    <w:rsid w:val="00843AB7"/>
    <w:rsid w:val="00851403"/>
    <w:rsid w:val="00861E06"/>
    <w:rsid w:val="0087260E"/>
    <w:rsid w:val="00882FC5"/>
    <w:rsid w:val="008845D4"/>
    <w:rsid w:val="00886BD4"/>
    <w:rsid w:val="008876CD"/>
    <w:rsid w:val="00890DE8"/>
    <w:rsid w:val="008974CC"/>
    <w:rsid w:val="008B6926"/>
    <w:rsid w:val="008D422E"/>
    <w:rsid w:val="008E1143"/>
    <w:rsid w:val="008E598D"/>
    <w:rsid w:val="008F0147"/>
    <w:rsid w:val="0090487D"/>
    <w:rsid w:val="009051C1"/>
    <w:rsid w:val="009231F2"/>
    <w:rsid w:val="00926663"/>
    <w:rsid w:val="00930B19"/>
    <w:rsid w:val="00931286"/>
    <w:rsid w:val="00934A78"/>
    <w:rsid w:val="009434F3"/>
    <w:rsid w:val="00946F82"/>
    <w:rsid w:val="00953284"/>
    <w:rsid w:val="009664FB"/>
    <w:rsid w:val="009708DA"/>
    <w:rsid w:val="00980888"/>
    <w:rsid w:val="00984D17"/>
    <w:rsid w:val="00991FDB"/>
    <w:rsid w:val="009A4342"/>
    <w:rsid w:val="009A5261"/>
    <w:rsid w:val="009B4BED"/>
    <w:rsid w:val="009D0DE9"/>
    <w:rsid w:val="009D7862"/>
    <w:rsid w:val="009E0405"/>
    <w:rsid w:val="009E06CB"/>
    <w:rsid w:val="009F29CB"/>
    <w:rsid w:val="00A056C6"/>
    <w:rsid w:val="00A11B07"/>
    <w:rsid w:val="00A132FD"/>
    <w:rsid w:val="00A23A4B"/>
    <w:rsid w:val="00A2759C"/>
    <w:rsid w:val="00A305D4"/>
    <w:rsid w:val="00A34510"/>
    <w:rsid w:val="00A37AAB"/>
    <w:rsid w:val="00A47DC2"/>
    <w:rsid w:val="00A61F86"/>
    <w:rsid w:val="00A62BBD"/>
    <w:rsid w:val="00A71425"/>
    <w:rsid w:val="00A80D98"/>
    <w:rsid w:val="00A81D28"/>
    <w:rsid w:val="00A86F18"/>
    <w:rsid w:val="00A90AD9"/>
    <w:rsid w:val="00A9188F"/>
    <w:rsid w:val="00AA1993"/>
    <w:rsid w:val="00AA2A5F"/>
    <w:rsid w:val="00AA5E15"/>
    <w:rsid w:val="00AB28B5"/>
    <w:rsid w:val="00AB7A28"/>
    <w:rsid w:val="00AC624D"/>
    <w:rsid w:val="00AC68EC"/>
    <w:rsid w:val="00AD5475"/>
    <w:rsid w:val="00AE3471"/>
    <w:rsid w:val="00AF0339"/>
    <w:rsid w:val="00AF203B"/>
    <w:rsid w:val="00B004F7"/>
    <w:rsid w:val="00B12D0F"/>
    <w:rsid w:val="00B17369"/>
    <w:rsid w:val="00B223EA"/>
    <w:rsid w:val="00B31AEC"/>
    <w:rsid w:val="00B3213E"/>
    <w:rsid w:val="00B3294B"/>
    <w:rsid w:val="00B34AD0"/>
    <w:rsid w:val="00B4463C"/>
    <w:rsid w:val="00B50D56"/>
    <w:rsid w:val="00B51F59"/>
    <w:rsid w:val="00B934B7"/>
    <w:rsid w:val="00BB332C"/>
    <w:rsid w:val="00BB45FD"/>
    <w:rsid w:val="00BB6B64"/>
    <w:rsid w:val="00BC4087"/>
    <w:rsid w:val="00BD3716"/>
    <w:rsid w:val="00BE32AB"/>
    <w:rsid w:val="00C01EB0"/>
    <w:rsid w:val="00C039CA"/>
    <w:rsid w:val="00C03E0B"/>
    <w:rsid w:val="00C10F26"/>
    <w:rsid w:val="00C13ED6"/>
    <w:rsid w:val="00C149AA"/>
    <w:rsid w:val="00C23D14"/>
    <w:rsid w:val="00C33743"/>
    <w:rsid w:val="00C43CE2"/>
    <w:rsid w:val="00C44067"/>
    <w:rsid w:val="00C4564D"/>
    <w:rsid w:val="00C47126"/>
    <w:rsid w:val="00C506FD"/>
    <w:rsid w:val="00C638AD"/>
    <w:rsid w:val="00C74CAD"/>
    <w:rsid w:val="00C9742C"/>
    <w:rsid w:val="00CD0E9A"/>
    <w:rsid w:val="00CE07AC"/>
    <w:rsid w:val="00CE42A7"/>
    <w:rsid w:val="00CF1E75"/>
    <w:rsid w:val="00CF20F5"/>
    <w:rsid w:val="00D02604"/>
    <w:rsid w:val="00D06F76"/>
    <w:rsid w:val="00D12FB4"/>
    <w:rsid w:val="00D17358"/>
    <w:rsid w:val="00D17720"/>
    <w:rsid w:val="00D23886"/>
    <w:rsid w:val="00D27BDA"/>
    <w:rsid w:val="00D30A06"/>
    <w:rsid w:val="00D33228"/>
    <w:rsid w:val="00D445C4"/>
    <w:rsid w:val="00D459E6"/>
    <w:rsid w:val="00D4743E"/>
    <w:rsid w:val="00D56B3B"/>
    <w:rsid w:val="00D57BCF"/>
    <w:rsid w:val="00D66F1A"/>
    <w:rsid w:val="00D74843"/>
    <w:rsid w:val="00D85791"/>
    <w:rsid w:val="00DA4FA2"/>
    <w:rsid w:val="00DA5E8C"/>
    <w:rsid w:val="00DB6E08"/>
    <w:rsid w:val="00DD305A"/>
    <w:rsid w:val="00DE68C1"/>
    <w:rsid w:val="00DF3F0E"/>
    <w:rsid w:val="00DF44DC"/>
    <w:rsid w:val="00E10856"/>
    <w:rsid w:val="00E21882"/>
    <w:rsid w:val="00E21E26"/>
    <w:rsid w:val="00E2528F"/>
    <w:rsid w:val="00E36021"/>
    <w:rsid w:val="00E4710E"/>
    <w:rsid w:val="00E55A7E"/>
    <w:rsid w:val="00E65761"/>
    <w:rsid w:val="00E7645B"/>
    <w:rsid w:val="00E92D04"/>
    <w:rsid w:val="00E944EE"/>
    <w:rsid w:val="00EA33B4"/>
    <w:rsid w:val="00EA3ECD"/>
    <w:rsid w:val="00EB051C"/>
    <w:rsid w:val="00EC091B"/>
    <w:rsid w:val="00ED08B4"/>
    <w:rsid w:val="00EE5388"/>
    <w:rsid w:val="00F01CE9"/>
    <w:rsid w:val="00F207E8"/>
    <w:rsid w:val="00F24172"/>
    <w:rsid w:val="00F30C31"/>
    <w:rsid w:val="00F8462A"/>
    <w:rsid w:val="00F90DA6"/>
    <w:rsid w:val="00F95A82"/>
    <w:rsid w:val="00F97A59"/>
    <w:rsid w:val="00FA2F49"/>
    <w:rsid w:val="00FC09D1"/>
    <w:rsid w:val="00FC7847"/>
    <w:rsid w:val="00FC796D"/>
    <w:rsid w:val="00FD60A5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EDEF89"/>
  <w15:docId w15:val="{CBF5C8CA-9810-4351-8B28-65F48A32C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2324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579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basedOn w:val="Absatz-Standardschriftart"/>
    <w:link w:val="berschrift2"/>
    <w:rsid w:val="000579A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Fett">
    <w:name w:val="Strong"/>
    <w:basedOn w:val="Absatz-Standardschriftart"/>
    <w:uiPriority w:val="22"/>
    <w:qFormat/>
    <w:rsid w:val="00E21882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1EB0"/>
    <w:rPr>
      <w:color w:val="605E5C"/>
      <w:shd w:val="clear" w:color="auto" w:fill="E1DFDD"/>
    </w:rPr>
  </w:style>
  <w:style w:type="character" w:customStyle="1" w:styleId="lrzxr">
    <w:name w:val="lrzxr"/>
    <w:basedOn w:val="Absatz-Standardschriftart"/>
    <w:rsid w:val="00247E16"/>
  </w:style>
  <w:style w:type="paragraph" w:styleId="KeinLeerraum">
    <w:name w:val="No Spacing"/>
    <w:basedOn w:val="Standard"/>
    <w:uiPriority w:val="1"/>
    <w:qFormat/>
    <w:rsid w:val="00EB051C"/>
    <w:pPr>
      <w:overflowPunct/>
      <w:autoSpaceDE/>
      <w:autoSpaceDN/>
      <w:adjustRightInd/>
      <w:textAlignment w:val="auto"/>
    </w:pPr>
    <w:rPr>
      <w:rFonts w:ascii="Aptos" w:eastAsiaTheme="minorHAnsi" w:hAnsi="Aptos" w:cs="Aptos"/>
      <w:szCs w:val="22"/>
      <w:lang w:eastAsia="en-US"/>
    </w:rPr>
  </w:style>
  <w:style w:type="paragraph" w:customStyle="1" w:styleId="paragraph">
    <w:name w:val="paragraph"/>
    <w:basedOn w:val="Standard"/>
    <w:rsid w:val="00B1736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66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92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5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5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40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13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815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69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129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059794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025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38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472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973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903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19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760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3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23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472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24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91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4259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2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628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028813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95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878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228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97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362690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34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330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518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976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0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35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085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6789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118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701587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745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926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733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463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682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842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3396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7950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588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297545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15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65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173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8362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31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60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6541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160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404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13692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71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0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8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6166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42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147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821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05716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284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6132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1035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7719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515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360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2614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025260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49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70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079279">
                                      <w:marLeft w:val="-437"/>
                                      <w:marRight w:val="-43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813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918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764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9891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458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639262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959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88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330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893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415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219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175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938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270411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91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661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406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7233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36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181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7280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1306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773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92124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599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731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330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302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0163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481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90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03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473784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51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87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84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2287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418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285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36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329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695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770925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872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1486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027823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63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249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5294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402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182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4203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12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42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983066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1034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334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5583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222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305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448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75908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281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8769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9154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481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2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287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935935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655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923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345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</Template>
  <TotalTime>0</TotalTime>
  <Pages>1</Pages>
  <Words>161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subject/>
  <dc:creator>gabriele.lennert</dc:creator>
  <cp:keywords/>
  <dc:description/>
  <cp:lastModifiedBy>Höfler, Nadine</cp:lastModifiedBy>
  <cp:revision>2</cp:revision>
  <cp:lastPrinted>2025-09-18T08:36:00Z</cp:lastPrinted>
  <dcterms:created xsi:type="dcterms:W3CDTF">2026-09-15T10:32:00Z</dcterms:created>
  <dcterms:modified xsi:type="dcterms:W3CDTF">2026-09-15T10:32:00Z</dcterms:modified>
</cp:coreProperties>
</file>