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4F5B497E" w:rsidR="00B614BD" w:rsidRPr="004E0187" w:rsidRDefault="00B614BD" w:rsidP="00057CFA">
      <w:pPr>
        <w:rPr>
          <w:sz w:val="24"/>
        </w:rPr>
      </w:pPr>
      <w:r w:rsidRPr="004E0187">
        <w:rPr>
          <w:sz w:val="24"/>
        </w:rPr>
        <w:t xml:space="preserve">Nr. </w:t>
      </w:r>
      <w:r w:rsidR="007912ED">
        <w:rPr>
          <w:sz w:val="24"/>
        </w:rPr>
        <w:t>124</w:t>
      </w:r>
      <w:r w:rsidR="00EB6945">
        <w:rPr>
          <w:sz w:val="24"/>
        </w:rPr>
        <w:t xml:space="preserve"> </w:t>
      </w:r>
      <w:r w:rsidR="00040D9C" w:rsidRPr="004E0187">
        <w:rPr>
          <w:sz w:val="24"/>
        </w:rPr>
        <w:t>vom</w:t>
      </w:r>
      <w:r w:rsidR="0086755F">
        <w:rPr>
          <w:sz w:val="24"/>
        </w:rPr>
        <w:t xml:space="preserve"> </w:t>
      </w:r>
      <w:r w:rsidR="002A52B6">
        <w:rPr>
          <w:sz w:val="24"/>
        </w:rPr>
        <w:t>25</w:t>
      </w:r>
      <w:r w:rsidR="001B4569">
        <w:rPr>
          <w:sz w:val="24"/>
        </w:rPr>
        <w:t>.08.</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67B79534" w14:textId="77777777" w:rsidR="00510DC7" w:rsidRDefault="00510DC7" w:rsidP="00057CFA">
      <w:pPr>
        <w:rPr>
          <w:b/>
          <w:sz w:val="28"/>
          <w:szCs w:val="26"/>
        </w:rPr>
      </w:pPr>
    </w:p>
    <w:p w14:paraId="22CF4C7E" w14:textId="77777777" w:rsidR="00DA1616" w:rsidRPr="00DA1616" w:rsidRDefault="00DA1616" w:rsidP="00DA1616">
      <w:pPr>
        <w:rPr>
          <w:b/>
          <w:bCs/>
          <w:sz w:val="32"/>
          <w:szCs w:val="32"/>
        </w:rPr>
      </w:pPr>
      <w:r w:rsidRPr="00DA1616">
        <w:rPr>
          <w:b/>
          <w:bCs/>
          <w:sz w:val="32"/>
          <w:szCs w:val="32"/>
        </w:rPr>
        <w:t>Klimaschutz-Team der Stadt Cloppenburg stellt sich neu auf</w:t>
      </w:r>
    </w:p>
    <w:p w14:paraId="59B9403F" w14:textId="53717D5A" w:rsidR="00B7252C" w:rsidRPr="00B3584C" w:rsidRDefault="00FF3308" w:rsidP="00B3584C">
      <w:pPr>
        <w:spacing w:line="276" w:lineRule="auto"/>
        <w:sectPr w:rsidR="00B7252C" w:rsidRPr="00B3584C" w:rsidSect="004E64C9">
          <w:headerReference w:type="default" r:id="rId8"/>
          <w:type w:val="continuous"/>
          <w:pgSz w:w="11906" w:h="16838"/>
          <w:pgMar w:top="6238" w:right="567" w:bottom="1134" w:left="1332" w:header="709" w:footer="1417" w:gutter="0"/>
          <w:cols w:space="708"/>
          <w:docGrid w:linePitch="360"/>
        </w:sectPr>
      </w:pPr>
      <w:r w:rsidRPr="00B3584C">
        <w:t xml:space="preserve"> </w:t>
      </w:r>
    </w:p>
    <w:p w14:paraId="3FD66A42" w14:textId="427BF486" w:rsidR="00B3584C" w:rsidRPr="00174379" w:rsidRDefault="00DA1616" w:rsidP="00174379">
      <w:pPr>
        <w:rPr>
          <w:b/>
          <w:bCs/>
        </w:rPr>
      </w:pPr>
      <w:r w:rsidRPr="00174379">
        <w:rPr>
          <w:b/>
          <w:bCs/>
        </w:rPr>
        <w:t>Neues Team, klare Ziele: Das Klimaschutz-Team der Stadt Cloppenburg hat sich person</w:t>
      </w:r>
      <w:r w:rsidR="00174379">
        <w:rPr>
          <w:b/>
          <w:bCs/>
        </w:rPr>
        <w:t>e</w:t>
      </w:r>
      <w:r w:rsidRPr="00174379">
        <w:rPr>
          <w:b/>
          <w:bCs/>
        </w:rPr>
        <w:t xml:space="preserve">ll neu aufgestellt und arbeitet mit Vanessa Witt, Dominik Drewes und Martin Leistner daran, den Klimaschutz vor Ort sichtbar voranzubringen – von Energie- und Wärmewende über </w:t>
      </w:r>
      <w:r w:rsidR="00174379" w:rsidRPr="00174379">
        <w:rPr>
          <w:b/>
          <w:bCs/>
        </w:rPr>
        <w:t> Öffentlichkeitsarbeit und Bildungsangebote bis hin zu Mitmach-Kampagnen</w:t>
      </w:r>
      <w:r w:rsidRPr="00174379">
        <w:rPr>
          <w:b/>
          <w:bCs/>
        </w:rPr>
        <w:t>.</w:t>
      </w:r>
    </w:p>
    <w:p w14:paraId="47EAAC58" w14:textId="77777777" w:rsidR="00DA1616" w:rsidRPr="00DA1616" w:rsidRDefault="00DA1616" w:rsidP="00DA1616"/>
    <w:p w14:paraId="1EC70B1B" w14:textId="28608C4D" w:rsidR="00DA1616" w:rsidRDefault="00DA1616" w:rsidP="00DA1616">
      <w:r w:rsidRPr="00DA1616">
        <w:t>„Das wird eine tolle Sache für Cloppenburg“, freut sich das städtische Klimaschutz-Team auf den künftigen Soestepark an der Bürgermeister-Heukamp-Straße. Die Renaturierung des Flusslaufes schafft neue Lebensräume für Tiere und Pflanzen und fördert so die Biodiversität. Durch die Entsiegelung der bisherigen Parkplatzfläche kann Regenwasser direkt vor Ort versickern, der Hochwasserschutz wird verbessert und mit vielfältiger Begrünung entsteht ein neuer Uferbereich mit Aufenthaltsqualität – eine wichtige Kühlzone mitten in der City.</w:t>
      </w:r>
    </w:p>
    <w:p w14:paraId="1AF334BA" w14:textId="77777777" w:rsidR="00174379" w:rsidRPr="00DA1616" w:rsidRDefault="00174379" w:rsidP="00DA1616"/>
    <w:p w14:paraId="5501C9E6" w14:textId="7C53CF65" w:rsidR="00DA1616" w:rsidRDefault="00DA1616" w:rsidP="00DA1616">
      <w:r w:rsidRPr="00DA1616">
        <w:t>Der Soestepark steht beispielhaft für das Ziel der Stadt: Cloppenburg soll bis 2040 treibhausgasneutral werden – im Sinne des 1,5</w:t>
      </w:r>
      <w:r w:rsidRPr="00DA1616">
        <w:noBreakHyphen/>
        <w:t>Grad-Ziels, gesetzlicher Vorgaben und der</w:t>
      </w:r>
      <w:r w:rsidR="00174379">
        <w:t xml:space="preserve"> selbst gesetzten</w:t>
      </w:r>
      <w:r w:rsidRPr="00DA1616">
        <w:t xml:space="preserve"> </w:t>
      </w:r>
      <w:r w:rsidR="00174379">
        <w:t>Le</w:t>
      </w:r>
      <w:r w:rsidRPr="00DA1616">
        <w:t xml:space="preserve">itziele. Das Klimaschutz-Team initiiert und koordiniert dazu eine Vielzahl von Projekten in den Bereichen Energie, Mobilität, Klimaanpassung, Bildung und Öffentlichkeitsarbeit, informiert Politik und Verwaltung und erarbeitet gemeinsam konkrete Maßnahmen. Im Blick sind dabei alle im Stadtgebiet: Privathaushalte, Industrie und Gewerbe sowie die Landwirtschaft – ebenso die Stadtverwaltung selbst mit klimafreundlichen Arbeitsabläufen und mehr Energieeffizienz und erneuerbaren Energien in den städtischen Liegenschaften. Aktuell </w:t>
      </w:r>
      <w:r w:rsidR="00174379">
        <w:t xml:space="preserve">stehen </w:t>
      </w:r>
      <w:r w:rsidRPr="00DA1616">
        <w:t xml:space="preserve">unter anderem die Energieberatungskampagne „Mein Zuhause Zukunftsfit“, Maßnahmen aus der Kommunalen Wärmeplanung, Mitmach-Kampagnen zu Konsum und Ernährung sowie Workshops mit Kindern und Jugendlichen </w:t>
      </w:r>
      <w:r w:rsidR="00174379">
        <w:t>auf der Agenda</w:t>
      </w:r>
      <w:r w:rsidRPr="00DA1616">
        <w:t>.</w:t>
      </w:r>
    </w:p>
    <w:p w14:paraId="6CF0CF96" w14:textId="77777777" w:rsidR="00174379" w:rsidRPr="00DA1616" w:rsidRDefault="00174379" w:rsidP="00DA1616"/>
    <w:p w14:paraId="07C7F63F" w14:textId="1DBCA068" w:rsidR="00DA1616" w:rsidRDefault="00DA1616" w:rsidP="00DA1616">
      <w:r w:rsidRPr="00DA1616">
        <w:t>Das Klimaschutz-Team hat sich jetzt neu formiert und sich in der aktuellen Besetzung einiges vorgenommen</w:t>
      </w:r>
      <w:r w:rsidR="00174379">
        <w:t>:</w:t>
      </w:r>
    </w:p>
    <w:p w14:paraId="686286C7" w14:textId="77777777" w:rsidR="00174379" w:rsidRPr="00DA1616" w:rsidRDefault="00174379" w:rsidP="00DA1616"/>
    <w:p w14:paraId="1D3E8A75" w14:textId="24AFA603" w:rsidR="00DA1616" w:rsidRPr="00174379" w:rsidRDefault="00DA1616" w:rsidP="00174379">
      <w:pPr>
        <w:pStyle w:val="Listenabsatz"/>
        <w:numPr>
          <w:ilvl w:val="0"/>
          <w:numId w:val="37"/>
        </w:numPr>
        <w:rPr>
          <w:rFonts w:ascii="Arial" w:hAnsi="Arial" w:cs="Arial"/>
        </w:rPr>
      </w:pPr>
      <w:r w:rsidRPr="00174379">
        <w:rPr>
          <w:rFonts w:ascii="Arial" w:hAnsi="Arial" w:cs="Arial"/>
        </w:rPr>
        <w:lastRenderedPageBreak/>
        <w:t>Ganz neu in Cloppenburg ist seit dem 1. Juli 2026 Klimaschutzmanagerin </w:t>
      </w:r>
      <w:r w:rsidRPr="00174379">
        <w:rPr>
          <w:rFonts w:ascii="Arial" w:hAnsi="Arial" w:cs="Arial"/>
          <w:b/>
          <w:bCs/>
        </w:rPr>
        <w:t>Vanessa Witt</w:t>
      </w:r>
      <w:r w:rsidRPr="00174379">
        <w:rPr>
          <w:rFonts w:ascii="Arial" w:hAnsi="Arial" w:cs="Arial"/>
        </w:rPr>
        <w:t>. Nach einem Studium der Nachhaltigkeitsökonomik und drei Jahren als Klimaschutzmanagerin bei der Stadt Bassum bringt sie Fachwissen und praktische Erfahrung gleichermaßen mit. In Cloppenburg liegen ihre Schwerpunkte vor allem in der Öffentlichkeitsarbeit sowie bei Veranstaltungen und Kampagnen – etwa beim Stadtradeln oder einer Energieberatungskampagne. Beim Klimaschutz treibt Vanessa Witt ein starkes Verantwortungsgefühl an: Aus Interesse am Thema ist über die Jahre echte Leidenschaft geworden – mit dem Ziel, die Welt trotz Klimakrise und ihrer sichtbaren Folgen</w:t>
      </w:r>
      <w:r w:rsidR="002A52B6">
        <w:rPr>
          <w:rFonts w:ascii="Arial" w:hAnsi="Arial" w:cs="Arial"/>
        </w:rPr>
        <w:t xml:space="preserve"> auch</w:t>
      </w:r>
      <w:r w:rsidRPr="00174379">
        <w:rPr>
          <w:rFonts w:ascii="Arial" w:hAnsi="Arial" w:cs="Arial"/>
        </w:rPr>
        <w:t xml:space="preserve"> für kommende Generationen so gut wie möglich lebenswert zu erhalten.</w:t>
      </w:r>
    </w:p>
    <w:p w14:paraId="03526D7E" w14:textId="77777777" w:rsidR="00DA1616" w:rsidRPr="00174379" w:rsidRDefault="00DA1616" w:rsidP="00174379">
      <w:pPr>
        <w:pStyle w:val="Listenabsatz"/>
        <w:numPr>
          <w:ilvl w:val="0"/>
          <w:numId w:val="37"/>
        </w:numPr>
        <w:rPr>
          <w:rFonts w:ascii="Arial" w:hAnsi="Arial" w:cs="Arial"/>
        </w:rPr>
      </w:pPr>
      <w:r w:rsidRPr="00174379">
        <w:rPr>
          <w:rFonts w:ascii="Arial" w:hAnsi="Arial" w:cs="Arial"/>
          <w:b/>
          <w:bCs/>
        </w:rPr>
        <w:t>Dominik Drewes</w:t>
      </w:r>
      <w:r w:rsidRPr="00174379">
        <w:rPr>
          <w:rFonts w:ascii="Arial" w:hAnsi="Arial" w:cs="Arial"/>
        </w:rPr>
        <w:t> arbeitet seit Dezember 2025 als Klimaschutzmanager der Stadt Cloppenburg. Zuvor war er im Klimaschutz für die Energieregion Hümmling und die Samtgemeinde Werlte tätig. In Cloppenburg setzt er vor allem Maßnahmen aus dem Klimaschutzkonzept und dem kommunalen Wärmeplan um – etwa integrierte Quartierskonzepte, Machbarkeitsstudien für mögliche Wärmenetze und Projekte zur nachhaltigen (Land-)Wirtschaft. Außerdem ist er in der Öffentlichkeitsarbeit sowie bei Kampagnen und Veranstaltungen aktiv. „Mir ist es ein persönliches und wichtiges Anliegen, Nachhaltigkeit im Sinne unserer sowie künftiger Generationen zu stärken, damit alle ein möglichst gutes Leben haben können“, beschreibt Drewes seine Motivation.</w:t>
      </w:r>
    </w:p>
    <w:p w14:paraId="0C3F3D17" w14:textId="030C2CD3" w:rsidR="00DA1616" w:rsidRDefault="00DA1616" w:rsidP="00174379">
      <w:pPr>
        <w:pStyle w:val="Listenabsatz"/>
        <w:numPr>
          <w:ilvl w:val="0"/>
          <w:numId w:val="37"/>
        </w:numPr>
        <w:rPr>
          <w:rFonts w:ascii="Arial" w:hAnsi="Arial" w:cs="Arial"/>
        </w:rPr>
      </w:pPr>
      <w:r w:rsidRPr="00174379">
        <w:rPr>
          <w:rFonts w:ascii="Arial" w:hAnsi="Arial" w:cs="Arial"/>
          <w:b/>
          <w:bCs/>
        </w:rPr>
        <w:t>Martin Leistner</w:t>
      </w:r>
      <w:r w:rsidRPr="00174379">
        <w:rPr>
          <w:rFonts w:ascii="Arial" w:hAnsi="Arial" w:cs="Arial"/>
        </w:rPr>
        <w:t> ergänzt das Klimaschutzteam mit einem starken Praxisfokus. Zu seinen Aufgaben gehören die CO</w:t>
      </w:r>
      <w:r w:rsidRPr="00174379">
        <w:rPr>
          <w:rFonts w:ascii="Cambria Math" w:hAnsi="Cambria Math" w:cs="Cambria Math"/>
        </w:rPr>
        <w:t>₂</w:t>
      </w:r>
      <w:r w:rsidRPr="00174379">
        <w:rPr>
          <w:rFonts w:ascii="Arial" w:hAnsi="Arial" w:cs="Arial"/>
        </w:rPr>
        <w:t>-Bilanzierung der Stadt, die Betreuung des kommunalen Förderprogramms sowie Bildungsangebote rund um Klimaschutz für Kinder, Erwachsene und die Verwaltung. Außerdem ist er bei Aktionen wie dem Cloppenburger Putztag aktiv und setzt sich für mehr Stadtgrün und Biodiversität auf öffentlichen Flächen ein. Als Kfz-Meister und gelernter Zweiradmechaniker bringt er technisches Know-how mit und hat sich zusätzlich im Klima- und Umweltschutzmanagement fortgebildet. Seine Motivation beschreibt er klar: Er möchte dazu beitragen, Umweltzerstörung zu verhindern und die Folgen de</w:t>
      </w:r>
      <w:r w:rsidR="002A52B6">
        <w:rPr>
          <w:rFonts w:ascii="Arial" w:hAnsi="Arial" w:cs="Arial"/>
        </w:rPr>
        <w:t>s</w:t>
      </w:r>
      <w:r w:rsidRPr="00174379">
        <w:rPr>
          <w:rFonts w:ascii="Arial" w:hAnsi="Arial" w:cs="Arial"/>
        </w:rPr>
        <w:t xml:space="preserve"> Klima</w:t>
      </w:r>
      <w:r w:rsidR="002A52B6">
        <w:rPr>
          <w:rFonts w:ascii="Arial" w:hAnsi="Arial" w:cs="Arial"/>
        </w:rPr>
        <w:t>wandels</w:t>
      </w:r>
      <w:r w:rsidRPr="00174379">
        <w:rPr>
          <w:rFonts w:ascii="Arial" w:hAnsi="Arial" w:cs="Arial"/>
        </w:rPr>
        <w:t xml:space="preserve"> so weit wie möglich abzumildern.</w:t>
      </w:r>
    </w:p>
    <w:p w14:paraId="391DDEE5" w14:textId="77777777" w:rsidR="00174379" w:rsidRPr="00174379" w:rsidRDefault="00174379" w:rsidP="00174379">
      <w:pPr>
        <w:pStyle w:val="Listenabsatz"/>
        <w:rPr>
          <w:rFonts w:ascii="Arial" w:hAnsi="Arial" w:cs="Arial"/>
        </w:rPr>
      </w:pPr>
    </w:p>
    <w:p w14:paraId="24CB1A79" w14:textId="3561913E" w:rsidR="00DA1616" w:rsidRDefault="00174379" w:rsidP="00DA1616">
      <w:r>
        <w:t xml:space="preserve">Alle drei zusammen möchten </w:t>
      </w:r>
      <w:r w:rsidR="00DA1616" w:rsidRPr="00DA1616">
        <w:t>die Bürger</w:t>
      </w:r>
      <w:r w:rsidR="00657807">
        <w:t>:innen</w:t>
      </w:r>
      <w:r w:rsidR="00DA1616" w:rsidRPr="00DA1616">
        <w:t xml:space="preserve"> in Cloppenburg ermutigen, Klimaschutz bewusst im Alltag mitzudenken und selbst aktiv zu werden – gern auch mit kleinen Schritten, die in der Summe viel bewirken können. Wer Fragen oder Ideen hat, kann sich jederzeit direkt an das Team wenden</w:t>
      </w:r>
      <w:r>
        <w:t xml:space="preserve">; ebenso alle, die </w:t>
      </w:r>
      <w:r w:rsidR="00DA1616" w:rsidRPr="00DA1616">
        <w:t xml:space="preserve">eigene Initiativen starten </w:t>
      </w:r>
      <w:r>
        <w:t>möchten</w:t>
      </w:r>
      <w:r w:rsidR="00DA1616" w:rsidRPr="00DA1616">
        <w:t xml:space="preserve">. Die Stadt lädt ausdrücklich alle </w:t>
      </w:r>
      <w:r>
        <w:t>Bürger</w:t>
      </w:r>
      <w:r w:rsidR="00657807">
        <w:t>:</w:t>
      </w:r>
      <w:r>
        <w:t xml:space="preserve">innen und </w:t>
      </w:r>
      <w:r w:rsidR="00DA1616" w:rsidRPr="00DA1616">
        <w:t>lokalen Akteure</w:t>
      </w:r>
      <w:r>
        <w:t xml:space="preserve"> </w:t>
      </w:r>
      <w:r w:rsidR="00DA1616" w:rsidRPr="00DA1616">
        <w:t>dazu ein, ihre Vorstellungen zu mehr Nachhaltigkeit einzubringen und gemeinsam mit der Verwaltung weiterzuentwickeln.</w:t>
      </w:r>
    </w:p>
    <w:p w14:paraId="376F19C9" w14:textId="77777777" w:rsidR="00174379" w:rsidRPr="00DA1616" w:rsidRDefault="00174379" w:rsidP="00DA1616"/>
    <w:p w14:paraId="1EC3476F" w14:textId="77777777" w:rsidR="00DA1616" w:rsidRPr="00DA1616" w:rsidRDefault="00DA1616" w:rsidP="00DA1616">
      <w:r w:rsidRPr="00DA1616">
        <w:t>Mehr Informationen zum städtischen Klimaschutz und die Kontakte zum Team gibt es online unter</w:t>
      </w:r>
      <w:r w:rsidRPr="00DA1616">
        <w:br/>
      </w:r>
      <w:hyperlink r:id="rId9" w:tgtFrame="_blank" w:history="1">
        <w:r w:rsidRPr="00DA1616">
          <w:rPr>
            <w:rStyle w:val="Hyperlink"/>
          </w:rPr>
          <w:t>www.cloppenburg.de/klimaschutz</w:t>
        </w:r>
      </w:hyperlink>
    </w:p>
    <w:p w14:paraId="6ADB7A10" w14:textId="77777777" w:rsidR="00DA1616" w:rsidRPr="009750C9" w:rsidRDefault="00DA1616" w:rsidP="003776BF">
      <w:pPr>
        <w:spacing w:line="276" w:lineRule="auto"/>
      </w:pPr>
    </w:p>
    <w:p w14:paraId="3A1D7BC7" w14:textId="7A9C5DD2" w:rsidR="00CC00D4" w:rsidRPr="003776BF" w:rsidRDefault="009A3E09" w:rsidP="003776BF">
      <w:pPr>
        <w:spacing w:line="276" w:lineRule="auto"/>
        <w:rPr>
          <w:sz w:val="20"/>
          <w:szCs w:val="20"/>
        </w:rPr>
      </w:pPr>
      <w:r w:rsidRPr="003776BF">
        <w:rPr>
          <w:sz w:val="20"/>
          <w:szCs w:val="20"/>
        </w:rPr>
        <w:t>………</w:t>
      </w:r>
    </w:p>
    <w:p w14:paraId="5BC84337" w14:textId="2CC76D9F" w:rsidR="009A3E09" w:rsidRPr="00174379" w:rsidRDefault="009A3E09" w:rsidP="003776BF">
      <w:pPr>
        <w:spacing w:line="276" w:lineRule="auto"/>
      </w:pPr>
    </w:p>
    <w:p w14:paraId="79080592" w14:textId="77777777" w:rsidR="00BB6F26" w:rsidRPr="00174379" w:rsidRDefault="009A3E09" w:rsidP="003776BF">
      <w:pPr>
        <w:spacing w:line="276" w:lineRule="auto"/>
      </w:pPr>
      <w:r w:rsidRPr="00174379">
        <w:t xml:space="preserve">Foto: </w:t>
      </w:r>
    </w:p>
    <w:p w14:paraId="415FAD37" w14:textId="1E000379" w:rsidR="00D800CB" w:rsidRPr="00174379" w:rsidRDefault="009750C9" w:rsidP="003776BF">
      <w:pPr>
        <w:spacing w:line="276" w:lineRule="auto"/>
      </w:pPr>
      <w:r w:rsidRPr="00174379">
        <w:t xml:space="preserve">Das Klimaschutzteam der Stadt Cloppenburg in der aktuellen Besetzung mit Vanessa Witt, Dominik Drewes und Martin Leistner. </w:t>
      </w:r>
      <w:r w:rsidR="003776BF" w:rsidRPr="00174379">
        <w:t xml:space="preserve"> </w:t>
      </w:r>
      <w:r w:rsidR="009A3E09" w:rsidRPr="00174379">
        <w:t>@Stadt Cloppenburg/Westerkamp</w:t>
      </w:r>
    </w:p>
    <w:sectPr w:rsidR="00D800CB" w:rsidRPr="00174379" w:rsidSect="00B7252C">
      <w:headerReference w:type="default" r:id="rId10"/>
      <w:footerReference w:type="default" r:id="rId11"/>
      <w:type w:val="continuous"/>
      <w:pgSz w:w="11906" w:h="16838"/>
      <w:pgMar w:top="1247" w:right="849" w:bottom="709"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BA899" w14:textId="77777777" w:rsidR="00A537EE" w:rsidRDefault="00A537EE" w:rsidP="00D80F4D">
      <w:r>
        <w:separator/>
      </w:r>
    </w:p>
  </w:endnote>
  <w:endnote w:type="continuationSeparator" w:id="0">
    <w:p w14:paraId="33E7CD50" w14:textId="77777777" w:rsidR="00A537EE" w:rsidRDefault="00A537EE"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38272" w14:textId="77777777" w:rsidR="00A537EE" w:rsidRDefault="00A537EE" w:rsidP="00D80F4D">
      <w:r>
        <w:separator/>
      </w:r>
    </w:p>
  </w:footnote>
  <w:footnote w:type="continuationSeparator" w:id="0">
    <w:p w14:paraId="0A007B96" w14:textId="77777777" w:rsidR="00A537EE" w:rsidRDefault="00A537EE"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7" name="Grafik 7"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D97D6A"/>
    <w:multiLevelType w:val="hybridMultilevel"/>
    <w:tmpl w:val="5E5A3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BA46350"/>
    <w:multiLevelType w:val="hybridMultilevel"/>
    <w:tmpl w:val="6E30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0"/>
  </w:num>
  <w:num w:numId="3">
    <w:abstractNumId w:val="22"/>
  </w:num>
  <w:num w:numId="4">
    <w:abstractNumId w:val="21"/>
  </w:num>
  <w:num w:numId="5">
    <w:abstractNumId w:val="13"/>
  </w:num>
  <w:num w:numId="6">
    <w:abstractNumId w:val="15"/>
  </w:num>
  <w:num w:numId="7">
    <w:abstractNumId w:val="34"/>
  </w:num>
  <w:num w:numId="8">
    <w:abstractNumId w:val="31"/>
  </w:num>
  <w:num w:numId="9">
    <w:abstractNumId w:val="2"/>
  </w:num>
  <w:num w:numId="10">
    <w:abstractNumId w:val="1"/>
  </w:num>
  <w:num w:numId="11">
    <w:abstractNumId w:val="5"/>
  </w:num>
  <w:num w:numId="12">
    <w:abstractNumId w:val="23"/>
  </w:num>
  <w:num w:numId="13">
    <w:abstractNumId w:val="14"/>
  </w:num>
  <w:num w:numId="14">
    <w:abstractNumId w:val="18"/>
  </w:num>
  <w:num w:numId="15">
    <w:abstractNumId w:val="19"/>
  </w:num>
  <w:num w:numId="16">
    <w:abstractNumId w:val="29"/>
  </w:num>
  <w:num w:numId="17">
    <w:abstractNumId w:val="8"/>
  </w:num>
  <w:num w:numId="18">
    <w:abstractNumId w:val="35"/>
  </w:num>
  <w:num w:numId="19">
    <w:abstractNumId w:val="16"/>
  </w:num>
  <w:num w:numId="20">
    <w:abstractNumId w:val="28"/>
  </w:num>
  <w:num w:numId="21">
    <w:abstractNumId w:val="7"/>
  </w:num>
  <w:num w:numId="22">
    <w:abstractNumId w:val="32"/>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2"/>
  </w:num>
  <w:num w:numId="27">
    <w:abstractNumId w:val="6"/>
  </w:num>
  <w:num w:numId="28">
    <w:abstractNumId w:val="3"/>
  </w:num>
  <w:num w:numId="29">
    <w:abstractNumId w:val="30"/>
  </w:num>
  <w:num w:numId="30">
    <w:abstractNumId w:val="0"/>
  </w:num>
  <w:num w:numId="31">
    <w:abstractNumId w:val="20"/>
  </w:num>
  <w:num w:numId="32">
    <w:abstractNumId w:val="4"/>
  </w:num>
  <w:num w:numId="33">
    <w:abstractNumId w:val="27"/>
  </w:num>
  <w:num w:numId="34">
    <w:abstractNumId w:val="25"/>
  </w:num>
  <w:num w:numId="35">
    <w:abstractNumId w:val="17"/>
  </w:num>
  <w:num w:numId="36">
    <w:abstractNumId w:val="24"/>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605B"/>
    <w:rsid w:val="00116374"/>
    <w:rsid w:val="00116E6C"/>
    <w:rsid w:val="00120056"/>
    <w:rsid w:val="00121189"/>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357B"/>
    <w:rsid w:val="00157ADF"/>
    <w:rsid w:val="001614A0"/>
    <w:rsid w:val="0016243D"/>
    <w:rsid w:val="00162742"/>
    <w:rsid w:val="00162FEF"/>
    <w:rsid w:val="0016621D"/>
    <w:rsid w:val="00174379"/>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52B6"/>
    <w:rsid w:val="002A686E"/>
    <w:rsid w:val="002A77B6"/>
    <w:rsid w:val="002B13E6"/>
    <w:rsid w:val="002B24E8"/>
    <w:rsid w:val="002B4203"/>
    <w:rsid w:val="002B5035"/>
    <w:rsid w:val="002B765F"/>
    <w:rsid w:val="002C26D4"/>
    <w:rsid w:val="002C279B"/>
    <w:rsid w:val="002C2E48"/>
    <w:rsid w:val="002C3C2C"/>
    <w:rsid w:val="002C7025"/>
    <w:rsid w:val="002D03B6"/>
    <w:rsid w:val="002D0E1A"/>
    <w:rsid w:val="002D1DAE"/>
    <w:rsid w:val="002D7935"/>
    <w:rsid w:val="002E0C3C"/>
    <w:rsid w:val="002E5015"/>
    <w:rsid w:val="002E53B3"/>
    <w:rsid w:val="002F2D8F"/>
    <w:rsid w:val="002F39A9"/>
    <w:rsid w:val="002F3D4E"/>
    <w:rsid w:val="002F5ADE"/>
    <w:rsid w:val="002F7875"/>
    <w:rsid w:val="00300217"/>
    <w:rsid w:val="00301772"/>
    <w:rsid w:val="00303086"/>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3B09"/>
    <w:rsid w:val="003C523D"/>
    <w:rsid w:val="003C5280"/>
    <w:rsid w:val="003C5D6E"/>
    <w:rsid w:val="003C63F9"/>
    <w:rsid w:val="003D139D"/>
    <w:rsid w:val="003D1565"/>
    <w:rsid w:val="003D3155"/>
    <w:rsid w:val="003D5851"/>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C1F"/>
    <w:rsid w:val="004C3480"/>
    <w:rsid w:val="004C3595"/>
    <w:rsid w:val="004C67DB"/>
    <w:rsid w:val="004C7AEB"/>
    <w:rsid w:val="004D1156"/>
    <w:rsid w:val="004D3838"/>
    <w:rsid w:val="004D4035"/>
    <w:rsid w:val="004E0187"/>
    <w:rsid w:val="004E0448"/>
    <w:rsid w:val="004E18B3"/>
    <w:rsid w:val="004E353B"/>
    <w:rsid w:val="004E3FC7"/>
    <w:rsid w:val="004E4845"/>
    <w:rsid w:val="004E4A39"/>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F5B"/>
    <w:rsid w:val="00522C39"/>
    <w:rsid w:val="00523B37"/>
    <w:rsid w:val="00525F86"/>
    <w:rsid w:val="0053172E"/>
    <w:rsid w:val="00532F03"/>
    <w:rsid w:val="005353AF"/>
    <w:rsid w:val="00540A8E"/>
    <w:rsid w:val="00541E7A"/>
    <w:rsid w:val="0054399F"/>
    <w:rsid w:val="00552D1E"/>
    <w:rsid w:val="005566B0"/>
    <w:rsid w:val="0055722E"/>
    <w:rsid w:val="005603A1"/>
    <w:rsid w:val="0056178A"/>
    <w:rsid w:val="005634ED"/>
    <w:rsid w:val="005651AF"/>
    <w:rsid w:val="005700B7"/>
    <w:rsid w:val="00580E08"/>
    <w:rsid w:val="005836DB"/>
    <w:rsid w:val="0058425F"/>
    <w:rsid w:val="005843A5"/>
    <w:rsid w:val="00584EB7"/>
    <w:rsid w:val="0058755B"/>
    <w:rsid w:val="0058757F"/>
    <w:rsid w:val="00587D39"/>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D80"/>
    <w:rsid w:val="005F4A46"/>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57807"/>
    <w:rsid w:val="006634F1"/>
    <w:rsid w:val="00664610"/>
    <w:rsid w:val="006653AF"/>
    <w:rsid w:val="00670545"/>
    <w:rsid w:val="0067273C"/>
    <w:rsid w:val="006736F0"/>
    <w:rsid w:val="006771AE"/>
    <w:rsid w:val="006812EB"/>
    <w:rsid w:val="00681759"/>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81249"/>
    <w:rsid w:val="0078185F"/>
    <w:rsid w:val="007855A9"/>
    <w:rsid w:val="00787420"/>
    <w:rsid w:val="007907DC"/>
    <w:rsid w:val="007912ED"/>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C5E"/>
    <w:rsid w:val="00930115"/>
    <w:rsid w:val="00932EB3"/>
    <w:rsid w:val="0093360D"/>
    <w:rsid w:val="0093431D"/>
    <w:rsid w:val="00935E4E"/>
    <w:rsid w:val="0095095A"/>
    <w:rsid w:val="00950CF2"/>
    <w:rsid w:val="00951227"/>
    <w:rsid w:val="00952524"/>
    <w:rsid w:val="00956688"/>
    <w:rsid w:val="00962489"/>
    <w:rsid w:val="00962D00"/>
    <w:rsid w:val="009654B7"/>
    <w:rsid w:val="009717B2"/>
    <w:rsid w:val="009750C9"/>
    <w:rsid w:val="00975E6A"/>
    <w:rsid w:val="00980E75"/>
    <w:rsid w:val="0098553E"/>
    <w:rsid w:val="00985549"/>
    <w:rsid w:val="00987D0D"/>
    <w:rsid w:val="009A05C8"/>
    <w:rsid w:val="009A157F"/>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5BE0"/>
    <w:rsid w:val="00A52271"/>
    <w:rsid w:val="00A529FD"/>
    <w:rsid w:val="00A53441"/>
    <w:rsid w:val="00A537EE"/>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E0402"/>
    <w:rsid w:val="00CE1FC6"/>
    <w:rsid w:val="00CE51BC"/>
    <w:rsid w:val="00CE6139"/>
    <w:rsid w:val="00CE6A42"/>
    <w:rsid w:val="00CF2227"/>
    <w:rsid w:val="00CF5495"/>
    <w:rsid w:val="00CF5BD8"/>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261D"/>
    <w:rsid w:val="00D35963"/>
    <w:rsid w:val="00D40351"/>
    <w:rsid w:val="00D4145B"/>
    <w:rsid w:val="00D415BA"/>
    <w:rsid w:val="00D452CD"/>
    <w:rsid w:val="00D45A4A"/>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1616"/>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B82"/>
    <w:rsid w:val="00FF3308"/>
    <w:rsid w:val="00FF3546"/>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DA161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DA1616"/>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08340359">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loppenburg.de/klimaschutz"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2</Pages>
  <Words>698</Words>
  <Characters>4404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5092</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11</cp:revision>
  <cp:lastPrinted>2024-04-10T15:26:00Z</cp:lastPrinted>
  <dcterms:created xsi:type="dcterms:W3CDTF">2026-08-10T07:55:00Z</dcterms:created>
  <dcterms:modified xsi:type="dcterms:W3CDTF">2026-08-25T10:41:00Z</dcterms:modified>
</cp:coreProperties>
</file>