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B06C9" w14:textId="77777777" w:rsidR="00536586" w:rsidRDefault="00536586"/>
    <w:p w14:paraId="074FF93B" w14:textId="77777777" w:rsidR="00A31884" w:rsidRPr="00A31884" w:rsidRDefault="00A31884" w:rsidP="00A31884">
      <w:pPr>
        <w:rPr>
          <w:vanish/>
        </w:rPr>
      </w:pPr>
    </w:p>
    <w:tbl>
      <w:tblPr>
        <w:tblpPr w:leftFromText="142" w:rightFromText="142" w:tblpY="13893"/>
        <w:tblOverlap w:val="never"/>
        <w:tblW w:w="963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9"/>
        <w:gridCol w:w="1035"/>
        <w:gridCol w:w="851"/>
        <w:gridCol w:w="1984"/>
        <w:gridCol w:w="1276"/>
        <w:gridCol w:w="1559"/>
      </w:tblGrid>
      <w:tr w:rsidR="001E3D05" w:rsidRPr="003B64E5" w14:paraId="4939C327" w14:textId="77777777" w:rsidTr="00EA3C99">
        <w:tc>
          <w:tcPr>
            <w:tcW w:w="2929" w:type="dxa"/>
            <w:tcMar>
              <w:left w:w="0" w:type="dxa"/>
              <w:right w:w="0" w:type="dxa"/>
            </w:tcMar>
          </w:tcPr>
          <w:p w14:paraId="2219065B" w14:textId="77777777" w:rsidR="001E3D05" w:rsidRPr="003B64E5" w:rsidRDefault="001E3D05" w:rsidP="005675D8">
            <w:pPr>
              <w:spacing w:line="312" w:lineRule="auto"/>
              <w:rPr>
                <w:sz w:val="13"/>
                <w:szCs w:val="13"/>
              </w:rPr>
            </w:pPr>
          </w:p>
        </w:tc>
        <w:tc>
          <w:tcPr>
            <w:tcW w:w="1035" w:type="dxa"/>
            <w:tcMar>
              <w:left w:w="0" w:type="dxa"/>
              <w:right w:w="0" w:type="dxa"/>
            </w:tcMar>
          </w:tcPr>
          <w:p w14:paraId="35159432" w14:textId="77777777" w:rsidR="001E3D05" w:rsidRPr="003B64E5" w:rsidRDefault="001E3D05" w:rsidP="005675D8">
            <w:pPr>
              <w:spacing w:line="312" w:lineRule="auto"/>
              <w:ind w:left="120"/>
              <w:rPr>
                <w:sz w:val="13"/>
                <w:szCs w:val="13"/>
              </w:rPr>
            </w:pPr>
          </w:p>
        </w:tc>
        <w:tc>
          <w:tcPr>
            <w:tcW w:w="851" w:type="dxa"/>
          </w:tcPr>
          <w:p w14:paraId="17E3126A" w14:textId="77777777" w:rsidR="001E3D05" w:rsidRPr="003B64E5" w:rsidRDefault="001E3D05" w:rsidP="005675D8">
            <w:pPr>
              <w:spacing w:line="312" w:lineRule="auto"/>
              <w:ind w:left="120"/>
              <w:rPr>
                <w:sz w:val="13"/>
                <w:szCs w:val="13"/>
              </w:rPr>
            </w:pPr>
          </w:p>
        </w:tc>
        <w:tc>
          <w:tcPr>
            <w:tcW w:w="1984" w:type="dxa"/>
          </w:tcPr>
          <w:p w14:paraId="7D463496" w14:textId="77777777" w:rsidR="001E3D05" w:rsidRPr="003B64E5" w:rsidRDefault="001E3D05" w:rsidP="005675D8">
            <w:pPr>
              <w:spacing w:line="312" w:lineRule="auto"/>
              <w:ind w:left="120"/>
              <w:rPr>
                <w:sz w:val="13"/>
                <w:szCs w:val="13"/>
              </w:rPr>
            </w:pPr>
          </w:p>
        </w:tc>
        <w:tc>
          <w:tcPr>
            <w:tcW w:w="1276" w:type="dxa"/>
          </w:tcPr>
          <w:p w14:paraId="095C54A8" w14:textId="77777777" w:rsidR="001E3D05" w:rsidRPr="003B64E5" w:rsidRDefault="001E3D05" w:rsidP="005675D8">
            <w:pPr>
              <w:spacing w:line="312" w:lineRule="auto"/>
              <w:ind w:left="120"/>
              <w:rPr>
                <w:i/>
                <w:sz w:val="13"/>
                <w:szCs w:val="13"/>
                <w:lang w:val="fr-FR"/>
              </w:rPr>
            </w:pPr>
          </w:p>
        </w:tc>
        <w:tc>
          <w:tcPr>
            <w:tcW w:w="1559" w:type="dxa"/>
          </w:tcPr>
          <w:p w14:paraId="362875BE" w14:textId="77777777" w:rsidR="001E3D05" w:rsidRPr="003B64E5" w:rsidRDefault="001E3D05" w:rsidP="005675D8">
            <w:pPr>
              <w:spacing w:line="312" w:lineRule="auto"/>
              <w:rPr>
                <w:sz w:val="13"/>
                <w:szCs w:val="13"/>
                <w:lang w:val="fr-FR"/>
              </w:rPr>
            </w:pPr>
          </w:p>
        </w:tc>
      </w:tr>
    </w:tbl>
    <w:p w14:paraId="480093CC" w14:textId="77777777" w:rsidR="00D82BCB" w:rsidRDefault="00D82BCB" w:rsidP="00AC57E4">
      <w:pPr>
        <w:rPr>
          <w:b/>
        </w:rPr>
      </w:pPr>
    </w:p>
    <w:tbl>
      <w:tblPr>
        <w:tblpPr w:leftFromText="141" w:rightFromText="142" w:vertAnchor="page" w:horzAnchor="margin" w:tblpY="2311"/>
        <w:tblOverlap w:val="never"/>
        <w:tblW w:w="214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5"/>
      </w:tblGrid>
      <w:tr w:rsidR="00560EC8" w:rsidRPr="000D7054" w14:paraId="0D8029B4" w14:textId="77777777" w:rsidTr="00B8225B">
        <w:trPr>
          <w:trHeight w:val="1464"/>
        </w:trPr>
        <w:tc>
          <w:tcPr>
            <w:tcW w:w="4136" w:type="dxa"/>
            <w:vAlign w:val="bottom"/>
          </w:tcPr>
          <w:p w14:paraId="5932D0C6" w14:textId="77777777" w:rsidR="00560EC8" w:rsidRPr="000D7054" w:rsidRDefault="00560EC8" w:rsidP="000D7054">
            <w:pPr>
              <w:spacing w:line="240" w:lineRule="auto"/>
            </w:pPr>
          </w:p>
        </w:tc>
      </w:tr>
    </w:tbl>
    <w:p w14:paraId="08CC95D7" w14:textId="77777777" w:rsidR="00F63D8C" w:rsidRDefault="00F63D8C" w:rsidP="00AC57E4">
      <w:pPr>
        <w:rPr>
          <w:b/>
          <w:color w:val="003C74"/>
        </w:rPr>
      </w:pPr>
    </w:p>
    <w:tbl>
      <w:tblPr>
        <w:tblpPr w:rightFromText="142" w:vertAnchor="page" w:horzAnchor="page" w:tblpX="6181" w:tblpY="2581"/>
        <w:tblOverlap w:val="never"/>
        <w:tblW w:w="275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1"/>
        <w:gridCol w:w="19"/>
        <w:gridCol w:w="19"/>
        <w:gridCol w:w="7"/>
        <w:gridCol w:w="3438"/>
      </w:tblGrid>
      <w:tr w:rsidR="007D3F8D" w14:paraId="575E6C69" w14:textId="77777777" w:rsidTr="007D3F8D">
        <w:trPr>
          <w:trHeight w:val="184"/>
        </w:trPr>
        <w:tc>
          <w:tcPr>
            <w:tcW w:w="1707" w:type="dxa"/>
            <w:vMerge w:val="restart"/>
            <w:shd w:val="clear" w:color="auto" w:fill="auto"/>
            <w:vAlign w:val="bottom"/>
          </w:tcPr>
          <w:p w14:paraId="2B9D1C78" w14:textId="77777777" w:rsidR="007D3F8D" w:rsidRPr="00F57671" w:rsidRDefault="007D3F8D" w:rsidP="007D3F8D">
            <w:pPr>
              <w:spacing w:after="150"/>
              <w:ind w:right="120"/>
            </w:pPr>
          </w:p>
        </w:tc>
        <w:tc>
          <w:tcPr>
            <w:tcW w:w="20" w:type="dxa"/>
          </w:tcPr>
          <w:p w14:paraId="4559E662" w14:textId="77777777" w:rsidR="007D3F8D" w:rsidRPr="00F57671" w:rsidRDefault="007D3F8D" w:rsidP="007D3F8D">
            <w:pPr>
              <w:spacing w:after="120"/>
              <w:rPr>
                <w:b/>
              </w:rPr>
            </w:pPr>
          </w:p>
        </w:tc>
        <w:tc>
          <w:tcPr>
            <w:tcW w:w="20" w:type="dxa"/>
          </w:tcPr>
          <w:p w14:paraId="24E81FAF" w14:textId="77777777" w:rsidR="007D3F8D" w:rsidRPr="00F57671" w:rsidRDefault="007D3F8D" w:rsidP="007D3F8D">
            <w:pPr>
              <w:spacing w:after="120"/>
              <w:rPr>
                <w:b/>
              </w:rPr>
            </w:pPr>
          </w:p>
        </w:tc>
        <w:tc>
          <w:tcPr>
            <w:tcW w:w="7" w:type="dxa"/>
          </w:tcPr>
          <w:p w14:paraId="78144D7E" w14:textId="77777777" w:rsidR="007D3F8D" w:rsidRPr="00F57671" w:rsidRDefault="007D3F8D" w:rsidP="007D3F8D">
            <w:pPr>
              <w:spacing w:after="120"/>
              <w:rPr>
                <w:b/>
              </w:rPr>
            </w:pPr>
          </w:p>
        </w:tc>
        <w:tc>
          <w:tcPr>
            <w:tcW w:w="3564" w:type="dxa"/>
            <w:vMerge w:val="restart"/>
            <w:shd w:val="clear" w:color="auto" w:fill="auto"/>
            <w:vAlign w:val="bottom"/>
          </w:tcPr>
          <w:p w14:paraId="3DEDE192" w14:textId="77777777" w:rsidR="007D3F8D" w:rsidRPr="00EE7523" w:rsidRDefault="007D3F8D" w:rsidP="007D3F8D">
            <w:pPr>
              <w:spacing w:after="120"/>
              <w:rPr>
                <w:b/>
                <w:color w:val="003C74"/>
                <w:sz w:val="16"/>
                <w:szCs w:val="16"/>
              </w:rPr>
            </w:pPr>
            <w:r w:rsidRPr="00EE7523">
              <w:rPr>
                <w:b/>
                <w:color w:val="003C74"/>
                <w:sz w:val="16"/>
                <w:szCs w:val="16"/>
              </w:rPr>
              <w:tab/>
            </w:r>
            <w:r w:rsidRPr="00EE7523">
              <w:rPr>
                <w:b/>
                <w:color w:val="003C74"/>
                <w:sz w:val="16"/>
                <w:szCs w:val="16"/>
              </w:rPr>
              <w:tab/>
            </w:r>
            <w:r w:rsidRPr="00EE7523">
              <w:rPr>
                <w:b/>
                <w:color w:val="003C74"/>
                <w:sz w:val="16"/>
                <w:szCs w:val="16"/>
              </w:rPr>
              <w:tab/>
            </w:r>
            <w:r w:rsidR="00EE7523" w:rsidRPr="00EE7523">
              <w:rPr>
                <w:b/>
                <w:color w:val="003C74"/>
                <w:sz w:val="16"/>
                <w:szCs w:val="16"/>
              </w:rPr>
              <w:t>Presse- und Öffentlichkeitsarbeit</w:t>
            </w:r>
          </w:p>
          <w:p w14:paraId="69F36F2F" w14:textId="77777777" w:rsidR="007D3F8D" w:rsidRPr="001F594F" w:rsidRDefault="007D3F8D" w:rsidP="007D3F8D">
            <w:pPr>
              <w:rPr>
                <w:color w:val="3B3838"/>
                <w:sz w:val="4"/>
                <w:szCs w:val="4"/>
              </w:rPr>
            </w:pPr>
          </w:p>
          <w:p w14:paraId="3AFD536A" w14:textId="77777777" w:rsidR="007D3F8D" w:rsidRPr="002B2B8B" w:rsidRDefault="00EE7523" w:rsidP="007D3F8D">
            <w:pPr>
              <w:rPr>
                <w:color w:val="3B3838"/>
                <w:sz w:val="16"/>
                <w:szCs w:val="16"/>
              </w:rPr>
            </w:pPr>
            <w:r>
              <w:rPr>
                <w:color w:val="3B3838"/>
                <w:sz w:val="16"/>
                <w:szCs w:val="16"/>
              </w:rPr>
              <w:t>Katrin Dennerl</w:t>
            </w:r>
          </w:p>
          <w:p w14:paraId="2375CE38" w14:textId="77777777" w:rsidR="007D3F8D" w:rsidRPr="002B2B8B" w:rsidRDefault="00EE7523" w:rsidP="007D3F8D">
            <w:pPr>
              <w:rPr>
                <w:color w:val="3B3838"/>
                <w:sz w:val="16"/>
                <w:szCs w:val="16"/>
              </w:rPr>
            </w:pPr>
            <w:r>
              <w:rPr>
                <w:color w:val="3B3838"/>
                <w:sz w:val="16"/>
                <w:szCs w:val="16"/>
              </w:rPr>
              <w:t>Stabsstelle OB / 105</w:t>
            </w:r>
          </w:p>
          <w:p w14:paraId="79750378" w14:textId="77777777" w:rsidR="007D3F8D" w:rsidRPr="002B2B8B" w:rsidRDefault="005C100B" w:rsidP="007D3F8D">
            <w:pPr>
              <w:rPr>
                <w:color w:val="3B3838"/>
                <w:sz w:val="16"/>
                <w:szCs w:val="16"/>
              </w:rPr>
            </w:pPr>
            <w:r>
              <w:rPr>
                <w:color w:val="3B3838"/>
                <w:sz w:val="16"/>
                <w:szCs w:val="16"/>
              </w:rPr>
              <w:t>Neues Rathaus</w:t>
            </w:r>
            <w:r w:rsidRPr="009979BA">
              <w:rPr>
                <w:color w:val="003C74"/>
                <w:sz w:val="16"/>
                <w:szCs w:val="16"/>
              </w:rPr>
              <w:t xml:space="preserve"> |</w:t>
            </w:r>
            <w:r>
              <w:rPr>
                <w:color w:val="3B3838"/>
                <w:sz w:val="16"/>
                <w:szCs w:val="16"/>
              </w:rPr>
              <w:t xml:space="preserve"> </w:t>
            </w:r>
            <w:r w:rsidR="00EE7523">
              <w:rPr>
                <w:color w:val="3B3838"/>
                <w:sz w:val="16"/>
                <w:szCs w:val="16"/>
              </w:rPr>
              <w:t>Z 201</w:t>
            </w:r>
          </w:p>
          <w:p w14:paraId="19131D97" w14:textId="77777777" w:rsidR="007D3F8D" w:rsidRPr="002B2B8B" w:rsidRDefault="00295C40" w:rsidP="007D3F8D">
            <w:pPr>
              <w:rPr>
                <w:color w:val="3B3838"/>
                <w:sz w:val="16"/>
                <w:szCs w:val="16"/>
              </w:rPr>
            </w:pPr>
            <w:r>
              <w:rPr>
                <w:color w:val="3B3838"/>
                <w:sz w:val="16"/>
                <w:szCs w:val="16"/>
              </w:rPr>
              <w:tab/>
            </w:r>
            <w:r>
              <w:rPr>
                <w:color w:val="3B3838"/>
                <w:sz w:val="16"/>
                <w:szCs w:val="16"/>
              </w:rPr>
              <w:tab/>
              <w:t xml:space="preserve">Rathausplatz 8 </w:t>
            </w:r>
            <w:r w:rsidR="005C100B" w:rsidRPr="009979BA">
              <w:rPr>
                <w:color w:val="003C74"/>
                <w:sz w:val="16"/>
                <w:szCs w:val="16"/>
              </w:rPr>
              <w:t>|</w:t>
            </w:r>
            <w:r w:rsidR="005C100B">
              <w:rPr>
                <w:color w:val="3B3838"/>
                <w:sz w:val="16"/>
                <w:szCs w:val="16"/>
              </w:rPr>
              <w:t xml:space="preserve"> </w:t>
            </w:r>
            <w:r w:rsidR="007D3F8D" w:rsidRPr="002B2B8B">
              <w:rPr>
                <w:color w:val="3B3838"/>
                <w:sz w:val="16"/>
                <w:szCs w:val="16"/>
              </w:rPr>
              <w:t>83435 Bad Reichenhall</w:t>
            </w:r>
          </w:p>
          <w:p w14:paraId="0D62DB3D" w14:textId="77777777" w:rsidR="007D3F8D" w:rsidRPr="002B2B8B" w:rsidRDefault="007D3F8D" w:rsidP="007D3F8D">
            <w:pPr>
              <w:rPr>
                <w:color w:val="3B3838"/>
                <w:sz w:val="12"/>
                <w:szCs w:val="12"/>
              </w:rPr>
            </w:pPr>
          </w:p>
          <w:p w14:paraId="24815B2D" w14:textId="77777777" w:rsidR="007D3F8D" w:rsidRPr="002B2B8B" w:rsidRDefault="007D3F8D" w:rsidP="007D3F8D">
            <w:pPr>
              <w:rPr>
                <w:color w:val="3B3838"/>
                <w:sz w:val="16"/>
                <w:szCs w:val="16"/>
              </w:rPr>
            </w:pPr>
            <w:r w:rsidRPr="00C54E91">
              <w:rPr>
                <w:b/>
                <w:color w:val="003C74"/>
                <w:sz w:val="16"/>
                <w:szCs w:val="16"/>
              </w:rPr>
              <w:t>T</w:t>
            </w:r>
            <w:r w:rsidR="00EE7523" w:rsidRPr="00C54E91">
              <w:rPr>
                <w:color w:val="003C74"/>
                <w:sz w:val="16"/>
                <w:szCs w:val="16"/>
              </w:rPr>
              <w:t xml:space="preserve"> </w:t>
            </w:r>
            <w:r w:rsidR="00EE7523">
              <w:rPr>
                <w:color w:val="3B3838"/>
                <w:sz w:val="16"/>
                <w:szCs w:val="16"/>
              </w:rPr>
              <w:t>08651 / 775-285</w:t>
            </w:r>
          </w:p>
          <w:p w14:paraId="119380AD" w14:textId="77777777" w:rsidR="007D3F8D" w:rsidRPr="002B2B8B" w:rsidRDefault="007D3F8D" w:rsidP="007D3F8D">
            <w:pPr>
              <w:rPr>
                <w:color w:val="3B3838"/>
                <w:sz w:val="16"/>
                <w:szCs w:val="16"/>
              </w:rPr>
            </w:pPr>
            <w:r w:rsidRPr="00BE5CA7">
              <w:rPr>
                <w:b/>
                <w:color w:val="003C74"/>
                <w:sz w:val="16"/>
                <w:szCs w:val="16"/>
              </w:rPr>
              <w:t>F</w:t>
            </w:r>
            <w:r w:rsidR="00EE7523">
              <w:rPr>
                <w:color w:val="3B3838"/>
                <w:sz w:val="16"/>
                <w:szCs w:val="16"/>
              </w:rPr>
              <w:t xml:space="preserve"> </w:t>
            </w:r>
            <w:r w:rsidR="00EE7523">
              <w:rPr>
                <w:color w:val="3B3838"/>
                <w:sz w:val="16"/>
                <w:szCs w:val="16"/>
              </w:rPr>
              <w:tab/>
              <w:t>08651 / 775-217</w:t>
            </w:r>
          </w:p>
          <w:p w14:paraId="62BC3095" w14:textId="77777777" w:rsidR="007D3F8D" w:rsidRPr="002B2B8B" w:rsidRDefault="007D3F8D" w:rsidP="007D3F8D">
            <w:pPr>
              <w:rPr>
                <w:color w:val="3B3838"/>
                <w:sz w:val="12"/>
                <w:szCs w:val="12"/>
              </w:rPr>
            </w:pPr>
          </w:p>
          <w:p w14:paraId="68A0A5C2" w14:textId="77777777" w:rsidR="007D3F8D" w:rsidRPr="002B2B8B" w:rsidRDefault="00EE7523" w:rsidP="007D3F8D">
            <w:pPr>
              <w:rPr>
                <w:color w:val="3B3838"/>
                <w:sz w:val="16"/>
                <w:szCs w:val="16"/>
              </w:rPr>
            </w:pPr>
            <w:r>
              <w:rPr>
                <w:color w:val="3B3838"/>
                <w:sz w:val="16"/>
                <w:szCs w:val="16"/>
              </w:rPr>
              <w:t>katrin.dennerl</w:t>
            </w:r>
            <w:r w:rsidR="007D3F8D" w:rsidRPr="002B2B8B">
              <w:rPr>
                <w:color w:val="3B3838"/>
                <w:sz w:val="16"/>
                <w:szCs w:val="16"/>
              </w:rPr>
              <w:t>@stadt-bad-reichenhall.de</w:t>
            </w:r>
          </w:p>
          <w:p w14:paraId="7603F750" w14:textId="77777777" w:rsidR="007D3F8D" w:rsidRPr="002B2B8B" w:rsidRDefault="00000000" w:rsidP="007D3F8D">
            <w:pPr>
              <w:rPr>
                <w:color w:val="3B3838"/>
                <w:sz w:val="16"/>
                <w:szCs w:val="16"/>
              </w:rPr>
            </w:pPr>
            <w:hyperlink r:id="rId8" w:history="1">
              <w:r w:rsidR="007D3F8D" w:rsidRPr="002B2B8B">
                <w:rPr>
                  <w:rStyle w:val="Hyperlink"/>
                  <w:color w:val="3B3838"/>
                  <w:sz w:val="16"/>
                  <w:szCs w:val="16"/>
                  <w:u w:val="none"/>
                </w:rPr>
                <w:t>www.stadt-bad-reichenhall.de</w:t>
              </w:r>
            </w:hyperlink>
          </w:p>
          <w:p w14:paraId="1133B13A" w14:textId="77777777" w:rsidR="007D3F8D" w:rsidRPr="002B2B8B" w:rsidRDefault="007D3F8D" w:rsidP="007D3F8D">
            <w:pPr>
              <w:spacing w:after="150"/>
              <w:rPr>
                <w:color w:val="3B3838"/>
              </w:rPr>
            </w:pPr>
          </w:p>
          <w:p w14:paraId="0722A69C" w14:textId="1558AA2C" w:rsidR="007D3F8D" w:rsidRPr="009C19F5" w:rsidRDefault="007D3F8D" w:rsidP="007D3F8D">
            <w:pPr>
              <w:spacing w:after="150"/>
            </w:pPr>
            <w:r w:rsidRPr="002B2B8B">
              <w:rPr>
                <w:color w:val="3B3838"/>
              </w:rPr>
              <w:t xml:space="preserve">Bad Reichenhall, den </w:t>
            </w:r>
            <w:r w:rsidRPr="002B2B8B">
              <w:rPr>
                <w:color w:val="3B3838"/>
              </w:rPr>
              <w:tab/>
            </w:r>
            <w:r w:rsidRPr="002B2B8B">
              <w:rPr>
                <w:color w:val="3B3838"/>
              </w:rPr>
              <w:tab/>
            </w:r>
            <w:r w:rsidRPr="002B2B8B">
              <w:rPr>
                <w:color w:val="3B3838"/>
              </w:rPr>
              <w:fldChar w:fldCharType="begin"/>
            </w:r>
            <w:r w:rsidRPr="002B2B8B">
              <w:rPr>
                <w:color w:val="3B3838"/>
              </w:rPr>
              <w:instrText xml:space="preserve"> TIME \@ "d. MMMM yyyy" </w:instrText>
            </w:r>
            <w:r w:rsidRPr="002B2B8B">
              <w:rPr>
                <w:color w:val="3B3838"/>
              </w:rPr>
              <w:fldChar w:fldCharType="separate"/>
            </w:r>
            <w:r w:rsidR="006669E8">
              <w:rPr>
                <w:noProof/>
                <w:color w:val="3B3838"/>
              </w:rPr>
              <w:t>4. August 2026</w:t>
            </w:r>
            <w:r w:rsidRPr="002B2B8B">
              <w:rPr>
                <w:color w:val="3B3838"/>
              </w:rPr>
              <w:fldChar w:fldCharType="end"/>
            </w:r>
          </w:p>
        </w:tc>
      </w:tr>
      <w:tr w:rsidR="007D3F8D" w14:paraId="07A2531F" w14:textId="77777777" w:rsidTr="007D3F8D">
        <w:trPr>
          <w:trHeight w:val="2002"/>
        </w:trPr>
        <w:tc>
          <w:tcPr>
            <w:tcW w:w="1707" w:type="dxa"/>
            <w:vMerge/>
            <w:shd w:val="clear" w:color="auto" w:fill="auto"/>
            <w:vAlign w:val="bottom"/>
          </w:tcPr>
          <w:p w14:paraId="5C71EBC2" w14:textId="77777777" w:rsidR="007D3F8D" w:rsidRPr="006E2BA6" w:rsidRDefault="007D3F8D" w:rsidP="007D3F8D">
            <w:pPr>
              <w:ind w:left="60"/>
              <w:rPr>
                <w:rFonts w:ascii="Arial Black" w:hAnsi="Arial Condensed Bold" w:cs="Arial Condensed Bold"/>
                <w:sz w:val="16"/>
                <w:szCs w:val="16"/>
              </w:rPr>
            </w:pPr>
          </w:p>
        </w:tc>
        <w:tc>
          <w:tcPr>
            <w:tcW w:w="20" w:type="dxa"/>
          </w:tcPr>
          <w:p w14:paraId="196E55BC" w14:textId="77777777" w:rsidR="007D3F8D" w:rsidRPr="006E2BA6" w:rsidRDefault="007D3F8D" w:rsidP="007D3F8D">
            <w:pPr>
              <w:ind w:left="60"/>
              <w:rPr>
                <w:rFonts w:ascii="Arial Black" w:hAnsi="Arial Condensed Bold" w:cs="Arial Condensed Bold"/>
                <w:sz w:val="16"/>
                <w:szCs w:val="16"/>
              </w:rPr>
            </w:pPr>
          </w:p>
        </w:tc>
        <w:tc>
          <w:tcPr>
            <w:tcW w:w="20" w:type="dxa"/>
          </w:tcPr>
          <w:p w14:paraId="38DBC21F" w14:textId="77777777" w:rsidR="007D3F8D" w:rsidRPr="006E2BA6" w:rsidRDefault="007D3F8D" w:rsidP="007D3F8D">
            <w:pPr>
              <w:ind w:left="60"/>
              <w:rPr>
                <w:rFonts w:ascii="Arial Black" w:hAnsi="Arial Condensed Bold" w:cs="Arial Condensed Bold"/>
                <w:sz w:val="16"/>
                <w:szCs w:val="16"/>
              </w:rPr>
            </w:pPr>
          </w:p>
        </w:tc>
        <w:tc>
          <w:tcPr>
            <w:tcW w:w="7" w:type="dxa"/>
          </w:tcPr>
          <w:p w14:paraId="61B2FB46" w14:textId="77777777" w:rsidR="007D3F8D" w:rsidRPr="006E2BA6" w:rsidRDefault="007D3F8D" w:rsidP="007D3F8D">
            <w:pPr>
              <w:ind w:left="60"/>
              <w:rPr>
                <w:rFonts w:ascii="Arial Black" w:hAnsi="Arial Condensed Bold" w:cs="Arial Condensed Bold"/>
                <w:sz w:val="16"/>
                <w:szCs w:val="16"/>
              </w:rPr>
            </w:pPr>
          </w:p>
        </w:tc>
        <w:tc>
          <w:tcPr>
            <w:tcW w:w="3564" w:type="dxa"/>
            <w:vMerge/>
            <w:shd w:val="clear" w:color="auto" w:fill="auto"/>
            <w:vAlign w:val="bottom"/>
          </w:tcPr>
          <w:p w14:paraId="2A5E885E" w14:textId="77777777" w:rsidR="007D3F8D" w:rsidRPr="006E2BA6" w:rsidRDefault="007D3F8D" w:rsidP="007D3F8D">
            <w:pPr>
              <w:ind w:left="60"/>
              <w:rPr>
                <w:rFonts w:ascii="Arial Black" w:hAnsi="Arial Condensed Bold" w:cs="Arial Condensed Bold"/>
                <w:sz w:val="16"/>
                <w:szCs w:val="16"/>
              </w:rPr>
            </w:pPr>
          </w:p>
        </w:tc>
      </w:tr>
      <w:tr w:rsidR="007D3F8D" w14:paraId="645765E9" w14:textId="77777777" w:rsidTr="007D3F8D">
        <w:trPr>
          <w:trHeight w:val="848"/>
        </w:trPr>
        <w:tc>
          <w:tcPr>
            <w:tcW w:w="1707" w:type="dxa"/>
            <w:vMerge/>
            <w:shd w:val="clear" w:color="auto" w:fill="auto"/>
          </w:tcPr>
          <w:p w14:paraId="795B7EFC" w14:textId="77777777" w:rsidR="007D3F8D" w:rsidRPr="006E2BA6" w:rsidRDefault="007D3F8D" w:rsidP="007D3F8D">
            <w:pPr>
              <w:ind w:left="60"/>
              <w:rPr>
                <w:sz w:val="16"/>
                <w:szCs w:val="16"/>
              </w:rPr>
            </w:pPr>
          </w:p>
        </w:tc>
        <w:tc>
          <w:tcPr>
            <w:tcW w:w="20" w:type="dxa"/>
          </w:tcPr>
          <w:p w14:paraId="462388A0" w14:textId="77777777" w:rsidR="007D3F8D" w:rsidRPr="006E2BA6" w:rsidRDefault="007D3F8D" w:rsidP="007D3F8D">
            <w:pPr>
              <w:ind w:left="60"/>
              <w:rPr>
                <w:sz w:val="16"/>
                <w:szCs w:val="16"/>
              </w:rPr>
            </w:pPr>
          </w:p>
        </w:tc>
        <w:tc>
          <w:tcPr>
            <w:tcW w:w="20" w:type="dxa"/>
          </w:tcPr>
          <w:p w14:paraId="5C3D3E5C" w14:textId="77777777" w:rsidR="007D3F8D" w:rsidRPr="006E2BA6" w:rsidRDefault="007D3F8D" w:rsidP="007D3F8D">
            <w:pPr>
              <w:ind w:left="60"/>
              <w:rPr>
                <w:sz w:val="16"/>
                <w:szCs w:val="16"/>
              </w:rPr>
            </w:pPr>
          </w:p>
        </w:tc>
        <w:tc>
          <w:tcPr>
            <w:tcW w:w="7" w:type="dxa"/>
          </w:tcPr>
          <w:p w14:paraId="348E4044" w14:textId="77777777" w:rsidR="007D3F8D" w:rsidRPr="006E2BA6" w:rsidRDefault="007D3F8D" w:rsidP="007D3F8D">
            <w:pPr>
              <w:ind w:left="60"/>
              <w:rPr>
                <w:sz w:val="16"/>
                <w:szCs w:val="16"/>
              </w:rPr>
            </w:pPr>
          </w:p>
        </w:tc>
        <w:tc>
          <w:tcPr>
            <w:tcW w:w="3564" w:type="dxa"/>
            <w:vMerge/>
            <w:shd w:val="clear" w:color="auto" w:fill="auto"/>
          </w:tcPr>
          <w:p w14:paraId="5044394F" w14:textId="77777777" w:rsidR="007D3F8D" w:rsidRPr="006E2BA6" w:rsidRDefault="007D3F8D" w:rsidP="007D3F8D">
            <w:pPr>
              <w:ind w:left="60"/>
              <w:rPr>
                <w:sz w:val="16"/>
                <w:szCs w:val="16"/>
              </w:rPr>
            </w:pPr>
          </w:p>
        </w:tc>
      </w:tr>
    </w:tbl>
    <w:p w14:paraId="07ED9029" w14:textId="77777777" w:rsidR="00EE7523" w:rsidRDefault="00EE7523" w:rsidP="00C44898">
      <w:pPr>
        <w:rPr>
          <w:szCs w:val="22"/>
        </w:rPr>
      </w:pPr>
    </w:p>
    <w:p w14:paraId="3FC039AE" w14:textId="77777777" w:rsidR="000D7054" w:rsidRDefault="000D7054" w:rsidP="00C44898">
      <w:pPr>
        <w:rPr>
          <w:szCs w:val="22"/>
        </w:rPr>
      </w:pPr>
    </w:p>
    <w:p w14:paraId="4C71984F" w14:textId="77777777" w:rsidR="000D7054" w:rsidRDefault="000D7054" w:rsidP="00C44898">
      <w:pPr>
        <w:rPr>
          <w:szCs w:val="22"/>
        </w:rPr>
      </w:pPr>
    </w:p>
    <w:p w14:paraId="3CECEF35" w14:textId="77777777" w:rsidR="000D7054" w:rsidRDefault="000D7054" w:rsidP="00C44898">
      <w:pPr>
        <w:rPr>
          <w:szCs w:val="22"/>
        </w:rPr>
      </w:pPr>
    </w:p>
    <w:p w14:paraId="68A19C4B" w14:textId="77777777" w:rsidR="000D7054" w:rsidRDefault="000D7054" w:rsidP="00C44898">
      <w:pPr>
        <w:rPr>
          <w:szCs w:val="22"/>
        </w:rPr>
      </w:pPr>
    </w:p>
    <w:p w14:paraId="1AF5D37F" w14:textId="77777777" w:rsidR="000D7054" w:rsidRDefault="000D7054" w:rsidP="00C44898">
      <w:pPr>
        <w:rPr>
          <w:szCs w:val="22"/>
        </w:rPr>
      </w:pPr>
    </w:p>
    <w:p w14:paraId="63BF7857" w14:textId="77777777" w:rsidR="000D7054" w:rsidRDefault="000D7054" w:rsidP="00C44898">
      <w:pPr>
        <w:rPr>
          <w:szCs w:val="22"/>
        </w:rPr>
      </w:pPr>
    </w:p>
    <w:p w14:paraId="43788D34" w14:textId="77777777" w:rsidR="000D7054" w:rsidRDefault="000D7054" w:rsidP="00C44898">
      <w:pPr>
        <w:rPr>
          <w:szCs w:val="22"/>
        </w:rPr>
      </w:pPr>
    </w:p>
    <w:p w14:paraId="02CDD771" w14:textId="77777777" w:rsidR="000D7054" w:rsidRDefault="000D7054" w:rsidP="00C44898">
      <w:pPr>
        <w:rPr>
          <w:szCs w:val="22"/>
        </w:rPr>
      </w:pPr>
    </w:p>
    <w:p w14:paraId="2DCEAB78" w14:textId="77777777" w:rsidR="000D7054" w:rsidRDefault="000D7054" w:rsidP="00C44898">
      <w:pPr>
        <w:rPr>
          <w:szCs w:val="22"/>
        </w:rPr>
      </w:pPr>
    </w:p>
    <w:p w14:paraId="6C94F4E2" w14:textId="77777777" w:rsidR="000D7054" w:rsidRDefault="000D7054" w:rsidP="00C44898">
      <w:pPr>
        <w:rPr>
          <w:szCs w:val="22"/>
        </w:rPr>
      </w:pPr>
    </w:p>
    <w:p w14:paraId="29836E3A" w14:textId="77777777" w:rsidR="000D7054" w:rsidRDefault="000D7054" w:rsidP="00C44898">
      <w:pPr>
        <w:rPr>
          <w:szCs w:val="22"/>
        </w:rPr>
      </w:pPr>
    </w:p>
    <w:p w14:paraId="32285EBE" w14:textId="77777777" w:rsidR="000D7054" w:rsidRDefault="000D7054" w:rsidP="00C44898">
      <w:pPr>
        <w:rPr>
          <w:szCs w:val="22"/>
        </w:rPr>
      </w:pPr>
    </w:p>
    <w:p w14:paraId="51C7774A" w14:textId="77777777" w:rsidR="001F1740" w:rsidRDefault="001F1740" w:rsidP="00C44898">
      <w:pPr>
        <w:rPr>
          <w:b/>
          <w:color w:val="003C74"/>
        </w:rPr>
      </w:pPr>
    </w:p>
    <w:p w14:paraId="6C382AAC" w14:textId="77777777" w:rsidR="001F1740" w:rsidRDefault="001F1740" w:rsidP="00C44898">
      <w:pPr>
        <w:rPr>
          <w:b/>
          <w:color w:val="003C74"/>
        </w:rPr>
      </w:pPr>
    </w:p>
    <w:p w14:paraId="41C9EBB1" w14:textId="77777777" w:rsidR="001F1740" w:rsidRDefault="001F1740" w:rsidP="00C44898">
      <w:pPr>
        <w:rPr>
          <w:b/>
          <w:color w:val="003C74"/>
        </w:rPr>
      </w:pPr>
    </w:p>
    <w:p w14:paraId="7A63ABA8" w14:textId="77777777" w:rsidR="001F1740" w:rsidRDefault="001F1740" w:rsidP="00C44898">
      <w:pPr>
        <w:rPr>
          <w:b/>
          <w:color w:val="003C74"/>
        </w:rPr>
      </w:pPr>
    </w:p>
    <w:p w14:paraId="5CBD3B60" w14:textId="77777777" w:rsidR="001F1740" w:rsidRDefault="001F1740" w:rsidP="00C44898">
      <w:pPr>
        <w:rPr>
          <w:b/>
          <w:color w:val="003C74"/>
        </w:rPr>
      </w:pPr>
    </w:p>
    <w:p w14:paraId="629BA8B7" w14:textId="77777777" w:rsidR="001F1740" w:rsidRDefault="001F1740" w:rsidP="00C44898">
      <w:pPr>
        <w:rPr>
          <w:b/>
          <w:color w:val="003C74"/>
        </w:rPr>
      </w:pPr>
    </w:p>
    <w:p w14:paraId="08A46254" w14:textId="77777777" w:rsidR="00840658" w:rsidRDefault="00EE7523" w:rsidP="00840658">
      <w:pPr>
        <w:rPr>
          <w:b/>
          <w:color w:val="003C74"/>
        </w:rPr>
      </w:pPr>
      <w:r w:rsidRPr="00C54E91">
        <w:rPr>
          <w:b/>
          <w:color w:val="003C74"/>
        </w:rPr>
        <w:t>Pressemitteilung</w:t>
      </w:r>
    </w:p>
    <w:p w14:paraId="760938B5" w14:textId="77777777" w:rsidR="006A10F6" w:rsidRPr="006A10F6" w:rsidRDefault="006A10F6" w:rsidP="006A10F6">
      <w:pPr>
        <w:spacing w:line="360" w:lineRule="auto"/>
        <w:rPr>
          <w:b/>
          <w:bCs/>
        </w:rPr>
      </w:pPr>
      <w:r w:rsidRPr="006A10F6">
        <w:rPr>
          <w:b/>
          <w:bCs/>
        </w:rPr>
        <w:t>Stand 9.00 Uhr</w:t>
      </w:r>
    </w:p>
    <w:p w14:paraId="255CEEEF" w14:textId="77777777" w:rsidR="00840658" w:rsidRDefault="00840658" w:rsidP="00840658">
      <w:pPr>
        <w:rPr>
          <w:b/>
          <w:color w:val="003C74"/>
        </w:rPr>
      </w:pPr>
    </w:p>
    <w:p w14:paraId="206E65B5" w14:textId="77777777" w:rsidR="00B07E2E" w:rsidRPr="00865B83" w:rsidRDefault="00B07E2E" w:rsidP="00865B83">
      <w:pPr>
        <w:spacing w:line="360" w:lineRule="auto"/>
      </w:pPr>
      <w:r w:rsidRPr="00865B83">
        <w:t> </w:t>
      </w:r>
    </w:p>
    <w:p w14:paraId="5D027FC5" w14:textId="77777777" w:rsidR="006669E8" w:rsidRPr="006A10F6" w:rsidRDefault="006669E8" w:rsidP="006669E8">
      <w:pPr>
        <w:spacing w:line="360" w:lineRule="auto"/>
        <w:rPr>
          <w:b/>
          <w:bCs/>
        </w:rPr>
      </w:pPr>
      <w:r w:rsidRPr="006A10F6">
        <w:rPr>
          <w:b/>
          <w:bCs/>
        </w:rPr>
        <w:t>Erneute Rauchentwicklung am Hochstaufen</w:t>
      </w:r>
    </w:p>
    <w:p w14:paraId="43EC7F1C" w14:textId="77777777" w:rsidR="006669E8" w:rsidRPr="006A10F6" w:rsidRDefault="006669E8" w:rsidP="006669E8">
      <w:pPr>
        <w:spacing w:line="360" w:lineRule="auto"/>
        <w:rPr>
          <w:b/>
          <w:bCs/>
        </w:rPr>
      </w:pPr>
      <w:r w:rsidRPr="006A10F6">
        <w:rPr>
          <w:b/>
          <w:bCs/>
        </w:rPr>
        <w:t>Löscharbeiten starten am Vormittag</w:t>
      </w:r>
    </w:p>
    <w:p w14:paraId="62D52724" w14:textId="77777777" w:rsidR="006669E8" w:rsidRPr="006669E8" w:rsidRDefault="006669E8" w:rsidP="006669E8">
      <w:pPr>
        <w:spacing w:line="360" w:lineRule="auto"/>
      </w:pPr>
    </w:p>
    <w:p w14:paraId="264B8558" w14:textId="2D153F40" w:rsidR="006669E8" w:rsidRPr="006669E8" w:rsidRDefault="006669E8" w:rsidP="006669E8">
      <w:pPr>
        <w:spacing w:line="360" w:lineRule="auto"/>
      </w:pPr>
      <w:r w:rsidRPr="006669E8">
        <w:t xml:space="preserve">Nachdem am </w:t>
      </w:r>
      <w:r w:rsidR="006A10F6">
        <w:t>Sonntag</w:t>
      </w:r>
      <w:r w:rsidRPr="006669E8">
        <w:t xml:space="preserve"> aufgrund der Ergebnisse der Löscharbeiten und der Befliegung mit der Wärmebildkamera davon auszugehen war, dass sich keine Glutnester mehr am Staufen</w:t>
      </w:r>
      <w:r w:rsidR="006A10F6">
        <w:t xml:space="preserve"> </w:t>
      </w:r>
      <w:r w:rsidRPr="006669E8">
        <w:t>befinden, hat sich diese Hoffnung leider nicht bewahrheitet: Durch Mitteilung eines aufmerksamen Bürgers wurde am Montagabend</w:t>
      </w:r>
      <w:r w:rsidR="006A10F6">
        <w:t xml:space="preserve"> </w:t>
      </w:r>
      <w:r w:rsidRPr="006669E8">
        <w:t xml:space="preserve">festgestellt, dass an der Brandstelle vom Wochenende erneut eine Rauchentwicklung </w:t>
      </w:r>
      <w:r w:rsidR="00981C6A">
        <w:t>erkennbar</w:t>
      </w:r>
      <w:r w:rsidRPr="006669E8">
        <w:t xml:space="preserve"> war. </w:t>
      </w:r>
      <w:r w:rsidR="006A10F6" w:rsidRPr="006669E8">
        <w:t>Darum wurde noch am Montagabend eine Befliegung mittels Drohne veranlasst</w:t>
      </w:r>
      <w:r w:rsidR="006A10F6">
        <w:t>; d</w:t>
      </w:r>
      <w:r w:rsidR="006A10F6" w:rsidRPr="006669E8">
        <w:t>eren Aufzeichnung mittels Wärmebildkamera zeig</w:t>
      </w:r>
      <w:r w:rsidR="006A10F6">
        <w:t>ten</w:t>
      </w:r>
      <w:r w:rsidR="006A10F6" w:rsidRPr="006669E8">
        <w:t xml:space="preserve"> tatsächlich Auffälligkeiten.</w:t>
      </w:r>
      <w:r w:rsidR="006A10F6">
        <w:t xml:space="preserve"> </w:t>
      </w:r>
      <w:r w:rsidRPr="006669E8">
        <w:t>D</w:t>
      </w:r>
      <w:r w:rsidR="00981C6A">
        <w:t>eshalb</w:t>
      </w:r>
      <w:r w:rsidRPr="006669E8">
        <w:t xml:space="preserve"> wurde entschieden, am heutigen Dienstagvormittag erneut Hubschrauberflüge zu starten und Einsatzkräfte an die betreffende Stelle zu verbringen. Die Hubschrauberflüge starten in etwa um 10</w:t>
      </w:r>
      <w:r w:rsidR="006A10F6">
        <w:t>.00</w:t>
      </w:r>
      <w:r w:rsidRPr="006669E8">
        <w:t xml:space="preserve"> Uhr, gegenwärtig sind Einsatzkräfte der Reich</w:t>
      </w:r>
      <w:r w:rsidR="006A10F6">
        <w:t>enhaller</w:t>
      </w:r>
      <w:r w:rsidRPr="006669E8">
        <w:t xml:space="preserve"> Feuerwehr</w:t>
      </w:r>
      <w:r w:rsidR="006A10F6">
        <w:t>,</w:t>
      </w:r>
      <w:r w:rsidRPr="006669E8">
        <w:t xml:space="preserve"> von Bergwacht und Polizei im Bereich des </w:t>
      </w:r>
      <w:proofErr w:type="spellStart"/>
      <w:r w:rsidRPr="006669E8">
        <w:t>Gablerhofes</w:t>
      </w:r>
      <w:proofErr w:type="spellEnd"/>
      <w:r w:rsidRPr="006669E8">
        <w:t xml:space="preserve"> präsent und mit Vorarbeiten </w:t>
      </w:r>
      <w:r w:rsidR="006A10F6">
        <w:t>b</w:t>
      </w:r>
      <w:r w:rsidRPr="006669E8">
        <w:t xml:space="preserve">eschäftigt, dort ist auch die Straße gesperrt. </w:t>
      </w:r>
    </w:p>
    <w:p w14:paraId="3A473EB6" w14:textId="422B3506" w:rsidR="006669E8" w:rsidRPr="006669E8" w:rsidRDefault="006669E8" w:rsidP="006669E8">
      <w:pPr>
        <w:spacing w:line="360" w:lineRule="auto"/>
      </w:pPr>
      <w:r w:rsidRPr="006669E8">
        <w:t xml:space="preserve">Ferner wird die Bevölkerung dringend gebeten, von Bergwanderung auf den Hochstaufen am heutigen Dienstag </w:t>
      </w:r>
      <w:r w:rsidR="006A10F6">
        <w:t>A</w:t>
      </w:r>
      <w:r w:rsidRPr="006669E8">
        <w:t xml:space="preserve">bstand zu nehmen, insbesondere der Goldtropfsteig ist dringend zu meiden. </w:t>
      </w:r>
    </w:p>
    <w:p w14:paraId="197B8E48" w14:textId="77777777" w:rsidR="00B07E2E" w:rsidRPr="00B07E2E" w:rsidRDefault="00B07E2E" w:rsidP="00B07E2E"/>
    <w:p w14:paraId="340E1788" w14:textId="77777777" w:rsidR="00B07E2E" w:rsidRPr="00B07E2E" w:rsidRDefault="00B07E2E" w:rsidP="00B07E2E"/>
    <w:p w14:paraId="4C7015AA" w14:textId="77777777" w:rsidR="00C77CF4" w:rsidRDefault="00C77CF4" w:rsidP="0004344C">
      <w:pPr>
        <w:rPr>
          <w:rFonts w:ascii="Utopia-OV-ABVSDY" w:hAnsi="Utopia-OV-ABVSDY" w:cs="Utopia-OV-ABVSDY"/>
          <w:sz w:val="19"/>
          <w:szCs w:val="19"/>
        </w:rPr>
      </w:pPr>
    </w:p>
    <w:p w14:paraId="7B4BF6C5" w14:textId="77777777" w:rsidR="00A77E42" w:rsidRPr="00A77E42" w:rsidRDefault="00A77E42" w:rsidP="00A77E42">
      <w:pPr>
        <w:rPr>
          <w:rFonts w:ascii="Utopia-OV-ABVSDY" w:hAnsi="Utopia-OV-ABVSDY" w:cs="Utopia-OV-ABVSDY"/>
          <w:sz w:val="19"/>
          <w:szCs w:val="19"/>
        </w:rPr>
      </w:pPr>
      <w:r w:rsidRPr="00A77E42">
        <w:rPr>
          <w:rFonts w:ascii="Utopia-OV-ABVSDY" w:hAnsi="Utopia-OV-ABVSDY" w:cs="Utopia-OV-ABVSDY"/>
          <w:sz w:val="19"/>
          <w:szCs w:val="19"/>
        </w:rPr>
        <w:t> </w:t>
      </w:r>
    </w:p>
    <w:p w14:paraId="5911B8B8" w14:textId="77777777" w:rsidR="00A77E42" w:rsidRPr="00D50148" w:rsidRDefault="00A77E42" w:rsidP="0004344C">
      <w:pPr>
        <w:rPr>
          <w:rFonts w:ascii="Utopia-OV-ABVSDY" w:hAnsi="Utopia-OV-ABVSDY" w:cs="Utopia-OV-ABVSDY"/>
          <w:sz w:val="19"/>
          <w:szCs w:val="19"/>
        </w:rPr>
      </w:pPr>
    </w:p>
    <w:sectPr w:rsidR="00A77E42" w:rsidRPr="00D50148" w:rsidSect="009C796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60" w:right="1274" w:bottom="1985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E3295" w14:textId="77777777" w:rsidR="004C6918" w:rsidRDefault="004C6918">
      <w:pPr>
        <w:spacing w:line="240" w:lineRule="auto"/>
      </w:pPr>
      <w:r>
        <w:separator/>
      </w:r>
    </w:p>
  </w:endnote>
  <w:endnote w:type="continuationSeparator" w:id="0">
    <w:p w14:paraId="4406F830" w14:textId="77777777" w:rsidR="004C6918" w:rsidRDefault="004C6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Condensed Bold">
    <w:charset w:val="00"/>
    <w:family w:val="swiss"/>
    <w:pitch w:val="variable"/>
    <w:sig w:usb0="02AE0007" w:usb1="07AE0006" w:usb2="00010000" w:usb3="00000000" w:csb0="00000013" w:csb1="00000000"/>
  </w:font>
  <w:font w:name="Utopia-OV-ABVSDY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3D6B" w14:textId="77777777" w:rsidR="00BA31C1" w:rsidRDefault="00000000">
    <w:pPr>
      <w:pStyle w:val="Fuzeile"/>
    </w:pPr>
    <w:r>
      <w:pict w14:anchorId="4B9F37E4">
        <v:rect id="_x0000_s1036" style="position:absolute;margin-left:541.2pt;margin-top:784.7pt;width:44.55pt;height:15.1pt;rotation:180;flip:x;z-index:2;visibility:visible;mso-position-horizontal-relative:page;mso-position-vertical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" filled="f" fillcolor="#c0504d" stroked="f" strokecolor="#5c83b4" strokeweight="2.25pt">
          <v:textbox style="mso-next-textbox:#_x0000_s1036" inset=",0,,0">
            <w:txbxContent>
              <w:p w14:paraId="7AF17690" w14:textId="77777777" w:rsidR="00BA31C1" w:rsidRPr="00C54E91" w:rsidRDefault="00BA31C1" w:rsidP="004E2FA9">
                <w:pPr>
                  <w:pBdr>
                    <w:top w:val="single" w:sz="4" w:space="1" w:color="7F7F7F"/>
                  </w:pBdr>
                  <w:jc w:val="center"/>
                  <w:rPr>
                    <w:color w:val="003C74"/>
                  </w:rPr>
                </w:pPr>
                <w:r w:rsidRPr="00C54E91">
                  <w:rPr>
                    <w:color w:val="003C74"/>
                  </w:rPr>
                  <w:fldChar w:fldCharType="begin"/>
                </w:r>
                <w:r w:rsidRPr="00C54E91">
                  <w:rPr>
                    <w:color w:val="003C74"/>
                  </w:rPr>
                  <w:instrText>PAGE   \* MERGEFORMAT</w:instrText>
                </w:r>
                <w:r w:rsidRPr="00C54E91">
                  <w:rPr>
                    <w:color w:val="003C74"/>
                  </w:rPr>
                  <w:fldChar w:fldCharType="separate"/>
                </w:r>
                <w:r w:rsidR="00B47422">
                  <w:rPr>
                    <w:noProof/>
                    <w:color w:val="003C74"/>
                  </w:rPr>
                  <w:t>2</w:t>
                </w:r>
                <w:r w:rsidRPr="00C54E91">
                  <w:rPr>
                    <w:color w:val="003C74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C666B" w14:textId="77777777" w:rsidR="00BA31C1" w:rsidRDefault="00000000">
    <w:pPr>
      <w:pStyle w:val="Fuzeile"/>
    </w:pPr>
    <w:r>
      <w:pict w14:anchorId="683CAE24">
        <v:rect id="_x0000_s1039" style="position:absolute;margin-left:541.2pt;margin-top:784.7pt;width:44.55pt;height:15.1pt;rotation:180;flip:x;z-index:3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" filled="f" fillcolor="#c0504d" stroked="f" strokecolor="#5c83b4" strokeweight="2.25pt">
          <v:textbox style="mso-next-textbox:#_x0000_s1039" inset=",0,,0">
            <w:txbxContent>
              <w:p w14:paraId="6D1CF1FA" w14:textId="77777777" w:rsidR="00BA31C1" w:rsidRPr="00F959B2" w:rsidRDefault="00BA31C1" w:rsidP="009C7963">
                <w:pPr>
                  <w:pBdr>
                    <w:top w:val="single" w:sz="4" w:space="1" w:color="7F7F7F"/>
                  </w:pBdr>
                  <w:jc w:val="center"/>
                  <w:rPr>
                    <w:color w:val="003C74"/>
                  </w:rPr>
                </w:pPr>
                <w:r w:rsidRPr="00F959B2">
                  <w:rPr>
                    <w:color w:val="003C74"/>
                  </w:rPr>
                  <w:fldChar w:fldCharType="begin"/>
                </w:r>
                <w:r w:rsidRPr="00F959B2">
                  <w:rPr>
                    <w:color w:val="003C74"/>
                  </w:rPr>
                  <w:instrText>PAGE   \* MERGEFORMAT</w:instrText>
                </w:r>
                <w:r w:rsidRPr="00F959B2">
                  <w:rPr>
                    <w:color w:val="003C74"/>
                  </w:rPr>
                  <w:fldChar w:fldCharType="separate"/>
                </w:r>
                <w:r w:rsidR="00363A9E">
                  <w:rPr>
                    <w:noProof/>
                    <w:color w:val="003C74"/>
                  </w:rPr>
                  <w:t>1</w:t>
                </w:r>
                <w:r w:rsidRPr="00F959B2">
                  <w:rPr>
                    <w:color w:val="003C74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F1FF8" w14:textId="77777777" w:rsidR="004C6918" w:rsidRDefault="004C6918">
      <w:pPr>
        <w:spacing w:line="240" w:lineRule="auto"/>
      </w:pPr>
      <w:r>
        <w:separator/>
      </w:r>
    </w:p>
  </w:footnote>
  <w:footnote w:type="continuationSeparator" w:id="0">
    <w:p w14:paraId="7BA9D01F" w14:textId="77777777" w:rsidR="004C6918" w:rsidRDefault="004C69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D11C6" w14:textId="77777777" w:rsidR="00BA31C1" w:rsidRDefault="00BA31C1" w:rsidP="00564646">
    <w:pPr>
      <w:pStyle w:val="Kopfzeile"/>
      <w:tabs>
        <w:tab w:val="left" w:pos="6379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699C" w14:textId="77777777" w:rsidR="00BA31C1" w:rsidRDefault="00000000" w:rsidP="002024D3">
    <w:pPr>
      <w:tabs>
        <w:tab w:val="left" w:pos="735"/>
      </w:tabs>
    </w:pPr>
    <w:r>
      <w:rPr>
        <w:noProof/>
      </w:rPr>
      <w:pict w14:anchorId="362FF0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11.35pt;margin-top:-35.2pt;width:190.15pt;height:83.85pt;z-index:1;mso-position-horizontal-relative:margin;mso-position-vertical-relative:margin">
          <v:imagedata r:id="rId1" o:title="Logo_BadReichenhall_GroßeKreisstadt_RGB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7964"/>
    <w:multiLevelType w:val="hybridMultilevel"/>
    <w:tmpl w:val="7632D91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2008B2"/>
    <w:multiLevelType w:val="multilevel"/>
    <w:tmpl w:val="A8E6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0493C"/>
    <w:multiLevelType w:val="hybridMultilevel"/>
    <w:tmpl w:val="95D8ED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63420"/>
    <w:multiLevelType w:val="multilevel"/>
    <w:tmpl w:val="E712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F6055"/>
    <w:multiLevelType w:val="hybridMultilevel"/>
    <w:tmpl w:val="2E7CD174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03137B"/>
    <w:multiLevelType w:val="hybridMultilevel"/>
    <w:tmpl w:val="97227EAC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3E3FCB"/>
    <w:multiLevelType w:val="multilevel"/>
    <w:tmpl w:val="1410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CD74F3"/>
    <w:multiLevelType w:val="hybridMultilevel"/>
    <w:tmpl w:val="AEE0391A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509735B"/>
    <w:multiLevelType w:val="hybridMultilevel"/>
    <w:tmpl w:val="CE0368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7A27F59"/>
    <w:multiLevelType w:val="multilevel"/>
    <w:tmpl w:val="9C74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571E88"/>
    <w:multiLevelType w:val="hybridMultilevel"/>
    <w:tmpl w:val="36969954"/>
    <w:lvl w:ilvl="0" w:tplc="B3F8D2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114F5"/>
    <w:multiLevelType w:val="hybridMultilevel"/>
    <w:tmpl w:val="7CE61DD0"/>
    <w:lvl w:ilvl="0" w:tplc="314481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D8362B"/>
    <w:multiLevelType w:val="hybridMultilevel"/>
    <w:tmpl w:val="8BD632AE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627563E4"/>
    <w:multiLevelType w:val="hybridMultilevel"/>
    <w:tmpl w:val="18CE1394"/>
    <w:lvl w:ilvl="0" w:tplc="059ED2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507EFB"/>
    <w:multiLevelType w:val="hybridMultilevel"/>
    <w:tmpl w:val="A06CD5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A1416"/>
    <w:multiLevelType w:val="hybridMultilevel"/>
    <w:tmpl w:val="41608AC4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001508"/>
    <w:multiLevelType w:val="hybridMultilevel"/>
    <w:tmpl w:val="2D80D268"/>
    <w:lvl w:ilvl="0" w:tplc="0407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666052955">
    <w:abstractNumId w:val="4"/>
  </w:num>
  <w:num w:numId="2" w16cid:durableId="2116902778">
    <w:abstractNumId w:val="15"/>
  </w:num>
  <w:num w:numId="3" w16cid:durableId="1649893732">
    <w:abstractNumId w:val="0"/>
  </w:num>
  <w:num w:numId="4" w16cid:durableId="1605721333">
    <w:abstractNumId w:val="5"/>
  </w:num>
  <w:num w:numId="5" w16cid:durableId="74782952">
    <w:abstractNumId w:val="11"/>
  </w:num>
  <w:num w:numId="6" w16cid:durableId="18509504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43013">
    <w:abstractNumId w:val="10"/>
  </w:num>
  <w:num w:numId="8" w16cid:durableId="2054694376">
    <w:abstractNumId w:val="13"/>
  </w:num>
  <w:num w:numId="9" w16cid:durableId="1965453871">
    <w:abstractNumId w:val="1"/>
  </w:num>
  <w:num w:numId="10" w16cid:durableId="2034529415">
    <w:abstractNumId w:val="6"/>
  </w:num>
  <w:num w:numId="11" w16cid:durableId="576475247">
    <w:abstractNumId w:val="3"/>
  </w:num>
  <w:num w:numId="12" w16cid:durableId="818304523">
    <w:abstractNumId w:val="9"/>
  </w:num>
  <w:num w:numId="13" w16cid:durableId="125203583">
    <w:abstractNumId w:val="8"/>
  </w:num>
  <w:num w:numId="14" w16cid:durableId="1612126852">
    <w:abstractNumId w:val="2"/>
  </w:num>
  <w:num w:numId="15" w16cid:durableId="387413458">
    <w:abstractNumId w:val="16"/>
  </w:num>
  <w:num w:numId="16" w16cid:durableId="1518498506">
    <w:abstractNumId w:val="7"/>
  </w:num>
  <w:num w:numId="17" w16cid:durableId="1506034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0"/>
  <w:autoHyphenation/>
  <w:hyphenationZone w:val="284"/>
  <w:drawingGridHorizontalSpacing w:val="181"/>
  <w:drawingGridVerticalSpacing w:val="181"/>
  <w:noPunctuationKerning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4DF2"/>
    <w:rsid w:val="0000009E"/>
    <w:rsid w:val="00000D36"/>
    <w:rsid w:val="000031C7"/>
    <w:rsid w:val="00003591"/>
    <w:rsid w:val="00003C06"/>
    <w:rsid w:val="00006547"/>
    <w:rsid w:val="00011531"/>
    <w:rsid w:val="0002793F"/>
    <w:rsid w:val="00040C2F"/>
    <w:rsid w:val="0004344C"/>
    <w:rsid w:val="00044F2C"/>
    <w:rsid w:val="00050BA7"/>
    <w:rsid w:val="00054291"/>
    <w:rsid w:val="00067CF8"/>
    <w:rsid w:val="00076E1B"/>
    <w:rsid w:val="000772F7"/>
    <w:rsid w:val="00077460"/>
    <w:rsid w:val="00077E0F"/>
    <w:rsid w:val="00086E5E"/>
    <w:rsid w:val="00092301"/>
    <w:rsid w:val="000A10C6"/>
    <w:rsid w:val="000A3C3E"/>
    <w:rsid w:val="000A6B12"/>
    <w:rsid w:val="000D60D2"/>
    <w:rsid w:val="000D7054"/>
    <w:rsid w:val="000E1D9F"/>
    <w:rsid w:val="000E4250"/>
    <w:rsid w:val="000F06E9"/>
    <w:rsid w:val="000F2175"/>
    <w:rsid w:val="000F3FF5"/>
    <w:rsid w:val="001051F8"/>
    <w:rsid w:val="0011446F"/>
    <w:rsid w:val="001228CA"/>
    <w:rsid w:val="00124316"/>
    <w:rsid w:val="001268F8"/>
    <w:rsid w:val="00137B32"/>
    <w:rsid w:val="00142990"/>
    <w:rsid w:val="00142FB4"/>
    <w:rsid w:val="00144AE0"/>
    <w:rsid w:val="0014700F"/>
    <w:rsid w:val="0014789B"/>
    <w:rsid w:val="00150A1D"/>
    <w:rsid w:val="00152DDC"/>
    <w:rsid w:val="001532F7"/>
    <w:rsid w:val="00161103"/>
    <w:rsid w:val="001648B9"/>
    <w:rsid w:val="001651A5"/>
    <w:rsid w:val="0016715C"/>
    <w:rsid w:val="001675FB"/>
    <w:rsid w:val="00170031"/>
    <w:rsid w:val="00170135"/>
    <w:rsid w:val="00170461"/>
    <w:rsid w:val="00172ED5"/>
    <w:rsid w:val="001926D6"/>
    <w:rsid w:val="00193D95"/>
    <w:rsid w:val="00196DC8"/>
    <w:rsid w:val="001A0C9C"/>
    <w:rsid w:val="001A7E85"/>
    <w:rsid w:val="001B7C3C"/>
    <w:rsid w:val="001D2784"/>
    <w:rsid w:val="001D2F6A"/>
    <w:rsid w:val="001D2FC8"/>
    <w:rsid w:val="001D4F8A"/>
    <w:rsid w:val="001D5855"/>
    <w:rsid w:val="001D6C75"/>
    <w:rsid w:val="001D6F67"/>
    <w:rsid w:val="001E3D05"/>
    <w:rsid w:val="001E4B56"/>
    <w:rsid w:val="001E5EFA"/>
    <w:rsid w:val="001F1740"/>
    <w:rsid w:val="001F3446"/>
    <w:rsid w:val="001F594F"/>
    <w:rsid w:val="002024D3"/>
    <w:rsid w:val="00205FFD"/>
    <w:rsid w:val="00207543"/>
    <w:rsid w:val="00210417"/>
    <w:rsid w:val="002138AE"/>
    <w:rsid w:val="00221C59"/>
    <w:rsid w:val="00226787"/>
    <w:rsid w:val="002326AC"/>
    <w:rsid w:val="002351EF"/>
    <w:rsid w:val="00240707"/>
    <w:rsid w:val="00244AC9"/>
    <w:rsid w:val="00250F27"/>
    <w:rsid w:val="00256286"/>
    <w:rsid w:val="00256843"/>
    <w:rsid w:val="00276C67"/>
    <w:rsid w:val="00285AE5"/>
    <w:rsid w:val="00291F9A"/>
    <w:rsid w:val="00295C40"/>
    <w:rsid w:val="002973B7"/>
    <w:rsid w:val="002A67D8"/>
    <w:rsid w:val="002B2B8B"/>
    <w:rsid w:val="002B3804"/>
    <w:rsid w:val="002B4C4A"/>
    <w:rsid w:val="002C118C"/>
    <w:rsid w:val="002D1833"/>
    <w:rsid w:val="002D7E22"/>
    <w:rsid w:val="002E2461"/>
    <w:rsid w:val="002E2D2E"/>
    <w:rsid w:val="00300536"/>
    <w:rsid w:val="00301177"/>
    <w:rsid w:val="00304640"/>
    <w:rsid w:val="00310C4C"/>
    <w:rsid w:val="00315BFC"/>
    <w:rsid w:val="0032256A"/>
    <w:rsid w:val="00323980"/>
    <w:rsid w:val="0032422D"/>
    <w:rsid w:val="0032456C"/>
    <w:rsid w:val="003254FF"/>
    <w:rsid w:val="0033059C"/>
    <w:rsid w:val="00332F8A"/>
    <w:rsid w:val="0034035B"/>
    <w:rsid w:val="00340683"/>
    <w:rsid w:val="00345D41"/>
    <w:rsid w:val="003563F5"/>
    <w:rsid w:val="00357EA7"/>
    <w:rsid w:val="00362E6A"/>
    <w:rsid w:val="00363A9E"/>
    <w:rsid w:val="00367E27"/>
    <w:rsid w:val="00370687"/>
    <w:rsid w:val="0037296A"/>
    <w:rsid w:val="00374C56"/>
    <w:rsid w:val="00384506"/>
    <w:rsid w:val="00387204"/>
    <w:rsid w:val="00390257"/>
    <w:rsid w:val="003A07C3"/>
    <w:rsid w:val="003A4651"/>
    <w:rsid w:val="003A54E4"/>
    <w:rsid w:val="003B5CFA"/>
    <w:rsid w:val="003B64E5"/>
    <w:rsid w:val="003C4AE7"/>
    <w:rsid w:val="003D2083"/>
    <w:rsid w:val="003D31EC"/>
    <w:rsid w:val="003D31F1"/>
    <w:rsid w:val="003E069F"/>
    <w:rsid w:val="003E6FA8"/>
    <w:rsid w:val="003E7D6B"/>
    <w:rsid w:val="0040612C"/>
    <w:rsid w:val="00406CE3"/>
    <w:rsid w:val="00407CC6"/>
    <w:rsid w:val="00411968"/>
    <w:rsid w:val="00412536"/>
    <w:rsid w:val="004249F7"/>
    <w:rsid w:val="00425A3C"/>
    <w:rsid w:val="00426B05"/>
    <w:rsid w:val="00431FB1"/>
    <w:rsid w:val="00436DAE"/>
    <w:rsid w:val="004434D4"/>
    <w:rsid w:val="00445329"/>
    <w:rsid w:val="00451A53"/>
    <w:rsid w:val="00452E52"/>
    <w:rsid w:val="0045309C"/>
    <w:rsid w:val="004574D8"/>
    <w:rsid w:val="00461B9B"/>
    <w:rsid w:val="00463356"/>
    <w:rsid w:val="00463880"/>
    <w:rsid w:val="00472D29"/>
    <w:rsid w:val="0048311A"/>
    <w:rsid w:val="00487182"/>
    <w:rsid w:val="0049195B"/>
    <w:rsid w:val="00492105"/>
    <w:rsid w:val="004A3D14"/>
    <w:rsid w:val="004B6547"/>
    <w:rsid w:val="004C1B20"/>
    <w:rsid w:val="004C53FD"/>
    <w:rsid w:val="004C6918"/>
    <w:rsid w:val="004D599A"/>
    <w:rsid w:val="004D5C6C"/>
    <w:rsid w:val="004D7EEE"/>
    <w:rsid w:val="004E2FA9"/>
    <w:rsid w:val="004E54AD"/>
    <w:rsid w:val="005017A0"/>
    <w:rsid w:val="00501B65"/>
    <w:rsid w:val="0050782B"/>
    <w:rsid w:val="00517669"/>
    <w:rsid w:val="005176AC"/>
    <w:rsid w:val="005303BB"/>
    <w:rsid w:val="00531447"/>
    <w:rsid w:val="00536586"/>
    <w:rsid w:val="0054534C"/>
    <w:rsid w:val="00545852"/>
    <w:rsid w:val="00550A96"/>
    <w:rsid w:val="005527AC"/>
    <w:rsid w:val="005575CF"/>
    <w:rsid w:val="00560EC8"/>
    <w:rsid w:val="005639B3"/>
    <w:rsid w:val="00564646"/>
    <w:rsid w:val="005659FD"/>
    <w:rsid w:val="005675D8"/>
    <w:rsid w:val="00567D32"/>
    <w:rsid w:val="00570D47"/>
    <w:rsid w:val="005715CB"/>
    <w:rsid w:val="005803B4"/>
    <w:rsid w:val="005849C9"/>
    <w:rsid w:val="0058641A"/>
    <w:rsid w:val="00591773"/>
    <w:rsid w:val="00594878"/>
    <w:rsid w:val="005A56CF"/>
    <w:rsid w:val="005B0F58"/>
    <w:rsid w:val="005B192B"/>
    <w:rsid w:val="005B3D87"/>
    <w:rsid w:val="005B660D"/>
    <w:rsid w:val="005B7C07"/>
    <w:rsid w:val="005C100B"/>
    <w:rsid w:val="005C17C5"/>
    <w:rsid w:val="005D0AFB"/>
    <w:rsid w:val="005D3DA2"/>
    <w:rsid w:val="005D682C"/>
    <w:rsid w:val="005E03AB"/>
    <w:rsid w:val="005E05F7"/>
    <w:rsid w:val="005E1710"/>
    <w:rsid w:val="005E289C"/>
    <w:rsid w:val="005E2E79"/>
    <w:rsid w:val="005F0B2A"/>
    <w:rsid w:val="005F1FA0"/>
    <w:rsid w:val="005F4DF2"/>
    <w:rsid w:val="005F6700"/>
    <w:rsid w:val="005F6CD0"/>
    <w:rsid w:val="005F71E2"/>
    <w:rsid w:val="00603DB7"/>
    <w:rsid w:val="00605B6B"/>
    <w:rsid w:val="006074C3"/>
    <w:rsid w:val="00611F10"/>
    <w:rsid w:val="00616EBD"/>
    <w:rsid w:val="00632E60"/>
    <w:rsid w:val="00637F32"/>
    <w:rsid w:val="00651762"/>
    <w:rsid w:val="00654168"/>
    <w:rsid w:val="006567A8"/>
    <w:rsid w:val="00656F29"/>
    <w:rsid w:val="006664F8"/>
    <w:rsid w:val="006669E8"/>
    <w:rsid w:val="00676BD8"/>
    <w:rsid w:val="00680133"/>
    <w:rsid w:val="00680EE0"/>
    <w:rsid w:val="006842B5"/>
    <w:rsid w:val="00686901"/>
    <w:rsid w:val="00694734"/>
    <w:rsid w:val="00694773"/>
    <w:rsid w:val="00696850"/>
    <w:rsid w:val="006A10F6"/>
    <w:rsid w:val="006A4DFF"/>
    <w:rsid w:val="006A7DDE"/>
    <w:rsid w:val="006A7F85"/>
    <w:rsid w:val="006B4477"/>
    <w:rsid w:val="006C67C8"/>
    <w:rsid w:val="006D3364"/>
    <w:rsid w:val="006D5533"/>
    <w:rsid w:val="006D735D"/>
    <w:rsid w:val="006E2BA6"/>
    <w:rsid w:val="006E2DB3"/>
    <w:rsid w:val="006E416C"/>
    <w:rsid w:val="006E6B4D"/>
    <w:rsid w:val="006F4B87"/>
    <w:rsid w:val="0070531B"/>
    <w:rsid w:val="007064FE"/>
    <w:rsid w:val="00706D8E"/>
    <w:rsid w:val="00712F71"/>
    <w:rsid w:val="007152AF"/>
    <w:rsid w:val="0071546D"/>
    <w:rsid w:val="00720F41"/>
    <w:rsid w:val="0072309E"/>
    <w:rsid w:val="007265C0"/>
    <w:rsid w:val="00727D17"/>
    <w:rsid w:val="007308E7"/>
    <w:rsid w:val="0073538A"/>
    <w:rsid w:val="007402BB"/>
    <w:rsid w:val="00740819"/>
    <w:rsid w:val="00741403"/>
    <w:rsid w:val="00746D41"/>
    <w:rsid w:val="00747866"/>
    <w:rsid w:val="007504ED"/>
    <w:rsid w:val="00750BCC"/>
    <w:rsid w:val="00750D3A"/>
    <w:rsid w:val="0075158C"/>
    <w:rsid w:val="007604B7"/>
    <w:rsid w:val="00760ECE"/>
    <w:rsid w:val="00767A76"/>
    <w:rsid w:val="00772859"/>
    <w:rsid w:val="00775C67"/>
    <w:rsid w:val="0077694F"/>
    <w:rsid w:val="0078003E"/>
    <w:rsid w:val="00790FCB"/>
    <w:rsid w:val="00791E9C"/>
    <w:rsid w:val="00796302"/>
    <w:rsid w:val="007A0868"/>
    <w:rsid w:val="007A0BE4"/>
    <w:rsid w:val="007A2100"/>
    <w:rsid w:val="007A22AF"/>
    <w:rsid w:val="007A4333"/>
    <w:rsid w:val="007B4DA3"/>
    <w:rsid w:val="007B55B6"/>
    <w:rsid w:val="007B66C7"/>
    <w:rsid w:val="007B733E"/>
    <w:rsid w:val="007C065E"/>
    <w:rsid w:val="007C463D"/>
    <w:rsid w:val="007C506C"/>
    <w:rsid w:val="007D1CC5"/>
    <w:rsid w:val="007D2149"/>
    <w:rsid w:val="007D2379"/>
    <w:rsid w:val="007D373F"/>
    <w:rsid w:val="007D3F8D"/>
    <w:rsid w:val="007F33D9"/>
    <w:rsid w:val="007F348C"/>
    <w:rsid w:val="007F56AB"/>
    <w:rsid w:val="00811BAB"/>
    <w:rsid w:val="00814575"/>
    <w:rsid w:val="00822036"/>
    <w:rsid w:val="00822D8E"/>
    <w:rsid w:val="00824107"/>
    <w:rsid w:val="0083237E"/>
    <w:rsid w:val="008365C7"/>
    <w:rsid w:val="00840658"/>
    <w:rsid w:val="0084066D"/>
    <w:rsid w:val="008428E2"/>
    <w:rsid w:val="00852C25"/>
    <w:rsid w:val="00854D4D"/>
    <w:rsid w:val="008558BE"/>
    <w:rsid w:val="00862972"/>
    <w:rsid w:val="00862FF7"/>
    <w:rsid w:val="00865B83"/>
    <w:rsid w:val="00870137"/>
    <w:rsid w:val="00875D26"/>
    <w:rsid w:val="00876264"/>
    <w:rsid w:val="00877E11"/>
    <w:rsid w:val="008857CF"/>
    <w:rsid w:val="00894D02"/>
    <w:rsid w:val="008966F4"/>
    <w:rsid w:val="008A183D"/>
    <w:rsid w:val="008A30ED"/>
    <w:rsid w:val="008B289D"/>
    <w:rsid w:val="008C3EC5"/>
    <w:rsid w:val="008C5640"/>
    <w:rsid w:val="008C75E2"/>
    <w:rsid w:val="008D062F"/>
    <w:rsid w:val="008D07CF"/>
    <w:rsid w:val="008D150E"/>
    <w:rsid w:val="008D3359"/>
    <w:rsid w:val="008D4259"/>
    <w:rsid w:val="008D635D"/>
    <w:rsid w:val="008F1B31"/>
    <w:rsid w:val="008F2933"/>
    <w:rsid w:val="0091214C"/>
    <w:rsid w:val="0091327D"/>
    <w:rsid w:val="00916488"/>
    <w:rsid w:val="00917C5D"/>
    <w:rsid w:val="00921C9E"/>
    <w:rsid w:val="00930EA5"/>
    <w:rsid w:val="009379A5"/>
    <w:rsid w:val="00942644"/>
    <w:rsid w:val="00947353"/>
    <w:rsid w:val="00950AAE"/>
    <w:rsid w:val="009519BA"/>
    <w:rsid w:val="0096176E"/>
    <w:rsid w:val="00971ADA"/>
    <w:rsid w:val="00981C6A"/>
    <w:rsid w:val="00983000"/>
    <w:rsid w:val="00984B79"/>
    <w:rsid w:val="00985A37"/>
    <w:rsid w:val="00985AF6"/>
    <w:rsid w:val="00986239"/>
    <w:rsid w:val="00990141"/>
    <w:rsid w:val="0099325D"/>
    <w:rsid w:val="009962EA"/>
    <w:rsid w:val="00996A70"/>
    <w:rsid w:val="009979BA"/>
    <w:rsid w:val="009B1521"/>
    <w:rsid w:val="009B4834"/>
    <w:rsid w:val="009B510F"/>
    <w:rsid w:val="009B73BB"/>
    <w:rsid w:val="009C1610"/>
    <w:rsid w:val="009C19F5"/>
    <w:rsid w:val="009C3B52"/>
    <w:rsid w:val="009C7963"/>
    <w:rsid w:val="009D25B7"/>
    <w:rsid w:val="009D31DB"/>
    <w:rsid w:val="009D323A"/>
    <w:rsid w:val="009D4612"/>
    <w:rsid w:val="009E4A86"/>
    <w:rsid w:val="009E6AD0"/>
    <w:rsid w:val="009E6CCC"/>
    <w:rsid w:val="009E736A"/>
    <w:rsid w:val="009F1DB0"/>
    <w:rsid w:val="009F2432"/>
    <w:rsid w:val="009F3AB2"/>
    <w:rsid w:val="009F4B90"/>
    <w:rsid w:val="009F5C70"/>
    <w:rsid w:val="009F60CF"/>
    <w:rsid w:val="00A03EE3"/>
    <w:rsid w:val="00A24719"/>
    <w:rsid w:val="00A25695"/>
    <w:rsid w:val="00A315DA"/>
    <w:rsid w:val="00A31884"/>
    <w:rsid w:val="00A3361D"/>
    <w:rsid w:val="00A34508"/>
    <w:rsid w:val="00A34997"/>
    <w:rsid w:val="00A43E5F"/>
    <w:rsid w:val="00A555E6"/>
    <w:rsid w:val="00A57C77"/>
    <w:rsid w:val="00A610F8"/>
    <w:rsid w:val="00A61B25"/>
    <w:rsid w:val="00A61CDC"/>
    <w:rsid w:val="00A71157"/>
    <w:rsid w:val="00A77E42"/>
    <w:rsid w:val="00A806D9"/>
    <w:rsid w:val="00A84BB4"/>
    <w:rsid w:val="00A96CC3"/>
    <w:rsid w:val="00AA53F9"/>
    <w:rsid w:val="00AA605F"/>
    <w:rsid w:val="00AA6D13"/>
    <w:rsid w:val="00AA7F1B"/>
    <w:rsid w:val="00AB757F"/>
    <w:rsid w:val="00AC0CDB"/>
    <w:rsid w:val="00AC57E4"/>
    <w:rsid w:val="00AC5A38"/>
    <w:rsid w:val="00AC660F"/>
    <w:rsid w:val="00AD1031"/>
    <w:rsid w:val="00AD2BC1"/>
    <w:rsid w:val="00AE3BB0"/>
    <w:rsid w:val="00AF4068"/>
    <w:rsid w:val="00AF7C07"/>
    <w:rsid w:val="00B00BA5"/>
    <w:rsid w:val="00B07E2E"/>
    <w:rsid w:val="00B2053A"/>
    <w:rsid w:val="00B26242"/>
    <w:rsid w:val="00B325C1"/>
    <w:rsid w:val="00B3395A"/>
    <w:rsid w:val="00B45E36"/>
    <w:rsid w:val="00B47422"/>
    <w:rsid w:val="00B51411"/>
    <w:rsid w:val="00B576A1"/>
    <w:rsid w:val="00B64E49"/>
    <w:rsid w:val="00B72FDF"/>
    <w:rsid w:val="00B74E22"/>
    <w:rsid w:val="00B7529C"/>
    <w:rsid w:val="00B8225B"/>
    <w:rsid w:val="00B848F9"/>
    <w:rsid w:val="00B84C90"/>
    <w:rsid w:val="00B87D37"/>
    <w:rsid w:val="00B93670"/>
    <w:rsid w:val="00B93D8A"/>
    <w:rsid w:val="00B961B0"/>
    <w:rsid w:val="00B97298"/>
    <w:rsid w:val="00BA2291"/>
    <w:rsid w:val="00BA31C1"/>
    <w:rsid w:val="00BC1874"/>
    <w:rsid w:val="00BC5530"/>
    <w:rsid w:val="00BC6481"/>
    <w:rsid w:val="00BC6B49"/>
    <w:rsid w:val="00BE2F8A"/>
    <w:rsid w:val="00BE5141"/>
    <w:rsid w:val="00BE5CA7"/>
    <w:rsid w:val="00BF3913"/>
    <w:rsid w:val="00C020D7"/>
    <w:rsid w:val="00C02EBB"/>
    <w:rsid w:val="00C04B0B"/>
    <w:rsid w:val="00C05AA4"/>
    <w:rsid w:val="00C07F1E"/>
    <w:rsid w:val="00C10467"/>
    <w:rsid w:val="00C135A1"/>
    <w:rsid w:val="00C14F59"/>
    <w:rsid w:val="00C26124"/>
    <w:rsid w:val="00C26304"/>
    <w:rsid w:val="00C27046"/>
    <w:rsid w:val="00C3059E"/>
    <w:rsid w:val="00C3408A"/>
    <w:rsid w:val="00C36930"/>
    <w:rsid w:val="00C44898"/>
    <w:rsid w:val="00C4603C"/>
    <w:rsid w:val="00C4632B"/>
    <w:rsid w:val="00C4634B"/>
    <w:rsid w:val="00C54E91"/>
    <w:rsid w:val="00C6294A"/>
    <w:rsid w:val="00C63D84"/>
    <w:rsid w:val="00C66497"/>
    <w:rsid w:val="00C75C37"/>
    <w:rsid w:val="00C77CF4"/>
    <w:rsid w:val="00C87AC0"/>
    <w:rsid w:val="00C91979"/>
    <w:rsid w:val="00C944F0"/>
    <w:rsid w:val="00C9595D"/>
    <w:rsid w:val="00C95A2B"/>
    <w:rsid w:val="00CA60DA"/>
    <w:rsid w:val="00CA6165"/>
    <w:rsid w:val="00CB691B"/>
    <w:rsid w:val="00CB6D9D"/>
    <w:rsid w:val="00CC0986"/>
    <w:rsid w:val="00CC2D52"/>
    <w:rsid w:val="00CC2D55"/>
    <w:rsid w:val="00CC2E39"/>
    <w:rsid w:val="00CC3DFD"/>
    <w:rsid w:val="00CC4F7F"/>
    <w:rsid w:val="00CD7A55"/>
    <w:rsid w:val="00CE306C"/>
    <w:rsid w:val="00CF575F"/>
    <w:rsid w:val="00D039E3"/>
    <w:rsid w:val="00D11867"/>
    <w:rsid w:val="00D14006"/>
    <w:rsid w:val="00D1474B"/>
    <w:rsid w:val="00D2012B"/>
    <w:rsid w:val="00D21134"/>
    <w:rsid w:val="00D2389E"/>
    <w:rsid w:val="00D23D75"/>
    <w:rsid w:val="00D241F0"/>
    <w:rsid w:val="00D25F66"/>
    <w:rsid w:val="00D26727"/>
    <w:rsid w:val="00D346A8"/>
    <w:rsid w:val="00D3473A"/>
    <w:rsid w:val="00D36398"/>
    <w:rsid w:val="00D50148"/>
    <w:rsid w:val="00D51527"/>
    <w:rsid w:val="00D52873"/>
    <w:rsid w:val="00D54D0E"/>
    <w:rsid w:val="00D5606D"/>
    <w:rsid w:val="00D615E4"/>
    <w:rsid w:val="00D61F22"/>
    <w:rsid w:val="00D81D50"/>
    <w:rsid w:val="00D824B2"/>
    <w:rsid w:val="00D82BCB"/>
    <w:rsid w:val="00D91605"/>
    <w:rsid w:val="00D92B4D"/>
    <w:rsid w:val="00D92C1F"/>
    <w:rsid w:val="00DA2340"/>
    <w:rsid w:val="00DA2B19"/>
    <w:rsid w:val="00DA6B0B"/>
    <w:rsid w:val="00DA77DC"/>
    <w:rsid w:val="00DB3723"/>
    <w:rsid w:val="00DB4190"/>
    <w:rsid w:val="00DC03CB"/>
    <w:rsid w:val="00DC2836"/>
    <w:rsid w:val="00DD5BCF"/>
    <w:rsid w:val="00DE2673"/>
    <w:rsid w:val="00DE3086"/>
    <w:rsid w:val="00DE5B95"/>
    <w:rsid w:val="00DE7EE1"/>
    <w:rsid w:val="00DF1FC7"/>
    <w:rsid w:val="00DF4ADC"/>
    <w:rsid w:val="00DF5B65"/>
    <w:rsid w:val="00E0128B"/>
    <w:rsid w:val="00E066F0"/>
    <w:rsid w:val="00E07BBE"/>
    <w:rsid w:val="00E10F7B"/>
    <w:rsid w:val="00E1391D"/>
    <w:rsid w:val="00E178D5"/>
    <w:rsid w:val="00E23EE8"/>
    <w:rsid w:val="00E25B9F"/>
    <w:rsid w:val="00E271D2"/>
    <w:rsid w:val="00E27BB8"/>
    <w:rsid w:val="00E35D0C"/>
    <w:rsid w:val="00E37276"/>
    <w:rsid w:val="00E4142D"/>
    <w:rsid w:val="00E4331E"/>
    <w:rsid w:val="00E454E5"/>
    <w:rsid w:val="00E47634"/>
    <w:rsid w:val="00E56C69"/>
    <w:rsid w:val="00E57619"/>
    <w:rsid w:val="00E630F1"/>
    <w:rsid w:val="00E65193"/>
    <w:rsid w:val="00E914B5"/>
    <w:rsid w:val="00E942F5"/>
    <w:rsid w:val="00EA0A7D"/>
    <w:rsid w:val="00EA1968"/>
    <w:rsid w:val="00EA3C99"/>
    <w:rsid w:val="00EA51E1"/>
    <w:rsid w:val="00EB6241"/>
    <w:rsid w:val="00EB6B95"/>
    <w:rsid w:val="00EC0B16"/>
    <w:rsid w:val="00EC22A6"/>
    <w:rsid w:val="00EC41B3"/>
    <w:rsid w:val="00ED38CA"/>
    <w:rsid w:val="00ED414A"/>
    <w:rsid w:val="00EE295F"/>
    <w:rsid w:val="00EE3A0D"/>
    <w:rsid w:val="00EE4842"/>
    <w:rsid w:val="00EE4D83"/>
    <w:rsid w:val="00EE7523"/>
    <w:rsid w:val="00EF123D"/>
    <w:rsid w:val="00F03683"/>
    <w:rsid w:val="00F11B85"/>
    <w:rsid w:val="00F21796"/>
    <w:rsid w:val="00F2242A"/>
    <w:rsid w:val="00F2255F"/>
    <w:rsid w:val="00F2298A"/>
    <w:rsid w:val="00F37F92"/>
    <w:rsid w:val="00F4283B"/>
    <w:rsid w:val="00F4623C"/>
    <w:rsid w:val="00F5488D"/>
    <w:rsid w:val="00F560A4"/>
    <w:rsid w:val="00F57671"/>
    <w:rsid w:val="00F60348"/>
    <w:rsid w:val="00F6065E"/>
    <w:rsid w:val="00F61360"/>
    <w:rsid w:val="00F63D8C"/>
    <w:rsid w:val="00F64F31"/>
    <w:rsid w:val="00F6719E"/>
    <w:rsid w:val="00F71F9D"/>
    <w:rsid w:val="00F73A0F"/>
    <w:rsid w:val="00F74FD4"/>
    <w:rsid w:val="00F80B1F"/>
    <w:rsid w:val="00F827D4"/>
    <w:rsid w:val="00F855E3"/>
    <w:rsid w:val="00F91F32"/>
    <w:rsid w:val="00F9408B"/>
    <w:rsid w:val="00F959B2"/>
    <w:rsid w:val="00FA41CF"/>
    <w:rsid w:val="00FB44DA"/>
    <w:rsid w:val="00FD52DB"/>
    <w:rsid w:val="00FF01E6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44C667"/>
  <w15:chartTrackingRefBased/>
  <w15:docId w15:val="{C467F13B-9DB0-40F6-BA91-668ECC12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1BAB"/>
    <w:pPr>
      <w:spacing w:line="276" w:lineRule="auto"/>
    </w:pPr>
    <w:rPr>
      <w:sz w:val="18"/>
      <w:szCs w:val="18"/>
    </w:rPr>
  </w:style>
  <w:style w:type="paragraph" w:styleId="berschrift1">
    <w:name w:val="heading 1"/>
    <w:basedOn w:val="Standard"/>
    <w:next w:val="Standard"/>
    <w:link w:val="berschrift1Zchn"/>
    <w:qFormat/>
    <w:rsid w:val="008428E2"/>
    <w:pPr>
      <w:keepNext/>
      <w:spacing w:line="240" w:lineRule="auto"/>
      <w:outlineLvl w:val="0"/>
    </w:pPr>
    <w:rPr>
      <w:sz w:val="24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7F1E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192B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ascii="Arial Narrow" w:hAnsi="Arial Narrow"/>
      <w:sz w:val="20"/>
    </w:rPr>
  </w:style>
  <w:style w:type="paragraph" w:customStyle="1" w:styleId="Text1">
    <w:name w:val="Text 1"/>
    <w:basedOn w:val="Standard"/>
    <w:rsid w:val="000772F7"/>
    <w:pPr>
      <w:spacing w:after="180"/>
    </w:pPr>
  </w:style>
  <w:style w:type="paragraph" w:customStyle="1" w:styleId="Text2">
    <w:name w:val="Text 2"/>
    <w:basedOn w:val="Text1"/>
    <w:rsid w:val="00D54D0E"/>
    <w:pPr>
      <w:ind w:left="240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table" w:styleId="Tabellenraster">
    <w:name w:val="Table Grid"/>
    <w:aliases w:val="Tabellengitternetz"/>
    <w:basedOn w:val="NormaleTabelle"/>
    <w:rsid w:val="001D5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E3D05"/>
    <w:rPr>
      <w:color w:val="0000FF"/>
      <w:u w:val="single"/>
    </w:rPr>
  </w:style>
  <w:style w:type="character" w:customStyle="1" w:styleId="berschrift1Zchn">
    <w:name w:val="Überschrift 1 Zchn"/>
    <w:link w:val="berschrift1"/>
    <w:rsid w:val="008428E2"/>
    <w:rPr>
      <w:rFonts w:ascii="Arial" w:hAnsi="Arial"/>
      <w:sz w:val="24"/>
    </w:rPr>
  </w:style>
  <w:style w:type="character" w:customStyle="1" w:styleId="KopfzeileZchn">
    <w:name w:val="Kopfzeile Zchn"/>
    <w:link w:val="Kopfzeile"/>
    <w:rsid w:val="008428E2"/>
    <w:rPr>
      <w:rFonts w:ascii="Arial Narrow" w:hAnsi="Arial Narrow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28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428E2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4E2FA9"/>
    <w:rPr>
      <w:rFonts w:ascii="Calibri" w:hAnsi="Calibri"/>
      <w:sz w:val="22"/>
      <w:szCs w:val="24"/>
    </w:rPr>
  </w:style>
  <w:style w:type="paragraph" w:styleId="KeinLeerraum">
    <w:name w:val="No Spacing"/>
    <w:link w:val="KeinLeerraumZchn"/>
    <w:uiPriority w:val="1"/>
    <w:qFormat/>
    <w:rsid w:val="004E2FA9"/>
    <w:rPr>
      <w:rFonts w:ascii="Calibri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4E2FA9"/>
    <w:rPr>
      <w:rFonts w:ascii="Calibri" w:hAnsi="Calibri"/>
      <w:sz w:val="22"/>
      <w:szCs w:val="22"/>
    </w:rPr>
  </w:style>
  <w:style w:type="paragraph" w:styleId="StandardWeb">
    <w:name w:val="Normal (Web)"/>
    <w:basedOn w:val="Standard"/>
    <w:uiPriority w:val="99"/>
    <w:unhideWhenUsed/>
    <w:rsid w:val="00B2053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highlight">
    <w:name w:val="highlight"/>
    <w:rsid w:val="00B2053A"/>
  </w:style>
  <w:style w:type="character" w:styleId="Fett">
    <w:name w:val="Strong"/>
    <w:uiPriority w:val="22"/>
    <w:qFormat/>
    <w:rsid w:val="001926D6"/>
    <w:rPr>
      <w:b/>
      <w:bCs/>
    </w:rPr>
  </w:style>
  <w:style w:type="character" w:styleId="HTMLDefinition">
    <w:name w:val="HTML Definition"/>
    <w:uiPriority w:val="99"/>
    <w:semiHidden/>
    <w:unhideWhenUsed/>
    <w:rsid w:val="001926D6"/>
    <w:rPr>
      <w:i/>
      <w:iCs/>
    </w:rPr>
  </w:style>
  <w:style w:type="paragraph" w:customStyle="1" w:styleId="css-hyc36v">
    <w:name w:val="css-hyc36v"/>
    <w:basedOn w:val="Standard"/>
    <w:rsid w:val="001926D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erschrift2Zchn">
    <w:name w:val="Überschrift 2 Zchn"/>
    <w:link w:val="berschrift2"/>
    <w:uiPriority w:val="9"/>
    <w:semiHidden/>
    <w:rsid w:val="00C07F1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emtext">
    <w:name w:val="em_text"/>
    <w:basedOn w:val="Standard"/>
    <w:rsid w:val="00A61CD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semiHidden/>
    <w:unhideWhenUsed/>
    <w:qFormat/>
    <w:rsid w:val="00840658"/>
    <w:pPr>
      <w:spacing w:line="360" w:lineRule="auto"/>
    </w:pPr>
    <w:rPr>
      <w:rFonts w:cs="Times New Roman"/>
      <w:sz w:val="22"/>
      <w:szCs w:val="24"/>
    </w:rPr>
  </w:style>
  <w:style w:type="character" w:customStyle="1" w:styleId="TextkrperZchn">
    <w:name w:val="Textkörper Zchn"/>
    <w:link w:val="Textkrper"/>
    <w:uiPriority w:val="99"/>
    <w:semiHidden/>
    <w:rsid w:val="00840658"/>
    <w:rPr>
      <w:rFonts w:cs="Times New Roman"/>
      <w:sz w:val="22"/>
      <w:szCs w:val="24"/>
    </w:rPr>
  </w:style>
  <w:style w:type="paragraph" w:customStyle="1" w:styleId="Betreff">
    <w:name w:val="Betreff"/>
    <w:basedOn w:val="Standard"/>
    <w:next w:val="Textkrper"/>
    <w:qFormat/>
    <w:rsid w:val="00840658"/>
    <w:pPr>
      <w:spacing w:before="360" w:after="240" w:line="240" w:lineRule="auto"/>
    </w:pPr>
    <w:rPr>
      <w:b/>
      <w:sz w:val="22"/>
      <w:szCs w:val="24"/>
    </w:rPr>
  </w:style>
  <w:style w:type="paragraph" w:customStyle="1" w:styleId="Default">
    <w:name w:val="Default"/>
    <w:rsid w:val="008C75E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erschrift3Zchn">
    <w:name w:val="Überschrift 3 Zchn"/>
    <w:link w:val="berschrift3"/>
    <w:uiPriority w:val="9"/>
    <w:semiHidden/>
    <w:rsid w:val="005B192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imgcaption">
    <w:name w:val="img_caption"/>
    <w:basedOn w:val="Standard"/>
    <w:rsid w:val="005B192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p-collapsibletriggertext">
    <w:name w:val="sp-collapsible__trigger__text"/>
    <w:rsid w:val="00686901"/>
  </w:style>
  <w:style w:type="character" w:customStyle="1" w:styleId="media-link">
    <w:name w:val="media-link"/>
    <w:rsid w:val="009D4612"/>
  </w:style>
  <w:style w:type="paragraph" w:styleId="Listenabsatz">
    <w:name w:val="List Paragraph"/>
    <w:basedOn w:val="Standard"/>
    <w:uiPriority w:val="34"/>
    <w:qFormat/>
    <w:rsid w:val="00492105"/>
    <w:pPr>
      <w:ind w:left="720"/>
      <w:contextualSpacing/>
    </w:pPr>
  </w:style>
  <w:style w:type="character" w:customStyle="1" w:styleId="news-list-date">
    <w:name w:val="news-list-date"/>
    <w:rsid w:val="00DE7EE1"/>
  </w:style>
  <w:style w:type="character" w:customStyle="1" w:styleId="mw-page-title-main">
    <w:name w:val="mw-page-title-main"/>
    <w:rsid w:val="00EB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7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4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3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5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706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4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8574">
          <w:marLeft w:val="0"/>
          <w:marRight w:val="30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5291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0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4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67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75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8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dt-bad-reichenhall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rn\Desktop\Briefbogen_2013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E8735-B4CE-4505-82BE-4AD275E2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Briefbogen_2013</Template>
  <TotalTime>0</TotalTime>
  <Pages>1</Pages>
  <Words>226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Bad Reichenhall ▪ Postfach 11 64 ▪ 83421 Bad Reichenhall</vt:lpstr>
    </vt:vector>
  </TitlesOfParts>
  <Company>Hewlett-Packard Company</Company>
  <LinksUpToDate>false</LinksUpToDate>
  <CharactersWithSpaces>1647</CharactersWithSpaces>
  <SharedDoc>false</SharedDoc>
  <HLinks>
    <vt:vector size="6" baseType="variant">
      <vt:variant>
        <vt:i4>1048589</vt:i4>
      </vt:variant>
      <vt:variant>
        <vt:i4>0</vt:i4>
      </vt:variant>
      <vt:variant>
        <vt:i4>0</vt:i4>
      </vt:variant>
      <vt:variant>
        <vt:i4>5</vt:i4>
      </vt:variant>
      <vt:variant>
        <vt:lpwstr>http://www.stadt-bad-reichenhall.de/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Bad Reichenhall ▪ Postfach 11 64 ▪ 83421 Bad Reichenhall</dc:title>
  <dc:subject/>
  <dc:creator>Katrin Dennerl</dc:creator>
  <cp:keywords/>
  <dc:description/>
  <cp:lastModifiedBy>Katrin Dennerl</cp:lastModifiedBy>
  <cp:revision>3</cp:revision>
  <cp:lastPrinted>2026-07-14T11:17:00Z</cp:lastPrinted>
  <dcterms:created xsi:type="dcterms:W3CDTF">2026-08-04T07:07:00Z</dcterms:created>
  <dcterms:modified xsi:type="dcterms:W3CDTF">2026-08-04T07:15:00Z</dcterms:modified>
</cp:coreProperties>
</file>