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388E84F3" w14:textId="77777777">
        <w:trPr>
          <w:trHeight w:val="2013"/>
        </w:trPr>
        <w:tc>
          <w:tcPr>
            <w:tcW w:w="6946" w:type="dxa"/>
            <w:gridSpan w:val="2"/>
          </w:tcPr>
          <w:p w14:paraId="49AFA1AC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71DA2736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1F39C1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DF773C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3920C0B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0E492EF0" wp14:editId="289A5B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55E03B3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E8F2EE6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607187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3942E1E1" w14:textId="2351C18D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DB721C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DB721C" w:rsidRPr="00376CBB">
              <w:rPr>
                <w:sz w:val="18"/>
                <w:szCs w:val="18"/>
              </w:rPr>
              <w:fldChar w:fldCharType="separate"/>
            </w:r>
            <w:r w:rsidR="00306833">
              <w:rPr>
                <w:noProof/>
                <w:sz w:val="18"/>
                <w:szCs w:val="18"/>
              </w:rPr>
              <w:t>19.06.2026</w:t>
            </w:r>
            <w:r w:rsidR="00DB721C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164DB6CE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A78F453" w14:textId="5869A7B1" w:rsidR="00E802A8" w:rsidRDefault="00E802A8" w:rsidP="00E07F46">
      <w:pPr>
        <w:tabs>
          <w:tab w:val="left" w:pos="990"/>
        </w:tabs>
      </w:pPr>
    </w:p>
    <w:p w14:paraId="7B88B50F" w14:textId="77777777" w:rsidR="00274240" w:rsidRDefault="00274240" w:rsidP="00E07F46">
      <w:pPr>
        <w:tabs>
          <w:tab w:val="left" w:pos="990"/>
        </w:tabs>
      </w:pPr>
    </w:p>
    <w:p w14:paraId="695DE58F" w14:textId="0CCB9054" w:rsidR="00F228C7" w:rsidRPr="00D00E4B" w:rsidRDefault="00D00E4B" w:rsidP="00274240">
      <w:pPr>
        <w:jc w:val="both"/>
        <w:rPr>
          <w:rFonts w:cs="Arial"/>
          <w:sz w:val="24"/>
          <w:szCs w:val="24"/>
        </w:rPr>
      </w:pPr>
      <w:r w:rsidRPr="00D00E4B">
        <w:rPr>
          <w:rFonts w:cs="Arial"/>
          <w:b/>
          <w:bCs/>
          <w:sz w:val="24"/>
          <w:szCs w:val="24"/>
        </w:rPr>
        <w:t xml:space="preserve">Tagesfahrt zum </w:t>
      </w:r>
      <w:r w:rsidR="00CA4813">
        <w:rPr>
          <w:rFonts w:cs="Arial"/>
          <w:b/>
          <w:bCs/>
          <w:sz w:val="24"/>
          <w:szCs w:val="24"/>
        </w:rPr>
        <w:t>Herbstzauber nach Kassel am 05.09.2026</w:t>
      </w:r>
    </w:p>
    <w:p w14:paraId="523C9DA7" w14:textId="77777777" w:rsidR="00F228C7" w:rsidRPr="001E0D93" w:rsidRDefault="00F228C7" w:rsidP="00274240">
      <w:pPr>
        <w:jc w:val="both"/>
        <w:rPr>
          <w:rFonts w:ascii="Times New Roman" w:hAnsi="Times New Roman"/>
          <w:sz w:val="24"/>
          <w:szCs w:val="24"/>
        </w:rPr>
      </w:pPr>
    </w:p>
    <w:p w14:paraId="68F6095D" w14:textId="77777777" w:rsidR="00E60029" w:rsidRDefault="00E60029" w:rsidP="00274240">
      <w:pPr>
        <w:spacing w:line="276" w:lineRule="auto"/>
        <w:jc w:val="both"/>
        <w:rPr>
          <w:rFonts w:cs="Arial"/>
          <w:szCs w:val="22"/>
        </w:rPr>
      </w:pPr>
    </w:p>
    <w:p w14:paraId="3525A3AA" w14:textId="1584A62D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  <w:r w:rsidRPr="00B42E03">
        <w:rPr>
          <w:rFonts w:cs="Arial"/>
          <w:szCs w:val="22"/>
        </w:rPr>
        <w:t>Die Stadt Babenhausen lädt alle interessierten Bürgerinnen und Bürger herzlich</w:t>
      </w:r>
      <w:r w:rsidRPr="00A10136">
        <w:rPr>
          <w:rFonts w:cs="Arial"/>
          <w:szCs w:val="22"/>
        </w:rPr>
        <w:t xml:space="preserve"> zu einer Tagesfahrt zum </w:t>
      </w:r>
      <w:r w:rsidR="007E736F">
        <w:rPr>
          <w:rFonts w:cs="Arial"/>
          <w:szCs w:val="22"/>
        </w:rPr>
        <w:t>Herbstzauber</w:t>
      </w:r>
      <w:r w:rsidRPr="00A10136">
        <w:rPr>
          <w:rFonts w:cs="Arial"/>
          <w:szCs w:val="22"/>
        </w:rPr>
        <w:t xml:space="preserve"> nach </w:t>
      </w:r>
      <w:r w:rsidR="007E736F">
        <w:rPr>
          <w:rFonts w:cs="Arial"/>
          <w:szCs w:val="22"/>
        </w:rPr>
        <w:t xml:space="preserve">Kassel </w:t>
      </w:r>
      <w:r w:rsidRPr="00A10136">
        <w:rPr>
          <w:rFonts w:cs="Arial"/>
          <w:szCs w:val="22"/>
        </w:rPr>
        <w:t xml:space="preserve">ein. Die Fahrt findet am </w:t>
      </w:r>
      <w:r w:rsidR="007E736F">
        <w:rPr>
          <w:rFonts w:cs="Arial"/>
          <w:b/>
          <w:bCs/>
          <w:szCs w:val="22"/>
        </w:rPr>
        <w:t>Samstag</w:t>
      </w:r>
      <w:r w:rsidRPr="00A10136">
        <w:rPr>
          <w:rFonts w:cs="Arial"/>
          <w:b/>
          <w:bCs/>
          <w:szCs w:val="22"/>
        </w:rPr>
        <w:t xml:space="preserve">, den </w:t>
      </w:r>
      <w:r w:rsidR="007E736F">
        <w:rPr>
          <w:rFonts w:cs="Arial"/>
          <w:b/>
          <w:bCs/>
          <w:szCs w:val="22"/>
        </w:rPr>
        <w:t>05. September</w:t>
      </w:r>
      <w:r w:rsidRPr="00A10136">
        <w:rPr>
          <w:rFonts w:cs="Arial"/>
          <w:b/>
          <w:bCs/>
          <w:szCs w:val="22"/>
        </w:rPr>
        <w:t xml:space="preserve"> 2026</w:t>
      </w:r>
      <w:r w:rsidRPr="00A10136">
        <w:rPr>
          <w:rFonts w:cs="Arial"/>
          <w:szCs w:val="22"/>
        </w:rPr>
        <w:t xml:space="preserve"> statt und bietet eine wunderbare Gelegenheit, </w:t>
      </w:r>
      <w:r w:rsidR="00B42E03">
        <w:rPr>
          <w:rFonts w:cs="Arial"/>
          <w:szCs w:val="22"/>
        </w:rPr>
        <w:t xml:space="preserve">die herbstliche </w:t>
      </w:r>
      <w:r w:rsidRPr="00B42E03">
        <w:rPr>
          <w:rFonts w:cs="Arial"/>
          <w:szCs w:val="22"/>
        </w:rPr>
        <w:t>Atmosphäre de</w:t>
      </w:r>
      <w:r w:rsidR="00B42E03" w:rsidRPr="00B42E03">
        <w:rPr>
          <w:rFonts w:cs="Arial"/>
          <w:szCs w:val="22"/>
        </w:rPr>
        <w:t>r</w:t>
      </w:r>
      <w:r w:rsidRPr="00B42E03">
        <w:rPr>
          <w:rFonts w:cs="Arial"/>
          <w:szCs w:val="22"/>
        </w:rPr>
        <w:t xml:space="preserve"> </w:t>
      </w:r>
      <w:r w:rsidR="00B42E03" w:rsidRPr="00B42E03">
        <w:rPr>
          <w:rFonts w:cs="Arial"/>
          <w:szCs w:val="22"/>
        </w:rPr>
        <w:t>Karlsaue und der Insel Siebenbergen in Kassel</w:t>
      </w:r>
      <w:r w:rsidRPr="00B42E03">
        <w:rPr>
          <w:rFonts w:cs="Arial"/>
          <w:szCs w:val="22"/>
        </w:rPr>
        <w:t xml:space="preserve"> zu erleben.</w:t>
      </w:r>
      <w:r w:rsidR="004A7679">
        <w:t xml:space="preserve"> </w:t>
      </w:r>
      <w:r w:rsidR="004A7679" w:rsidRPr="004A7679">
        <w:rPr>
          <w:rFonts w:cs="Arial"/>
          <w:szCs w:val="22"/>
        </w:rPr>
        <w:t>Für drei Tage verwandelt sich der Staatspark Karlsaue in ein Paradies für alle Freunde von Gärten, Pflanzen und schönen Dingen.</w:t>
      </w:r>
    </w:p>
    <w:p w14:paraId="662472F4" w14:textId="77777777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</w:p>
    <w:p w14:paraId="7C4E1091" w14:textId="13246676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  <w:r w:rsidRPr="00A10136">
        <w:rPr>
          <w:rFonts w:cs="Arial"/>
          <w:szCs w:val="22"/>
        </w:rPr>
        <w:t xml:space="preserve">Die Abfahrt erfolgt </w:t>
      </w:r>
      <w:r w:rsidRPr="009C1D02">
        <w:rPr>
          <w:rFonts w:cs="Arial"/>
          <w:szCs w:val="22"/>
        </w:rPr>
        <w:t xml:space="preserve">um </w:t>
      </w:r>
      <w:r w:rsidR="00427457" w:rsidRPr="009C1D02">
        <w:rPr>
          <w:rFonts w:cs="Arial"/>
          <w:szCs w:val="22"/>
        </w:rPr>
        <w:t>8</w:t>
      </w:r>
      <w:r w:rsidR="00250713" w:rsidRPr="009C1D02">
        <w:rPr>
          <w:rFonts w:cs="Arial"/>
          <w:szCs w:val="22"/>
        </w:rPr>
        <w:t>:</w:t>
      </w:r>
      <w:r w:rsidR="00427457" w:rsidRPr="009C1D02">
        <w:rPr>
          <w:rFonts w:cs="Arial"/>
          <w:szCs w:val="22"/>
        </w:rPr>
        <w:t>0</w:t>
      </w:r>
      <w:r w:rsidR="00250713" w:rsidRPr="009C1D02">
        <w:rPr>
          <w:rFonts w:cs="Arial"/>
          <w:szCs w:val="22"/>
        </w:rPr>
        <w:t>0</w:t>
      </w:r>
      <w:r w:rsidR="00250713" w:rsidRPr="00274240">
        <w:rPr>
          <w:rFonts w:cs="Arial"/>
          <w:szCs w:val="22"/>
        </w:rPr>
        <w:t xml:space="preserve"> </w:t>
      </w:r>
      <w:r w:rsidRPr="00274240">
        <w:rPr>
          <w:rFonts w:cs="Arial"/>
          <w:szCs w:val="22"/>
        </w:rPr>
        <w:t xml:space="preserve">Uhr an </w:t>
      </w:r>
      <w:r w:rsidRPr="00A10136">
        <w:rPr>
          <w:rFonts w:cs="Arial"/>
          <w:szCs w:val="22"/>
        </w:rPr>
        <w:t xml:space="preserve">der Stadthalle Babenhausen. Die Rückfahrt aus </w:t>
      </w:r>
      <w:r w:rsidR="007E736F">
        <w:rPr>
          <w:rFonts w:cs="Arial"/>
          <w:szCs w:val="22"/>
        </w:rPr>
        <w:t>Kassel</w:t>
      </w:r>
      <w:r w:rsidRPr="00A10136">
        <w:rPr>
          <w:rFonts w:cs="Arial"/>
          <w:szCs w:val="22"/>
        </w:rPr>
        <w:t xml:space="preserve"> ist für </w:t>
      </w:r>
      <w:r w:rsidR="00250713" w:rsidRPr="009C1D02">
        <w:rPr>
          <w:rFonts w:cs="Arial"/>
          <w:szCs w:val="22"/>
        </w:rPr>
        <w:t>1</w:t>
      </w:r>
      <w:r w:rsidR="007E736F" w:rsidRPr="009C1D02">
        <w:rPr>
          <w:rFonts w:cs="Arial"/>
          <w:szCs w:val="22"/>
        </w:rPr>
        <w:t>7</w:t>
      </w:r>
      <w:r w:rsidR="0065189F" w:rsidRPr="009C1D02">
        <w:rPr>
          <w:rFonts w:cs="Arial"/>
          <w:szCs w:val="22"/>
        </w:rPr>
        <w:t>:</w:t>
      </w:r>
      <w:r w:rsidR="007E736F" w:rsidRPr="009C1D02">
        <w:rPr>
          <w:rFonts w:cs="Arial"/>
          <w:szCs w:val="22"/>
        </w:rPr>
        <w:t>3</w:t>
      </w:r>
      <w:r w:rsidR="00250713" w:rsidRPr="009C1D02">
        <w:rPr>
          <w:rFonts w:cs="Arial"/>
          <w:szCs w:val="22"/>
        </w:rPr>
        <w:t>0</w:t>
      </w:r>
      <w:r w:rsidRPr="00274240">
        <w:rPr>
          <w:rFonts w:cs="Arial"/>
          <w:szCs w:val="22"/>
        </w:rPr>
        <w:t xml:space="preserve"> Uhr </w:t>
      </w:r>
      <w:r w:rsidRPr="00A10136">
        <w:rPr>
          <w:rFonts w:cs="Arial"/>
          <w:szCs w:val="22"/>
        </w:rPr>
        <w:t xml:space="preserve">vorgesehen, sodass ausreichend Zeit bleibt, </w:t>
      </w:r>
      <w:r w:rsidR="00B42E03">
        <w:rPr>
          <w:rFonts w:cs="Arial"/>
          <w:szCs w:val="22"/>
        </w:rPr>
        <w:t>bei einem entspannten Bummel die Ausstellung</w:t>
      </w:r>
      <w:r w:rsidR="00F22B5B">
        <w:rPr>
          <w:rFonts w:cs="Arial"/>
          <w:szCs w:val="22"/>
        </w:rPr>
        <w:t>en</w:t>
      </w:r>
      <w:r w:rsidR="00B42E03">
        <w:rPr>
          <w:rFonts w:cs="Arial"/>
          <w:szCs w:val="22"/>
        </w:rPr>
        <w:t xml:space="preserve"> </w:t>
      </w:r>
      <w:r w:rsidRPr="00B42E03">
        <w:rPr>
          <w:rFonts w:cs="Arial"/>
          <w:szCs w:val="22"/>
        </w:rPr>
        <w:t xml:space="preserve">zu erkunden, </w:t>
      </w:r>
      <w:r w:rsidR="00B42E03" w:rsidRPr="00B42E03">
        <w:rPr>
          <w:rFonts w:cs="Arial"/>
          <w:szCs w:val="22"/>
        </w:rPr>
        <w:t xml:space="preserve">kulinarische </w:t>
      </w:r>
      <w:r w:rsidRPr="00B42E03">
        <w:rPr>
          <w:rFonts w:cs="Arial"/>
          <w:szCs w:val="22"/>
        </w:rPr>
        <w:t xml:space="preserve">Spezialitäten </w:t>
      </w:r>
      <w:r w:rsidR="00B42E03" w:rsidRPr="00B42E03">
        <w:rPr>
          <w:rFonts w:cs="Arial"/>
          <w:szCs w:val="22"/>
        </w:rPr>
        <w:t xml:space="preserve">aus verschiedenen Regionen </w:t>
      </w:r>
      <w:r w:rsidRPr="00B42E03">
        <w:rPr>
          <w:rFonts w:cs="Arial"/>
          <w:szCs w:val="22"/>
        </w:rPr>
        <w:t>zu genießen und das vielfältige Angebot zu entdecken.</w:t>
      </w:r>
    </w:p>
    <w:p w14:paraId="30DFD08C" w14:textId="77777777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</w:p>
    <w:p w14:paraId="34475544" w14:textId="6D7A5AEA" w:rsidR="007E736F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  <w:r w:rsidRPr="00A10136">
        <w:rPr>
          <w:rFonts w:cs="Arial"/>
          <w:szCs w:val="22"/>
        </w:rPr>
        <w:t>D</w:t>
      </w:r>
      <w:r w:rsidR="008919D2">
        <w:rPr>
          <w:rFonts w:cs="Arial"/>
          <w:szCs w:val="22"/>
        </w:rPr>
        <w:t xml:space="preserve">er </w:t>
      </w:r>
      <w:r w:rsidRPr="00A10136">
        <w:rPr>
          <w:rFonts w:cs="Arial"/>
          <w:szCs w:val="22"/>
        </w:rPr>
        <w:t>Teilnahme</w:t>
      </w:r>
      <w:r w:rsidR="008919D2">
        <w:rPr>
          <w:rFonts w:cs="Arial"/>
          <w:szCs w:val="22"/>
        </w:rPr>
        <w:t>beitrag</w:t>
      </w:r>
      <w:r w:rsidRPr="00A10136">
        <w:rPr>
          <w:rFonts w:cs="Arial"/>
          <w:szCs w:val="22"/>
        </w:rPr>
        <w:t xml:space="preserve"> beträgt </w:t>
      </w:r>
      <w:r w:rsidR="005531BE" w:rsidRPr="009C1D02">
        <w:rPr>
          <w:rFonts w:cs="Arial"/>
          <w:b/>
          <w:bCs/>
          <w:szCs w:val="22"/>
        </w:rPr>
        <w:t>25</w:t>
      </w:r>
      <w:r w:rsidRPr="009C1D02">
        <w:rPr>
          <w:rFonts w:cs="Arial"/>
          <w:b/>
          <w:bCs/>
          <w:szCs w:val="22"/>
        </w:rPr>
        <w:t>,00</w:t>
      </w:r>
      <w:r w:rsidRPr="00A10136">
        <w:rPr>
          <w:rFonts w:cs="Arial"/>
          <w:b/>
          <w:bCs/>
          <w:szCs w:val="22"/>
        </w:rPr>
        <w:t xml:space="preserve"> € pro Person</w:t>
      </w:r>
      <w:r w:rsidR="007E736F">
        <w:rPr>
          <w:rFonts w:cs="Arial"/>
          <w:szCs w:val="22"/>
        </w:rPr>
        <w:t>, der Beitrag beinhaltet die Fahrtkosten und den Eintritt zum Gartenfestival in der Karlsaue und zur Blumen</w:t>
      </w:r>
      <w:r w:rsidR="00B42E03">
        <w:rPr>
          <w:rFonts w:cs="Arial"/>
          <w:szCs w:val="22"/>
        </w:rPr>
        <w:t>i</w:t>
      </w:r>
      <w:r w:rsidR="007E736F">
        <w:rPr>
          <w:rFonts w:cs="Arial"/>
          <w:szCs w:val="22"/>
        </w:rPr>
        <w:t>nsel Siebenbergen.</w:t>
      </w:r>
    </w:p>
    <w:p w14:paraId="4BA7B8D1" w14:textId="77777777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</w:p>
    <w:p w14:paraId="0948D21C" w14:textId="78D700E3" w:rsidR="00E60029" w:rsidRDefault="00E60029" w:rsidP="00274240">
      <w:pPr>
        <w:suppressAutoHyphens/>
        <w:jc w:val="both"/>
        <w:rPr>
          <w:rFonts w:cs="Arial"/>
          <w:szCs w:val="22"/>
        </w:rPr>
      </w:pPr>
      <w:r w:rsidRPr="00A10136">
        <w:rPr>
          <w:rFonts w:cs="Arial"/>
          <w:szCs w:val="22"/>
        </w:rPr>
        <w:t>Interessierte können sich ab sofort anmelden.</w:t>
      </w:r>
      <w:r w:rsidR="00D731AF">
        <w:rPr>
          <w:rFonts w:cs="Arial"/>
          <w:szCs w:val="22"/>
        </w:rPr>
        <w:t xml:space="preserve"> Eine Anmeldung kann </w:t>
      </w:r>
      <w:r w:rsidR="003141F1">
        <w:rPr>
          <w:rFonts w:cs="Arial"/>
          <w:szCs w:val="22"/>
        </w:rPr>
        <w:t xml:space="preserve">sowohl </w:t>
      </w:r>
      <w:r w:rsidR="00D731AF">
        <w:rPr>
          <w:rFonts w:cs="Arial"/>
          <w:szCs w:val="22"/>
        </w:rPr>
        <w:t xml:space="preserve">über das Anmeldeformular </w:t>
      </w:r>
      <w:r w:rsidR="003141F1">
        <w:rPr>
          <w:rFonts w:cs="Arial"/>
          <w:szCs w:val="22"/>
        </w:rPr>
        <w:t>oder per Email mit Angabe der benötigten Daten erfolgen</w:t>
      </w:r>
      <w:r w:rsidR="00D731AF">
        <w:rPr>
          <w:rFonts w:cs="Arial"/>
          <w:szCs w:val="22"/>
        </w:rPr>
        <w:t xml:space="preserve">. </w:t>
      </w:r>
      <w:r w:rsidRPr="00A10136">
        <w:rPr>
          <w:rFonts w:cs="Arial"/>
          <w:szCs w:val="22"/>
        </w:rPr>
        <w:t>Das Anmeldeformular steht auf www.babenh</w:t>
      </w:r>
      <w:r w:rsidR="00274240">
        <w:rPr>
          <w:rFonts w:cs="Arial"/>
          <w:szCs w:val="22"/>
        </w:rPr>
        <w:t>au</w:t>
      </w:r>
      <w:r w:rsidRPr="00A10136">
        <w:rPr>
          <w:rFonts w:cs="Arial"/>
          <w:szCs w:val="22"/>
        </w:rPr>
        <w:t>sen.de zum Download bereit. Bitte füllen Sie das Formular vollständig aus und senden Sie dieses bis spätesten</w:t>
      </w:r>
      <w:r w:rsidR="006F5AA6">
        <w:rPr>
          <w:rFonts w:cs="Arial"/>
          <w:szCs w:val="22"/>
        </w:rPr>
        <w:t>s</w:t>
      </w:r>
      <w:r w:rsidRPr="00A10136">
        <w:rPr>
          <w:rFonts w:cs="Arial"/>
          <w:szCs w:val="22"/>
        </w:rPr>
        <w:t xml:space="preserve"> </w:t>
      </w:r>
      <w:r w:rsidRPr="008919D2">
        <w:rPr>
          <w:rFonts w:cs="Arial"/>
          <w:szCs w:val="22"/>
        </w:rPr>
        <w:t xml:space="preserve">Montag, </w:t>
      </w:r>
      <w:r w:rsidRPr="009C1D02">
        <w:rPr>
          <w:rFonts w:cs="Arial"/>
          <w:szCs w:val="22"/>
        </w:rPr>
        <w:t xml:space="preserve">den </w:t>
      </w:r>
      <w:r w:rsidR="0006518B" w:rsidRPr="009C1D02">
        <w:rPr>
          <w:rFonts w:cs="Arial"/>
          <w:szCs w:val="22"/>
        </w:rPr>
        <w:t>21. August</w:t>
      </w:r>
      <w:r w:rsidRPr="009C1D02">
        <w:rPr>
          <w:rFonts w:cs="Arial"/>
          <w:szCs w:val="22"/>
        </w:rPr>
        <w:t xml:space="preserve"> 2026</w:t>
      </w:r>
      <w:r w:rsidRPr="00A10136">
        <w:rPr>
          <w:rFonts w:cs="Arial"/>
          <w:szCs w:val="22"/>
        </w:rPr>
        <w:t xml:space="preserve"> an den Fachbereich Soziales &amp; Familie, Marktplatz 2, 64832 Babenhausen. Sie können Ihre Anmeldung entweder persönlich im Rathaus</w:t>
      </w:r>
      <w:r w:rsidR="00F22B5B">
        <w:rPr>
          <w:rFonts w:cs="Arial"/>
          <w:szCs w:val="22"/>
        </w:rPr>
        <w:t xml:space="preserve">, zu den Öffnungszeiten, </w:t>
      </w:r>
      <w:r w:rsidRPr="00A10136">
        <w:rPr>
          <w:rFonts w:cs="Arial"/>
          <w:szCs w:val="22"/>
        </w:rPr>
        <w:t xml:space="preserve">abgeben oder per Post an die oben genannte Adresse </w:t>
      </w:r>
      <w:r w:rsidR="00F22B5B">
        <w:rPr>
          <w:rFonts w:cs="Arial"/>
          <w:szCs w:val="22"/>
        </w:rPr>
        <w:t>sowie</w:t>
      </w:r>
      <w:r w:rsidRPr="00A10136">
        <w:rPr>
          <w:rFonts w:cs="Arial"/>
          <w:szCs w:val="22"/>
        </w:rPr>
        <w:t xml:space="preserve"> per E-Mail (Scan)</w:t>
      </w:r>
      <w:r w:rsidR="000C5922">
        <w:rPr>
          <w:rFonts w:cs="Arial"/>
          <w:szCs w:val="22"/>
        </w:rPr>
        <w:t xml:space="preserve"> </w:t>
      </w:r>
      <w:r w:rsidRPr="00A10136">
        <w:rPr>
          <w:rFonts w:cs="Arial"/>
          <w:szCs w:val="22"/>
        </w:rPr>
        <w:t>an</w:t>
      </w:r>
      <w:r w:rsidR="000C5922">
        <w:rPr>
          <w:rFonts w:cs="Arial"/>
          <w:szCs w:val="22"/>
        </w:rPr>
        <w:t xml:space="preserve"> </w:t>
      </w:r>
      <w:hyperlink r:id="rId8" w:history="1">
        <w:r w:rsidRPr="00A10136">
          <w:rPr>
            <w:rStyle w:val="Hyperlink"/>
            <w:rFonts w:cs="Arial"/>
            <w:szCs w:val="22"/>
          </w:rPr>
          <w:t>soziales@babenhausen.de</w:t>
        </w:r>
      </w:hyperlink>
      <w:r w:rsidRPr="00A10136">
        <w:rPr>
          <w:rStyle w:val="Hyperlink"/>
          <w:rFonts w:cs="Arial"/>
          <w:szCs w:val="22"/>
          <w:u w:val="none"/>
        </w:rPr>
        <w:t xml:space="preserve"> </w:t>
      </w:r>
      <w:r w:rsidRPr="00A10136">
        <w:rPr>
          <w:rStyle w:val="Hyperlink"/>
          <w:rFonts w:cs="Arial"/>
          <w:color w:val="auto"/>
          <w:szCs w:val="22"/>
          <w:u w:val="none"/>
        </w:rPr>
        <w:t>senden</w:t>
      </w:r>
      <w:r w:rsidRPr="00A10136">
        <w:rPr>
          <w:rFonts w:cs="Arial"/>
          <w:szCs w:val="22"/>
        </w:rPr>
        <w:t>.</w:t>
      </w:r>
      <w:r w:rsidR="000C5922">
        <w:rPr>
          <w:rFonts w:cs="Arial"/>
          <w:szCs w:val="22"/>
        </w:rPr>
        <w:t xml:space="preserve"> </w:t>
      </w:r>
      <w:r w:rsidRPr="00A10136">
        <w:rPr>
          <w:rFonts w:cs="Arial"/>
          <w:szCs w:val="22"/>
        </w:rPr>
        <w:t>Telefonische Auskünfte erhalten Sie</w:t>
      </w:r>
      <w:r w:rsidR="000C5922">
        <w:rPr>
          <w:rFonts w:cs="Arial"/>
          <w:szCs w:val="22"/>
        </w:rPr>
        <w:t xml:space="preserve"> während der regulären Öffnungszeiten </w:t>
      </w:r>
      <w:r w:rsidRPr="00A10136">
        <w:rPr>
          <w:rFonts w:cs="Arial"/>
          <w:szCs w:val="22"/>
        </w:rPr>
        <w:t xml:space="preserve">unter </w:t>
      </w:r>
      <w:r w:rsidRPr="00D027B0">
        <w:rPr>
          <w:rFonts w:cs="Arial"/>
          <w:szCs w:val="22"/>
        </w:rPr>
        <w:t>06073 602-</w:t>
      </w:r>
      <w:r w:rsidR="00D027B0" w:rsidRPr="00D027B0">
        <w:rPr>
          <w:rFonts w:cs="Arial"/>
          <w:szCs w:val="22"/>
        </w:rPr>
        <w:t>50</w:t>
      </w:r>
      <w:r w:rsidRPr="00D027B0">
        <w:rPr>
          <w:rFonts w:cs="Arial"/>
          <w:szCs w:val="22"/>
        </w:rPr>
        <w:t>.</w:t>
      </w:r>
    </w:p>
    <w:p w14:paraId="47B2763B" w14:textId="6725C599" w:rsidR="00274240" w:rsidRDefault="00C37AFE" w:rsidP="00274240">
      <w:pPr>
        <w:suppressAutoHyphens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Eine Rechnung über den Teilnahmebeitrag geht Ihnen nach Eingang der Anmeldung zu. </w:t>
      </w:r>
      <w:r w:rsidR="00274240" w:rsidRPr="00A10136">
        <w:rPr>
          <w:rFonts w:cs="Arial"/>
          <w:szCs w:val="22"/>
        </w:rPr>
        <w:t>Da die Anzahl der Plätze begrenzt ist, bitten wir um eine frühzeitige Anmeldung</w:t>
      </w:r>
      <w:r w:rsidR="00274240">
        <w:rPr>
          <w:rFonts w:cs="Arial"/>
          <w:szCs w:val="22"/>
        </w:rPr>
        <w:t>.</w:t>
      </w:r>
    </w:p>
    <w:p w14:paraId="5C791E03" w14:textId="711125B3" w:rsidR="00274240" w:rsidRDefault="00274240" w:rsidP="00274240">
      <w:pPr>
        <w:suppressAutoHyphens/>
        <w:jc w:val="both"/>
        <w:rPr>
          <w:rFonts w:cs="Arial"/>
          <w:szCs w:val="22"/>
        </w:rPr>
      </w:pPr>
    </w:p>
    <w:p w14:paraId="164E7B63" w14:textId="77777777" w:rsidR="00306833" w:rsidRDefault="00306833" w:rsidP="00306833">
      <w:pPr>
        <w:suppressAutoHyphens/>
        <w:spacing w:line="276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Wir bitten Sie rechtzeitig eine Verhinderung mitzuteilen. Die Rückerstattung bei Nichtantritt ist evtl. nach vorheriger Absprache möglich. </w:t>
      </w:r>
    </w:p>
    <w:p w14:paraId="540C7DC8" w14:textId="77777777" w:rsidR="00274240" w:rsidRPr="00A10136" w:rsidRDefault="00274240" w:rsidP="00274240">
      <w:pPr>
        <w:suppressAutoHyphens/>
        <w:jc w:val="both"/>
        <w:rPr>
          <w:rFonts w:cs="Arial"/>
          <w:szCs w:val="22"/>
        </w:rPr>
      </w:pPr>
      <w:bookmarkStart w:id="0" w:name="_GoBack"/>
      <w:bookmarkEnd w:id="0"/>
    </w:p>
    <w:p w14:paraId="181DD7C1" w14:textId="77777777" w:rsidR="008919D2" w:rsidRDefault="008919D2" w:rsidP="00274240">
      <w:pPr>
        <w:suppressAutoHyphens/>
        <w:jc w:val="both"/>
        <w:rPr>
          <w:rFonts w:cs="Arial"/>
          <w:szCs w:val="22"/>
        </w:rPr>
      </w:pPr>
    </w:p>
    <w:p w14:paraId="77F657CF" w14:textId="77777777" w:rsidR="00274240" w:rsidRDefault="00274240" w:rsidP="00274240">
      <w:pPr>
        <w:suppressAutoHyphens/>
        <w:jc w:val="both"/>
        <w:rPr>
          <w:rFonts w:cs="Arial"/>
          <w:szCs w:val="22"/>
        </w:rPr>
      </w:pPr>
    </w:p>
    <w:p w14:paraId="06640BC6" w14:textId="2C479C2E" w:rsidR="008919D2" w:rsidRDefault="00274240" w:rsidP="00E60029">
      <w:pPr>
        <w:rPr>
          <w:rFonts w:cs="Arial"/>
          <w:szCs w:val="22"/>
        </w:rPr>
      </w:pPr>
      <w:r>
        <w:rPr>
          <w:rFonts w:cs="Arial"/>
          <w:szCs w:val="22"/>
        </w:rPr>
        <w:t>Dominik Stadler</w:t>
      </w:r>
    </w:p>
    <w:p w14:paraId="4D74EBDE" w14:textId="72B5450B" w:rsidR="00274240" w:rsidRPr="00A10136" w:rsidRDefault="00274240" w:rsidP="00E60029">
      <w:pPr>
        <w:rPr>
          <w:rFonts w:cs="Arial"/>
          <w:szCs w:val="22"/>
        </w:rPr>
      </w:pPr>
      <w:r>
        <w:rPr>
          <w:rFonts w:cs="Arial"/>
          <w:szCs w:val="22"/>
        </w:rPr>
        <w:t>Bürgermeister</w:t>
      </w:r>
    </w:p>
    <w:p w14:paraId="7B80910A" w14:textId="5D98821C" w:rsidR="000D41B9" w:rsidRPr="00E07F46" w:rsidRDefault="000D41B9" w:rsidP="00900194">
      <w:pPr>
        <w:tabs>
          <w:tab w:val="left" w:pos="990"/>
        </w:tabs>
      </w:pPr>
    </w:p>
    <w:sectPr w:rsidR="000D41B9" w:rsidRPr="00E07F46" w:rsidSect="00323244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B3B00" w14:textId="77777777" w:rsidR="00157E6D" w:rsidRDefault="00157E6D">
      <w:r>
        <w:separator/>
      </w:r>
    </w:p>
  </w:endnote>
  <w:endnote w:type="continuationSeparator" w:id="0">
    <w:p w14:paraId="1ADF0F95" w14:textId="77777777" w:rsidR="00157E6D" w:rsidRDefault="0015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31740" w14:textId="28CB46F6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DB721C">
      <w:fldChar w:fldCharType="begin"/>
    </w:r>
    <w:r>
      <w:instrText xml:space="preserve"> IF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 w:rsidR="00F22B5B">
      <w:rPr>
        <w:noProof/>
      </w:rPr>
      <w:instrText>2</w:instrText>
    </w:r>
    <w:r w:rsidR="00901A6B">
      <w:rPr>
        <w:noProof/>
      </w:rPr>
      <w:fldChar w:fldCharType="end"/>
    </w:r>
    <w:r>
      <w:instrText>&lt;</w:instrText>
    </w:r>
    <w:r w:rsidR="00901A6B">
      <w:fldChar w:fldCharType="begin"/>
    </w:r>
    <w:r w:rsidR="00901A6B">
      <w:instrText xml:space="preserve"> NUMPAGES</w:instrText>
    </w:r>
    <w:r w:rsidR="00901A6B">
      <w:fldChar w:fldCharType="separate"/>
    </w:r>
    <w:r w:rsidR="00F22B5B">
      <w:rPr>
        <w:noProof/>
      </w:rPr>
      <w:instrText>2</w:instrText>
    </w:r>
    <w:r w:rsidR="00901A6B">
      <w:rPr>
        <w:noProof/>
      </w:rPr>
      <w:fldChar w:fldCharType="end"/>
    </w:r>
    <w:r>
      <w:instrText xml:space="preserve"> „- </w:instrText>
    </w:r>
    <w:r w:rsidR="00DB721C">
      <w:fldChar w:fldCharType="begin"/>
    </w:r>
    <w:r>
      <w:instrText xml:space="preserve"> =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>
      <w:rPr>
        <w:noProof/>
      </w:rPr>
      <w:instrText>2</w:instrText>
    </w:r>
    <w:r w:rsidR="00901A6B">
      <w:rPr>
        <w:noProof/>
      </w:rPr>
      <w:fldChar w:fldCharType="end"/>
    </w:r>
    <w:r>
      <w:instrText>+1</w:instrText>
    </w:r>
    <w:r w:rsidR="00DB721C">
      <w:fldChar w:fldCharType="separate"/>
    </w:r>
    <w:r>
      <w:rPr>
        <w:noProof/>
      </w:rPr>
      <w:instrText>3</w:instrText>
    </w:r>
    <w:r w:rsidR="00DB721C">
      <w:fldChar w:fldCharType="end"/>
    </w:r>
    <w:r>
      <w:instrText xml:space="preserve"> -“</w:instrText>
    </w:r>
    <w:r w:rsidR="00DB721C">
      <w:fldChar w:fldCharType="end"/>
    </w:r>
  </w:p>
  <w:p w14:paraId="6B7FD72D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AF5D6" w14:textId="77777777" w:rsidR="00157E6D" w:rsidRDefault="00157E6D">
      <w:r>
        <w:separator/>
      </w:r>
    </w:p>
  </w:footnote>
  <w:footnote w:type="continuationSeparator" w:id="0">
    <w:p w14:paraId="15C0D891" w14:textId="77777777" w:rsidR="00157E6D" w:rsidRDefault="00157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00E2C" w14:textId="77777777" w:rsidR="00030A8D" w:rsidRDefault="00DB721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67BC759D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8751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C719973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A374DCC" wp14:editId="36B084DE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CE618EF" wp14:editId="12574BF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DB721C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DB721C">
      <w:rPr>
        <w:rStyle w:val="Seitenzahl"/>
        <w:rFonts w:ascii="Batang" w:hAnsi="Batang"/>
        <w:position w:val="16"/>
      </w:rPr>
      <w:fldChar w:fldCharType="separate"/>
    </w:r>
    <w:r w:rsidR="00900194">
      <w:rPr>
        <w:rStyle w:val="Seitenzahl"/>
        <w:rFonts w:ascii="Batang" w:hAnsi="Batang"/>
        <w:noProof/>
        <w:position w:val="16"/>
      </w:rPr>
      <w:t>2</w:t>
    </w:r>
    <w:r w:rsidR="00DB721C">
      <w:rPr>
        <w:rStyle w:val="Seitenzahl"/>
        <w:rFonts w:ascii="Batang" w:hAnsi="Batang"/>
        <w:position w:val="16"/>
      </w:rPr>
      <w:fldChar w:fldCharType="end"/>
    </w:r>
  </w:p>
  <w:p w14:paraId="0D18A84C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05FD2515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5B84565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244"/>
    <w:rsid w:val="0006518B"/>
    <w:rsid w:val="000673B5"/>
    <w:rsid w:val="0007244C"/>
    <w:rsid w:val="000756C1"/>
    <w:rsid w:val="00076F54"/>
    <w:rsid w:val="00083D25"/>
    <w:rsid w:val="0009362A"/>
    <w:rsid w:val="000A0150"/>
    <w:rsid w:val="000B7E61"/>
    <w:rsid w:val="000C5922"/>
    <w:rsid w:val="000C6E31"/>
    <w:rsid w:val="000C704E"/>
    <w:rsid w:val="000D1C69"/>
    <w:rsid w:val="000D41B9"/>
    <w:rsid w:val="000D6A46"/>
    <w:rsid w:val="000E26D4"/>
    <w:rsid w:val="000E45A6"/>
    <w:rsid w:val="000E6F96"/>
    <w:rsid w:val="000F64B2"/>
    <w:rsid w:val="00112434"/>
    <w:rsid w:val="00122660"/>
    <w:rsid w:val="00123B79"/>
    <w:rsid w:val="001312F9"/>
    <w:rsid w:val="001324D5"/>
    <w:rsid w:val="00141A7C"/>
    <w:rsid w:val="00142360"/>
    <w:rsid w:val="00142DCF"/>
    <w:rsid w:val="00145BE5"/>
    <w:rsid w:val="0015588B"/>
    <w:rsid w:val="00157E6D"/>
    <w:rsid w:val="0017312E"/>
    <w:rsid w:val="001A69B0"/>
    <w:rsid w:val="001B1220"/>
    <w:rsid w:val="001C1643"/>
    <w:rsid w:val="001C2C8A"/>
    <w:rsid w:val="001D3BC9"/>
    <w:rsid w:val="002002C3"/>
    <w:rsid w:val="00206E09"/>
    <w:rsid w:val="00214470"/>
    <w:rsid w:val="00216D90"/>
    <w:rsid w:val="002215D6"/>
    <w:rsid w:val="00222BF0"/>
    <w:rsid w:val="00233027"/>
    <w:rsid w:val="002345DC"/>
    <w:rsid w:val="00235BAC"/>
    <w:rsid w:val="00246C7F"/>
    <w:rsid w:val="00250713"/>
    <w:rsid w:val="00251FE3"/>
    <w:rsid w:val="00252863"/>
    <w:rsid w:val="00261F44"/>
    <w:rsid w:val="00273668"/>
    <w:rsid w:val="00274240"/>
    <w:rsid w:val="0029522E"/>
    <w:rsid w:val="002A1567"/>
    <w:rsid w:val="002A773E"/>
    <w:rsid w:val="002C595B"/>
    <w:rsid w:val="002E4635"/>
    <w:rsid w:val="002E6BB7"/>
    <w:rsid w:val="002F12FB"/>
    <w:rsid w:val="00301570"/>
    <w:rsid w:val="003064A6"/>
    <w:rsid w:val="00306833"/>
    <w:rsid w:val="003141F1"/>
    <w:rsid w:val="0032169D"/>
    <w:rsid w:val="00323244"/>
    <w:rsid w:val="00323E92"/>
    <w:rsid w:val="00324D49"/>
    <w:rsid w:val="003308DD"/>
    <w:rsid w:val="00331B24"/>
    <w:rsid w:val="003402DE"/>
    <w:rsid w:val="0034596C"/>
    <w:rsid w:val="0035504A"/>
    <w:rsid w:val="003649D9"/>
    <w:rsid w:val="00367A21"/>
    <w:rsid w:val="00376CBB"/>
    <w:rsid w:val="003A533B"/>
    <w:rsid w:val="003C2939"/>
    <w:rsid w:val="003C2B8E"/>
    <w:rsid w:val="003C54EC"/>
    <w:rsid w:val="003F0BB5"/>
    <w:rsid w:val="003F3F57"/>
    <w:rsid w:val="004012F2"/>
    <w:rsid w:val="0041006D"/>
    <w:rsid w:val="0042398D"/>
    <w:rsid w:val="0042634A"/>
    <w:rsid w:val="00427457"/>
    <w:rsid w:val="00433D28"/>
    <w:rsid w:val="00442BE5"/>
    <w:rsid w:val="00445E76"/>
    <w:rsid w:val="0044670C"/>
    <w:rsid w:val="00453A28"/>
    <w:rsid w:val="004612DB"/>
    <w:rsid w:val="0046769D"/>
    <w:rsid w:val="00474A24"/>
    <w:rsid w:val="004766AB"/>
    <w:rsid w:val="004A0A31"/>
    <w:rsid w:val="004A7679"/>
    <w:rsid w:val="004C4AA7"/>
    <w:rsid w:val="004D051E"/>
    <w:rsid w:val="004D1369"/>
    <w:rsid w:val="004E6FA9"/>
    <w:rsid w:val="0050744E"/>
    <w:rsid w:val="00510E37"/>
    <w:rsid w:val="00531063"/>
    <w:rsid w:val="00544C09"/>
    <w:rsid w:val="005531BE"/>
    <w:rsid w:val="0055444B"/>
    <w:rsid w:val="0056091B"/>
    <w:rsid w:val="005656C5"/>
    <w:rsid w:val="00580FEA"/>
    <w:rsid w:val="00584EBE"/>
    <w:rsid w:val="00587C0A"/>
    <w:rsid w:val="005A5DF9"/>
    <w:rsid w:val="005A6BEB"/>
    <w:rsid w:val="005C3782"/>
    <w:rsid w:val="005C7DEA"/>
    <w:rsid w:val="005D78AC"/>
    <w:rsid w:val="005E5753"/>
    <w:rsid w:val="005E742B"/>
    <w:rsid w:val="005F1369"/>
    <w:rsid w:val="00604F58"/>
    <w:rsid w:val="006120EC"/>
    <w:rsid w:val="00624F5D"/>
    <w:rsid w:val="00637E52"/>
    <w:rsid w:val="0065189F"/>
    <w:rsid w:val="00682408"/>
    <w:rsid w:val="006977F7"/>
    <w:rsid w:val="006A0240"/>
    <w:rsid w:val="006A4E41"/>
    <w:rsid w:val="006A6250"/>
    <w:rsid w:val="006C261B"/>
    <w:rsid w:val="006D53E7"/>
    <w:rsid w:val="006E7D41"/>
    <w:rsid w:val="006F5AA6"/>
    <w:rsid w:val="00707B99"/>
    <w:rsid w:val="00712E9A"/>
    <w:rsid w:val="0072065A"/>
    <w:rsid w:val="00721506"/>
    <w:rsid w:val="0072169C"/>
    <w:rsid w:val="007229E5"/>
    <w:rsid w:val="00754025"/>
    <w:rsid w:val="007548EF"/>
    <w:rsid w:val="00757347"/>
    <w:rsid w:val="007607F7"/>
    <w:rsid w:val="0077364E"/>
    <w:rsid w:val="007764A3"/>
    <w:rsid w:val="00776C89"/>
    <w:rsid w:val="007C0BCD"/>
    <w:rsid w:val="007C0F19"/>
    <w:rsid w:val="007C1214"/>
    <w:rsid w:val="007C6EAC"/>
    <w:rsid w:val="007C72AC"/>
    <w:rsid w:val="007D70E2"/>
    <w:rsid w:val="007E624D"/>
    <w:rsid w:val="007E736F"/>
    <w:rsid w:val="0080160A"/>
    <w:rsid w:val="00825455"/>
    <w:rsid w:val="00836088"/>
    <w:rsid w:val="0084127E"/>
    <w:rsid w:val="00843AB7"/>
    <w:rsid w:val="00843C79"/>
    <w:rsid w:val="00851403"/>
    <w:rsid w:val="00862570"/>
    <w:rsid w:val="0087260E"/>
    <w:rsid w:val="00882CE1"/>
    <w:rsid w:val="008876CD"/>
    <w:rsid w:val="00890DE8"/>
    <w:rsid w:val="008919D2"/>
    <w:rsid w:val="008A32AD"/>
    <w:rsid w:val="008C7BCA"/>
    <w:rsid w:val="008D0E58"/>
    <w:rsid w:val="008E1143"/>
    <w:rsid w:val="008E598D"/>
    <w:rsid w:val="008F0147"/>
    <w:rsid w:val="00900194"/>
    <w:rsid w:val="00901A6B"/>
    <w:rsid w:val="009051C1"/>
    <w:rsid w:val="0091514D"/>
    <w:rsid w:val="009231F2"/>
    <w:rsid w:val="0092595A"/>
    <w:rsid w:val="009368C0"/>
    <w:rsid w:val="00946F82"/>
    <w:rsid w:val="00947272"/>
    <w:rsid w:val="009664FB"/>
    <w:rsid w:val="009708DA"/>
    <w:rsid w:val="0097245B"/>
    <w:rsid w:val="00990137"/>
    <w:rsid w:val="00991FDB"/>
    <w:rsid w:val="009B40EC"/>
    <w:rsid w:val="009B4BED"/>
    <w:rsid w:val="009C1D02"/>
    <w:rsid w:val="009D0DE9"/>
    <w:rsid w:val="009D4458"/>
    <w:rsid w:val="009D6B4D"/>
    <w:rsid w:val="009D7862"/>
    <w:rsid w:val="009E0405"/>
    <w:rsid w:val="009E06CB"/>
    <w:rsid w:val="009E1E22"/>
    <w:rsid w:val="009E4B87"/>
    <w:rsid w:val="009F29CB"/>
    <w:rsid w:val="00A056C6"/>
    <w:rsid w:val="00A10136"/>
    <w:rsid w:val="00A11B07"/>
    <w:rsid w:val="00A26E9A"/>
    <w:rsid w:val="00A2759C"/>
    <w:rsid w:val="00A305D4"/>
    <w:rsid w:val="00A34510"/>
    <w:rsid w:val="00A42A5A"/>
    <w:rsid w:val="00A47DC2"/>
    <w:rsid w:val="00A61F86"/>
    <w:rsid w:val="00A62459"/>
    <w:rsid w:val="00A62BBD"/>
    <w:rsid w:val="00A71425"/>
    <w:rsid w:val="00A80D98"/>
    <w:rsid w:val="00A86F18"/>
    <w:rsid w:val="00A93B44"/>
    <w:rsid w:val="00A9433C"/>
    <w:rsid w:val="00AA1993"/>
    <w:rsid w:val="00AA2A5F"/>
    <w:rsid w:val="00AA5E15"/>
    <w:rsid w:val="00AC624D"/>
    <w:rsid w:val="00AC68EC"/>
    <w:rsid w:val="00AD5475"/>
    <w:rsid w:val="00AE3471"/>
    <w:rsid w:val="00AF168A"/>
    <w:rsid w:val="00B004F7"/>
    <w:rsid w:val="00B06AC9"/>
    <w:rsid w:val="00B17787"/>
    <w:rsid w:val="00B27A37"/>
    <w:rsid w:val="00B34AD0"/>
    <w:rsid w:val="00B42AD2"/>
    <w:rsid w:val="00B42E03"/>
    <w:rsid w:val="00B4463C"/>
    <w:rsid w:val="00B95024"/>
    <w:rsid w:val="00BB1130"/>
    <w:rsid w:val="00BB332C"/>
    <w:rsid w:val="00BB3554"/>
    <w:rsid w:val="00BB45FD"/>
    <w:rsid w:val="00BB6B64"/>
    <w:rsid w:val="00BC12F0"/>
    <w:rsid w:val="00BC4087"/>
    <w:rsid w:val="00BD3472"/>
    <w:rsid w:val="00BF4446"/>
    <w:rsid w:val="00C02258"/>
    <w:rsid w:val="00C039CA"/>
    <w:rsid w:val="00C069BA"/>
    <w:rsid w:val="00C10F26"/>
    <w:rsid w:val="00C13ED6"/>
    <w:rsid w:val="00C23D14"/>
    <w:rsid w:val="00C33743"/>
    <w:rsid w:val="00C37AFE"/>
    <w:rsid w:val="00C43CE2"/>
    <w:rsid w:val="00C44067"/>
    <w:rsid w:val="00C441C9"/>
    <w:rsid w:val="00C4564D"/>
    <w:rsid w:val="00C46763"/>
    <w:rsid w:val="00C47126"/>
    <w:rsid w:val="00C506FD"/>
    <w:rsid w:val="00C638AD"/>
    <w:rsid w:val="00C74CAD"/>
    <w:rsid w:val="00C9742C"/>
    <w:rsid w:val="00CA4813"/>
    <w:rsid w:val="00CC54A3"/>
    <w:rsid w:val="00CD6E7F"/>
    <w:rsid w:val="00CE07AC"/>
    <w:rsid w:val="00CE42A7"/>
    <w:rsid w:val="00CF072E"/>
    <w:rsid w:val="00CF20F5"/>
    <w:rsid w:val="00D00E4B"/>
    <w:rsid w:val="00D02604"/>
    <w:rsid w:val="00D027B0"/>
    <w:rsid w:val="00D12FB4"/>
    <w:rsid w:val="00D20BCF"/>
    <w:rsid w:val="00D27BDA"/>
    <w:rsid w:val="00D30A06"/>
    <w:rsid w:val="00D33228"/>
    <w:rsid w:val="00D445C4"/>
    <w:rsid w:val="00D56B3B"/>
    <w:rsid w:val="00D57BCF"/>
    <w:rsid w:val="00D66F1A"/>
    <w:rsid w:val="00D730C5"/>
    <w:rsid w:val="00D731AF"/>
    <w:rsid w:val="00D85791"/>
    <w:rsid w:val="00DA5E8C"/>
    <w:rsid w:val="00DA656E"/>
    <w:rsid w:val="00DA69AB"/>
    <w:rsid w:val="00DB44ED"/>
    <w:rsid w:val="00DB544B"/>
    <w:rsid w:val="00DB6E08"/>
    <w:rsid w:val="00DB721C"/>
    <w:rsid w:val="00DB7C72"/>
    <w:rsid w:val="00DD305A"/>
    <w:rsid w:val="00DD4A61"/>
    <w:rsid w:val="00DF3F0E"/>
    <w:rsid w:val="00E07F46"/>
    <w:rsid w:val="00E10856"/>
    <w:rsid w:val="00E11692"/>
    <w:rsid w:val="00E21E26"/>
    <w:rsid w:val="00E4710E"/>
    <w:rsid w:val="00E53F3C"/>
    <w:rsid w:val="00E55A7E"/>
    <w:rsid w:val="00E56E5D"/>
    <w:rsid w:val="00E57691"/>
    <w:rsid w:val="00E60029"/>
    <w:rsid w:val="00E6382D"/>
    <w:rsid w:val="00E75A8F"/>
    <w:rsid w:val="00E7645B"/>
    <w:rsid w:val="00E802A8"/>
    <w:rsid w:val="00E92D04"/>
    <w:rsid w:val="00EC34E5"/>
    <w:rsid w:val="00EC6B01"/>
    <w:rsid w:val="00ED08B4"/>
    <w:rsid w:val="00EE23C2"/>
    <w:rsid w:val="00EE5388"/>
    <w:rsid w:val="00EE6F8F"/>
    <w:rsid w:val="00EF3B08"/>
    <w:rsid w:val="00F01CE9"/>
    <w:rsid w:val="00F228C7"/>
    <w:rsid w:val="00F22B5B"/>
    <w:rsid w:val="00F24172"/>
    <w:rsid w:val="00F30C31"/>
    <w:rsid w:val="00F426A7"/>
    <w:rsid w:val="00F66156"/>
    <w:rsid w:val="00FA2F49"/>
    <w:rsid w:val="00FC2523"/>
    <w:rsid w:val="00FC7847"/>
    <w:rsid w:val="00FD2BB0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317B"/>
  <w15:docId w15:val="{8A1BC188-C72E-4D07-B7A7-5428A82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7C121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BC12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5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ziales@babenhau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Pressemitteilung09.dot</Template>
  <TotalTime>0</TotalTime>
  <Pages>1</Pages>
  <Words>300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Groß, Jutta</cp:lastModifiedBy>
  <cp:revision>19</cp:revision>
  <cp:lastPrinted>2014-09-25T12:54:00Z</cp:lastPrinted>
  <dcterms:created xsi:type="dcterms:W3CDTF">2026-06-10T13:04:00Z</dcterms:created>
  <dcterms:modified xsi:type="dcterms:W3CDTF">2026-06-19T09:30:00Z</dcterms:modified>
</cp:coreProperties>
</file>