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34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18"/>
        <w:gridCol w:w="5812"/>
        <w:gridCol w:w="3544"/>
        <w:gridCol w:w="992"/>
      </w:tblGrid>
      <w:tr w:rsidR="008B4394">
        <w:trPr>
          <w:gridBefore w:val="1"/>
          <w:wBefore w:w="1418" w:type="dxa"/>
          <w:trHeight w:val="12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212994">
            <w:pPr>
              <w:spacing w:line="192" w:lineRule="auto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12994" w:rsidRDefault="00700961">
            <w:pPr>
              <w:spacing w:line="192" w:lineRule="auto"/>
              <w:rPr>
                <w:rFonts w:ascii="FutoralBlackDB" w:hAnsi="FutoralBlackDB"/>
                <w:b/>
                <w:spacing w:val="-16"/>
                <w:sz w:val="8"/>
              </w:rPr>
            </w:pPr>
            <w:r>
              <w:rPr>
                <w:rFonts w:ascii="FutoralBlackDB" w:hAnsi="FutoralBlackDB"/>
                <w:b/>
                <w:spacing w:val="-16"/>
                <w:sz w:val="8"/>
              </w:rPr>
              <w:t xml:space="preserve">        </w:t>
            </w:r>
          </w:p>
          <w:p w:rsidR="00212994" w:rsidRDefault="00700961">
            <w:pPr>
              <w:spacing w:line="192" w:lineRule="auto"/>
              <w:rPr>
                <w:rFonts w:ascii="FutoralBlackDB" w:hAnsi="FutoralBlackDB"/>
                <w:b/>
                <w:spacing w:val="-16"/>
                <w:sz w:val="34"/>
              </w:rPr>
            </w:pPr>
            <w:r>
              <w:rPr>
                <w:rFonts w:ascii="FutoralBlackDB" w:hAnsi="FutoralBlackDB"/>
                <w:b/>
                <w:sz w:val="34"/>
              </w:rPr>
              <w:t xml:space="preserve">      STADT</w:t>
            </w:r>
          </w:p>
        </w:tc>
      </w:tr>
      <w:tr w:rsidR="008B4394">
        <w:trPr>
          <w:gridAfter w:val="1"/>
          <w:wAfter w:w="992" w:type="dxa"/>
          <w:trHeight w:val="420"/>
        </w:trPr>
        <w:tc>
          <w:tcPr>
            <w:tcW w:w="72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12994" w:rsidRDefault="00212994">
            <w:pPr>
              <w:spacing w:line="192" w:lineRule="auto"/>
              <w:rPr>
                <w:rFonts w:ascii="Arial" w:hAnsi="Arial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12994" w:rsidRDefault="00700961">
            <w:pPr>
              <w:spacing w:line="192" w:lineRule="auto"/>
              <w:rPr>
                <w:rFonts w:ascii="FutoralBlackDB" w:hAnsi="FutoralBlackDB"/>
                <w:b/>
                <w:spacing w:val="-8"/>
                <w:sz w:val="34"/>
              </w:rPr>
            </w:pPr>
            <w:r>
              <w:rPr>
                <w:rFonts w:ascii="FutoralBlackDB" w:hAnsi="FutoralBlackDB"/>
                <w:b/>
                <w:spacing w:val="-8"/>
                <w:sz w:val="34"/>
              </w:rPr>
              <w:t>MARBACH AM NECKAR</w:t>
            </w:r>
          </w:p>
        </w:tc>
      </w:tr>
    </w:tbl>
    <w:p w:rsidR="00212994" w:rsidRDefault="00700961">
      <w:pPr>
        <w:rPr>
          <w:rFonts w:ascii="FutoralDB" w:hAnsi="FutoralDB"/>
          <w:sz w:val="14"/>
        </w:rPr>
      </w:pPr>
      <w:r>
        <w:rPr>
          <w:rFonts w:ascii="FutoralDB" w:hAnsi="FutoralDB"/>
          <w:sz w:val="16"/>
        </w:rPr>
        <w:t xml:space="preserve">Stadtverwaltung  </w:t>
      </w:r>
      <w:r>
        <w:rPr>
          <w:rFonts w:ascii="Wingdings" w:hAnsi="Wingdings"/>
          <w:sz w:val="16"/>
        </w:rPr>
        <w:sym w:font="Wingdings" w:char="F09E"/>
      </w:r>
      <w:r>
        <w:rPr>
          <w:rFonts w:ascii="FutoralDB" w:hAnsi="FutoralDB"/>
          <w:sz w:val="16"/>
        </w:rPr>
        <w:t xml:space="preserve">  Postfach 1115  </w:t>
      </w:r>
      <w:r>
        <w:rPr>
          <w:rFonts w:ascii="Wingdings" w:hAnsi="Wingdings"/>
          <w:sz w:val="16"/>
        </w:rPr>
        <w:sym w:font="Wingdings" w:char="F09E"/>
      </w:r>
      <w:r>
        <w:rPr>
          <w:rFonts w:ascii="FutoralDB" w:hAnsi="FutoralDB"/>
          <w:sz w:val="16"/>
        </w:rPr>
        <w:t xml:space="preserve">  71666 Marbach am Neckar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"/>
        <w:gridCol w:w="9692"/>
      </w:tblGrid>
      <w:tr w:rsidR="008B4394"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212994">
            <w:pPr>
              <w:framePr w:w="3166" w:h="1993" w:hSpace="141" w:wrap="auto" w:vAnchor="text" w:hAnchor="page" w:x="7998" w:y="17"/>
              <w:rPr>
                <w:rFonts w:ascii="Arial" w:hAnsi="Arial"/>
                <w:sz w:val="12"/>
              </w:rPr>
            </w:pPr>
          </w:p>
          <w:p w:rsidR="00212994" w:rsidRDefault="00212994">
            <w:pPr>
              <w:framePr w:w="3166" w:h="1993" w:hSpace="141" w:wrap="auto" w:vAnchor="text" w:hAnchor="page" w:x="7998" w:y="17"/>
              <w:rPr>
                <w:rFonts w:ascii="Arial" w:hAnsi="Arial"/>
                <w:sz w:val="24"/>
              </w:rPr>
            </w:pPr>
          </w:p>
          <w:p w:rsidR="00212994" w:rsidRDefault="00700961">
            <w:pPr>
              <w:framePr w:w="3166" w:h="1993" w:hSpace="141" w:wrap="auto" w:vAnchor="text" w:hAnchor="page" w:x="7998" w:y="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/>
            </w:r>
            <w:r>
              <w:rPr>
                <w:rFonts w:ascii="Arial" w:hAnsi="Arial"/>
                <w:sz w:val="24"/>
              </w:rPr>
              <w:instrText xml:space="preserve">  </w:instrText>
            </w:r>
            <w:r>
              <w:rPr>
                <w:rFonts w:ascii="Arial" w:hAnsi="Arial"/>
                <w:sz w:val="24"/>
              </w:rPr>
              <w:fldChar w:fldCharType="end"/>
            </w:r>
          </w:p>
          <w:p w:rsidR="00212994" w:rsidRDefault="00700961">
            <w:pPr>
              <w:framePr w:w="3166" w:h="1993" w:hSpace="141" w:wrap="auto" w:vAnchor="text" w:hAnchor="page" w:x="7998" w:y="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/>
            </w:r>
            <w:r>
              <w:rPr>
                <w:rFonts w:ascii="Arial" w:hAnsi="Arial"/>
                <w:sz w:val="24"/>
              </w:rPr>
              <w:instrText xml:space="preserve">  </w:instrText>
            </w:r>
            <w:r>
              <w:rPr>
                <w:rFonts w:ascii="Arial" w:hAnsi="Arial"/>
                <w:sz w:val="24"/>
              </w:rPr>
              <w:fldChar w:fldCharType="end"/>
            </w:r>
          </w:p>
          <w:p w:rsidR="00212994" w:rsidRDefault="00700961">
            <w:pPr>
              <w:framePr w:w="3166" w:h="1993" w:hSpace="141" w:wrap="auto" w:vAnchor="text" w:hAnchor="page" w:x="7998" w:y="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/>
            </w:r>
            <w:r>
              <w:rPr>
                <w:rFonts w:ascii="Arial" w:hAnsi="Arial"/>
                <w:sz w:val="24"/>
              </w:rPr>
              <w:instrText xml:space="preserve">  </w:instrText>
            </w:r>
            <w:r>
              <w:rPr>
                <w:rFonts w:ascii="Arial" w:hAnsi="Arial"/>
                <w:sz w:val="24"/>
              </w:rPr>
              <w:fldChar w:fldCharType="end"/>
            </w:r>
          </w:p>
        </w:tc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700961">
            <w:pPr>
              <w:framePr w:w="3166" w:h="1993" w:hSpace="141" w:wrap="auto" w:vAnchor="text" w:hAnchor="page" w:x="7998" w:y="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>
                  <wp:extent cx="59055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394"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212994">
            <w:pPr>
              <w:framePr w:w="3166" w:h="1993" w:hSpace="141" w:wrap="auto" w:vAnchor="text" w:hAnchor="page" w:x="7998" w:y="17"/>
              <w:rPr>
                <w:rFonts w:ascii="Arial" w:hAnsi="Arial"/>
                <w:sz w:val="12"/>
              </w:rPr>
            </w:pPr>
          </w:p>
        </w:tc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700961">
            <w:pPr>
              <w:framePr w:w="3166" w:h="1993" w:hSpace="141" w:wrap="auto" w:vAnchor="text" w:hAnchor="page" w:x="7998" w:y="17"/>
              <w:rPr>
                <w:rFonts w:ascii="FutoralBlackDB" w:hAnsi="FutoralBlackDB"/>
                <w:sz w:val="24"/>
              </w:rPr>
            </w:pPr>
            <w:r>
              <w:rPr>
                <w:rFonts w:ascii="FutoralBlackDB" w:hAnsi="FutoralBlackDB"/>
                <w:b/>
                <w:sz w:val="24"/>
              </w:rPr>
              <w:t>Bürgermeisteramt</w:t>
            </w:r>
          </w:p>
        </w:tc>
      </w:tr>
      <w:tr w:rsidR="008B4394"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212994">
            <w:pPr>
              <w:framePr w:w="3166" w:h="1993" w:hSpace="141" w:wrap="auto" w:vAnchor="text" w:hAnchor="page" w:x="7998" w:y="17"/>
              <w:rPr>
                <w:rFonts w:ascii="Arial" w:hAnsi="Arial"/>
                <w:sz w:val="12"/>
              </w:rPr>
            </w:pPr>
          </w:p>
        </w:tc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</w:tcPr>
          <w:p w:rsidR="00212994" w:rsidRDefault="00212994">
            <w:pPr>
              <w:framePr w:w="3166" w:h="1993" w:hSpace="141" w:wrap="auto" w:vAnchor="text" w:hAnchor="page" w:x="7998" w:y="17"/>
              <w:rPr>
                <w:rFonts w:ascii="Arial" w:hAnsi="Arial"/>
                <w:b/>
                <w:sz w:val="12"/>
              </w:rPr>
            </w:pPr>
          </w:p>
        </w:tc>
      </w:tr>
    </w:tbl>
    <w:p w:rsidR="00212994" w:rsidRDefault="00212994">
      <w:pPr>
        <w:rPr>
          <w:rFonts w:ascii="Arial" w:hAnsi="Arial"/>
          <w:sz w:val="24"/>
        </w:rPr>
      </w:pPr>
    </w:p>
    <w:p w:rsidR="00212994" w:rsidRDefault="00212994">
      <w:pPr>
        <w:rPr>
          <w:rFonts w:ascii="Arial" w:hAnsi="Arial"/>
          <w:sz w:val="24"/>
        </w:rPr>
      </w:pPr>
    </w:p>
    <w:p w:rsidR="00212994" w:rsidRDefault="00212994">
      <w:pPr>
        <w:rPr>
          <w:rFonts w:ascii="Arial" w:hAnsi="Arial"/>
          <w:sz w:val="24"/>
        </w:rPr>
      </w:pPr>
    </w:p>
    <w:p w:rsidR="00212994" w:rsidRDefault="00212994">
      <w:pPr>
        <w:rPr>
          <w:rFonts w:ascii="Arial" w:hAnsi="Arial"/>
          <w:sz w:val="40"/>
        </w:rPr>
      </w:pPr>
    </w:p>
    <w:p w:rsidR="00212994" w:rsidRPr="0093291B" w:rsidRDefault="00212994">
      <w:pPr>
        <w:jc w:val="center"/>
        <w:rPr>
          <w:rFonts w:ascii="Arial" w:hAnsi="Arial"/>
          <w:b/>
          <w:sz w:val="28"/>
          <w:szCs w:val="28"/>
        </w:rPr>
      </w:pPr>
    </w:p>
    <w:p w:rsidR="00212994" w:rsidRDefault="00212994">
      <w:pPr>
        <w:jc w:val="center"/>
        <w:rPr>
          <w:rFonts w:ascii="Arial" w:hAnsi="Arial"/>
          <w:b/>
          <w:sz w:val="40"/>
        </w:rPr>
      </w:pPr>
    </w:p>
    <w:p w:rsidR="00212994" w:rsidRDefault="00700961">
      <w:pPr>
        <w:jc w:val="center"/>
        <w:rPr>
          <w:rFonts w:ascii="Arial" w:hAnsi="Arial"/>
          <w:b/>
          <w:sz w:val="40"/>
          <w:lang w:val="it-IT"/>
        </w:rPr>
      </w:pPr>
      <w:r>
        <w:rPr>
          <w:rFonts w:ascii="Arial" w:hAnsi="Arial"/>
          <w:b/>
          <w:sz w:val="40"/>
          <w:lang w:val="it-IT"/>
        </w:rPr>
        <w:t>P r e s s e m i t t e i l u n g</w:t>
      </w:r>
    </w:p>
    <w:p w:rsidR="00212994" w:rsidRDefault="00212994">
      <w:pPr>
        <w:jc w:val="center"/>
        <w:rPr>
          <w:rFonts w:ascii="Arial" w:hAnsi="Arial"/>
          <w:b/>
          <w:lang w:val="it-IT"/>
        </w:rPr>
      </w:pPr>
    </w:p>
    <w:p w:rsidR="00212994" w:rsidRPr="00B94697" w:rsidRDefault="00700961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 xml:space="preserve">vom </w:t>
      </w:r>
      <w:r w:rsidR="00FD29CF">
        <w:rPr>
          <w:rFonts w:ascii="Arial" w:hAnsi="Arial"/>
          <w:b/>
          <w:sz w:val="26"/>
        </w:rPr>
        <w:t>2</w:t>
      </w:r>
      <w:r w:rsidR="001061D6">
        <w:rPr>
          <w:rFonts w:ascii="Arial" w:hAnsi="Arial"/>
          <w:b/>
          <w:sz w:val="26"/>
        </w:rPr>
        <w:t>3</w:t>
      </w:r>
      <w:r w:rsidR="006B40A5">
        <w:rPr>
          <w:rFonts w:ascii="Arial" w:hAnsi="Arial"/>
          <w:b/>
          <w:sz w:val="26"/>
        </w:rPr>
        <w:t>.</w:t>
      </w:r>
      <w:r w:rsidR="004B4A2D">
        <w:rPr>
          <w:rFonts w:ascii="Arial" w:hAnsi="Arial"/>
          <w:b/>
          <w:sz w:val="26"/>
        </w:rPr>
        <w:t>10</w:t>
      </w:r>
      <w:r w:rsidR="006B40A5">
        <w:rPr>
          <w:rFonts w:ascii="Arial" w:hAnsi="Arial"/>
          <w:b/>
          <w:sz w:val="26"/>
        </w:rPr>
        <w:t>.202</w:t>
      </w:r>
      <w:r w:rsidR="004B4A2D">
        <w:rPr>
          <w:rFonts w:ascii="Arial" w:hAnsi="Arial"/>
          <w:b/>
          <w:sz w:val="26"/>
        </w:rPr>
        <w:t>6</w:t>
      </w:r>
    </w:p>
    <w:p w:rsidR="00212994" w:rsidRDefault="00212994">
      <w:pPr>
        <w:jc w:val="center"/>
        <w:rPr>
          <w:rFonts w:ascii="Arial" w:hAnsi="Arial"/>
          <w:b/>
          <w:sz w:val="3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759"/>
        <w:gridCol w:w="4179"/>
      </w:tblGrid>
      <w:tr w:rsidR="008B4394"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212994" w:rsidRDefault="00173266">
            <w:pPr>
              <w:spacing w:before="12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="Arial" w:hAnsi="Arial"/>
                <w:b/>
                <w:sz w:val="26"/>
              </w:rPr>
              <w:instrText xml:space="preserve"> FORMCHECKBOX </w:instrText>
            </w:r>
            <w:r w:rsidR="00E25BFD">
              <w:rPr>
                <w:rFonts w:ascii="Arial" w:hAnsi="Arial"/>
                <w:b/>
                <w:sz w:val="26"/>
              </w:rPr>
            </w:r>
            <w:r w:rsidR="00E25BFD">
              <w:rPr>
                <w:rFonts w:ascii="Arial" w:hAnsi="Arial"/>
                <w:b/>
                <w:sz w:val="26"/>
              </w:rPr>
              <w:fldChar w:fldCharType="separate"/>
            </w:r>
            <w:r>
              <w:rPr>
                <w:rFonts w:ascii="Arial" w:hAnsi="Arial"/>
                <w:b/>
                <w:sz w:val="26"/>
              </w:rPr>
              <w:fldChar w:fldCharType="end"/>
            </w:r>
            <w:bookmarkEnd w:id="0"/>
          </w:p>
        </w:tc>
        <w:tc>
          <w:tcPr>
            <w:tcW w:w="375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94" w:rsidRDefault="00700961">
            <w:pPr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Zur Veröffentlichung möglichst</w:t>
            </w:r>
            <w:r w:rsidR="00292199">
              <w:rPr>
                <w:rFonts w:ascii="Arial" w:hAnsi="Arial"/>
                <w:sz w:val="26"/>
              </w:rPr>
              <w:t xml:space="preserve"> zeitnah</w:t>
            </w:r>
          </w:p>
          <w:p w:rsidR="00212994" w:rsidRDefault="00700961" w:rsidP="00571C50">
            <w:pPr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fldChar w:fldCharType="begin"/>
            </w:r>
            <w:r>
              <w:rPr>
                <w:rFonts w:ascii="Arial" w:hAnsi="Arial"/>
                <w:b/>
                <w:sz w:val="26"/>
              </w:rPr>
              <w:instrText xml:space="preserve">  </w:instrText>
            </w:r>
            <w:r>
              <w:rPr>
                <w:rFonts w:ascii="Arial" w:hAnsi="Arial"/>
                <w:b/>
                <w:sz w:val="26"/>
              </w:rPr>
              <w:fldChar w:fldCharType="end"/>
            </w:r>
          </w:p>
        </w:tc>
        <w:tc>
          <w:tcPr>
            <w:tcW w:w="4179" w:type="dxa"/>
            <w:tcBorders>
              <w:top w:val="doub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2F0875" w:rsidRPr="00646620" w:rsidRDefault="00700961" w:rsidP="002F0875">
            <w:pPr>
              <w:rPr>
                <w:rFonts w:ascii="Arial" w:hAnsi="Arial"/>
                <w:sz w:val="26"/>
              </w:rPr>
            </w:pPr>
            <w:r w:rsidRPr="00646620">
              <w:rPr>
                <w:rFonts w:ascii="Arial" w:hAnsi="Arial"/>
                <w:sz w:val="26"/>
              </w:rPr>
              <w:t xml:space="preserve">Bei Rückfragen wenden Sie sich bitte an </w:t>
            </w:r>
          </w:p>
          <w:p w:rsidR="00212994" w:rsidRPr="00646620" w:rsidRDefault="00173266" w:rsidP="00646620">
            <w:pPr>
              <w:rPr>
                <w:rFonts w:ascii="Arial" w:hAnsi="Arial"/>
                <w:sz w:val="26"/>
              </w:rPr>
            </w:pPr>
            <w:r w:rsidRPr="00646620">
              <w:rPr>
                <w:rFonts w:ascii="Arial" w:hAnsi="Arial"/>
                <w:sz w:val="26"/>
              </w:rPr>
              <w:t xml:space="preserve">Frau </w:t>
            </w:r>
            <w:r w:rsidR="00646620" w:rsidRPr="00646620">
              <w:rPr>
                <w:rFonts w:ascii="Arial" w:hAnsi="Arial"/>
                <w:sz w:val="26"/>
              </w:rPr>
              <w:t>Fähnle</w:t>
            </w:r>
            <w:r w:rsidR="00101E49" w:rsidRPr="00646620">
              <w:rPr>
                <w:rFonts w:ascii="Arial" w:hAnsi="Arial"/>
                <w:sz w:val="26"/>
              </w:rPr>
              <w:t xml:space="preserve"> </w:t>
            </w:r>
          </w:p>
        </w:tc>
      </w:tr>
      <w:bookmarkStart w:id="1" w:name="Kontrollkästchen2"/>
      <w:tr w:rsidR="008B4394"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nil"/>
              <w:right w:val="single" w:sz="6" w:space="0" w:color="auto"/>
            </w:tcBorders>
          </w:tcPr>
          <w:p w:rsidR="00212994" w:rsidRDefault="00700961">
            <w:pPr>
              <w:spacing w:before="12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6"/>
              </w:rPr>
              <w:instrText xml:space="preserve"> FORMCHECKBOX </w:instrText>
            </w:r>
            <w:r w:rsidR="00E25BFD">
              <w:rPr>
                <w:rFonts w:ascii="Arial" w:hAnsi="Arial"/>
                <w:b/>
                <w:sz w:val="26"/>
              </w:rPr>
            </w:r>
            <w:r w:rsidR="00E25BFD">
              <w:rPr>
                <w:rFonts w:ascii="Arial" w:hAnsi="Arial"/>
                <w:b/>
                <w:sz w:val="26"/>
              </w:rPr>
              <w:fldChar w:fldCharType="separate"/>
            </w:r>
            <w:r>
              <w:rPr>
                <w:rFonts w:ascii="Arial" w:hAnsi="Arial"/>
                <w:b/>
                <w:sz w:val="26"/>
              </w:rPr>
              <w:fldChar w:fldCharType="end"/>
            </w:r>
            <w:bookmarkEnd w:id="1"/>
          </w:p>
        </w:tc>
        <w:tc>
          <w:tcPr>
            <w:tcW w:w="37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12994" w:rsidRDefault="00700961">
            <w:pPr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Zur Information</w:t>
            </w:r>
          </w:p>
          <w:p w:rsidR="00212994" w:rsidRDefault="00212994">
            <w:pPr>
              <w:rPr>
                <w:rFonts w:ascii="Arial" w:hAnsi="Arial"/>
                <w:sz w:val="26"/>
              </w:rPr>
            </w:pPr>
          </w:p>
        </w:tc>
        <w:tc>
          <w:tcPr>
            <w:tcW w:w="4179" w:type="dxa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</w:tcPr>
          <w:p w:rsidR="002F0875" w:rsidRPr="00646620" w:rsidRDefault="004C46A4" w:rsidP="002F0875">
            <w:pPr>
              <w:rPr>
                <w:rFonts w:ascii="Arial" w:hAnsi="Arial"/>
                <w:sz w:val="26"/>
              </w:rPr>
            </w:pPr>
            <w:r w:rsidRPr="00646620">
              <w:rPr>
                <w:rFonts w:ascii="Arial" w:hAnsi="Arial"/>
                <w:sz w:val="26"/>
              </w:rPr>
              <w:t xml:space="preserve">Email: </w:t>
            </w:r>
            <w:r w:rsidR="00646620" w:rsidRPr="00646620">
              <w:rPr>
                <w:rFonts w:ascii="Arial" w:hAnsi="Arial"/>
                <w:sz w:val="26"/>
              </w:rPr>
              <w:t>beate.faehnle</w:t>
            </w:r>
            <w:r w:rsidRPr="00646620">
              <w:rPr>
                <w:rFonts w:ascii="Arial" w:hAnsi="Arial"/>
                <w:sz w:val="26"/>
              </w:rPr>
              <w:t>@schillerstadt-marbach.de</w:t>
            </w:r>
          </w:p>
          <w:p w:rsidR="00990463" w:rsidRPr="00646620" w:rsidRDefault="00990463">
            <w:pPr>
              <w:rPr>
                <w:rFonts w:ascii="Arial" w:hAnsi="Arial"/>
                <w:sz w:val="26"/>
              </w:rPr>
            </w:pPr>
          </w:p>
        </w:tc>
      </w:tr>
      <w:bookmarkStart w:id="2" w:name="Kontrollkästchen3"/>
      <w:tr w:rsidR="008B4394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12994" w:rsidRDefault="00700961">
            <w:pPr>
              <w:spacing w:before="12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6"/>
              </w:rPr>
              <w:instrText xml:space="preserve"> FORMCHECKBOX </w:instrText>
            </w:r>
            <w:r w:rsidR="00E25BFD">
              <w:rPr>
                <w:rFonts w:ascii="Arial" w:hAnsi="Arial"/>
                <w:b/>
                <w:sz w:val="26"/>
              </w:rPr>
            </w:r>
            <w:r w:rsidR="00E25BFD">
              <w:rPr>
                <w:rFonts w:ascii="Arial" w:hAnsi="Arial"/>
                <w:b/>
                <w:sz w:val="26"/>
              </w:rPr>
              <w:fldChar w:fldCharType="separate"/>
            </w:r>
            <w:r>
              <w:rPr>
                <w:rFonts w:ascii="Arial" w:hAnsi="Arial"/>
                <w:b/>
                <w:sz w:val="26"/>
              </w:rPr>
              <w:fldChar w:fldCharType="end"/>
            </w:r>
            <w:bookmarkEnd w:id="2"/>
          </w:p>
        </w:tc>
        <w:tc>
          <w:tcPr>
            <w:tcW w:w="375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12994" w:rsidRDefault="00700961">
            <w:pPr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 xml:space="preserve">Sperrfrist bis </w:t>
            </w:r>
          </w:p>
          <w:bookmarkStart w:id="3" w:name="Text1"/>
          <w:p w:rsidR="00212994" w:rsidRDefault="00700961">
            <w:pPr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tt.MM.jjjj"/>
                  </w:textInput>
                </w:ffData>
              </w:fldChar>
            </w:r>
            <w:r>
              <w:rPr>
                <w:rFonts w:ascii="Arial" w:hAnsi="Arial"/>
                <w:sz w:val="26"/>
              </w:rPr>
              <w:instrText xml:space="preserve"> FORMTEXT </w:instrText>
            </w:r>
            <w:r>
              <w:rPr>
                <w:rFonts w:ascii="Arial" w:hAnsi="Arial"/>
                <w:sz w:val="26"/>
              </w:rPr>
            </w:r>
            <w:r>
              <w:rPr>
                <w:rFonts w:ascii="Arial" w:hAnsi="Arial"/>
                <w:sz w:val="26"/>
              </w:rPr>
              <w:fldChar w:fldCharType="separate"/>
            </w:r>
            <w:r>
              <w:rPr>
                <w:rFonts w:ascii="Arial" w:hAnsi="Arial"/>
                <w:noProof/>
                <w:sz w:val="26"/>
              </w:rPr>
              <w:t xml:space="preserve">     </w:t>
            </w:r>
            <w:r>
              <w:rPr>
                <w:rFonts w:ascii="Arial" w:hAnsi="Arial"/>
                <w:sz w:val="26"/>
              </w:rPr>
              <w:fldChar w:fldCharType="end"/>
            </w:r>
            <w:bookmarkEnd w:id="3"/>
          </w:p>
        </w:tc>
        <w:tc>
          <w:tcPr>
            <w:tcW w:w="4179" w:type="dxa"/>
            <w:tcBorders>
              <w:top w:val="sing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:rsidR="00212994" w:rsidRDefault="00700961" w:rsidP="00284CAC">
            <w:pPr>
              <w:rPr>
                <w:rFonts w:ascii="Arial" w:hAnsi="Arial"/>
                <w:sz w:val="26"/>
                <w:lang w:val="it-IT"/>
              </w:rPr>
            </w:pPr>
            <w:r>
              <w:rPr>
                <w:rFonts w:ascii="Arial" w:hAnsi="Arial"/>
                <w:sz w:val="26"/>
                <w:lang w:val="it-IT"/>
              </w:rPr>
              <w:t xml:space="preserve">AZ: </w:t>
            </w:r>
            <w:r w:rsidR="00596FB0">
              <w:rPr>
                <w:rFonts w:ascii="Arial" w:hAnsi="Arial"/>
                <w:sz w:val="26"/>
                <w:lang w:val="it-IT"/>
              </w:rPr>
              <w:t>I</w:t>
            </w:r>
            <w:r>
              <w:rPr>
                <w:rFonts w:ascii="Arial" w:hAnsi="Arial"/>
                <w:sz w:val="26"/>
                <w:lang w:val="it-IT"/>
              </w:rPr>
              <w:t>-</w:t>
            </w:r>
            <w:bookmarkStart w:id="4" w:name="Aktenzeichen"/>
            <w:r>
              <w:rPr>
                <w:rFonts w:ascii="Arial" w:hAnsi="Arial"/>
                <w:sz w:val="26"/>
                <w:lang w:val="it-IT"/>
              </w:rPr>
              <w:fldChar w:fldCharType="begin">
                <w:ffData>
                  <w:name w:val="Aktenzeichen"/>
                  <w:enabled w:val="0"/>
                  <w:calcOnExit w:val="0"/>
                  <w:textInput>
                    <w:default w:val="430.101"/>
                  </w:textInput>
                </w:ffData>
              </w:fldChar>
            </w:r>
            <w:r>
              <w:rPr>
                <w:rFonts w:ascii="Arial" w:hAnsi="Arial"/>
                <w:sz w:val="26"/>
                <w:lang w:val="it-IT"/>
              </w:rPr>
              <w:instrText xml:space="preserve"> FORMTEXT </w:instrText>
            </w:r>
            <w:r>
              <w:rPr>
                <w:rFonts w:ascii="Arial" w:hAnsi="Arial"/>
                <w:sz w:val="26"/>
                <w:lang w:val="it-IT"/>
              </w:rPr>
            </w:r>
            <w:r>
              <w:rPr>
                <w:rFonts w:ascii="Arial" w:hAnsi="Arial"/>
                <w:sz w:val="26"/>
                <w:lang w:val="it-IT"/>
              </w:rPr>
              <w:fldChar w:fldCharType="separate"/>
            </w:r>
            <w:r w:rsidR="00DA2232">
              <w:rPr>
                <w:rFonts w:ascii="Arial" w:hAnsi="Arial"/>
                <w:sz w:val="26"/>
                <w:lang w:val="it-IT"/>
              </w:rPr>
              <w:t>430.101</w:t>
            </w:r>
            <w:r>
              <w:rPr>
                <w:rFonts w:ascii="Arial" w:hAnsi="Arial"/>
                <w:sz w:val="26"/>
                <w:lang w:val="it-IT"/>
              </w:rPr>
              <w:fldChar w:fldCharType="end"/>
            </w:r>
            <w:bookmarkEnd w:id="4"/>
            <w:r>
              <w:rPr>
                <w:rFonts w:ascii="Arial" w:hAnsi="Arial"/>
                <w:sz w:val="26"/>
                <w:lang w:val="it-IT"/>
              </w:rPr>
              <w:t xml:space="preserve"> </w:t>
            </w:r>
            <w:r w:rsidR="00455164">
              <w:rPr>
                <w:rFonts w:ascii="Arial" w:hAnsi="Arial"/>
                <w:sz w:val="26"/>
                <w:lang w:val="it-IT"/>
              </w:rPr>
              <w:t>vs</w:t>
            </w:r>
          </w:p>
        </w:tc>
      </w:tr>
    </w:tbl>
    <w:p w:rsidR="00212994" w:rsidRDefault="00212994">
      <w:pPr>
        <w:rPr>
          <w:rFonts w:ascii="Arial" w:hAnsi="Arial"/>
          <w:sz w:val="24"/>
          <w:lang w:val="it-IT"/>
        </w:rPr>
      </w:pPr>
    </w:p>
    <w:p w:rsidR="00212994" w:rsidRDefault="00212994">
      <w:pPr>
        <w:rPr>
          <w:rFonts w:ascii="Arial" w:hAnsi="Arial"/>
          <w:sz w:val="24"/>
          <w:lang w:val="it-IT"/>
        </w:rPr>
        <w:sectPr w:rsidR="00212994">
          <w:headerReference w:type="default" r:id="rId9"/>
          <w:footerReference w:type="default" r:id="rId10"/>
          <w:footerReference w:type="first" r:id="rId11"/>
          <w:pgSz w:w="11907" w:h="16840" w:code="9"/>
          <w:pgMar w:top="1418" w:right="1701" w:bottom="1701" w:left="1701" w:header="851" w:footer="164" w:gutter="0"/>
          <w:paperSrc w:other="1"/>
          <w:cols w:space="720"/>
          <w:titlePg/>
        </w:sectPr>
      </w:pPr>
    </w:p>
    <w:p w:rsidR="002C0D74" w:rsidRPr="007E27B4" w:rsidRDefault="002C0D74" w:rsidP="007E27B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173266" w:rsidRPr="008F4AD0" w:rsidRDefault="00173266" w:rsidP="008F4AD0">
      <w:pPr>
        <w:overflowPunct/>
        <w:autoSpaceDE/>
        <w:autoSpaceDN/>
        <w:adjustRightInd/>
        <w:spacing w:line="360" w:lineRule="auto"/>
        <w:textAlignment w:val="auto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 w:rsidRPr="008F4AD0">
        <w:rPr>
          <w:rFonts w:ascii="Arial" w:hAnsi="Arial" w:cs="Arial"/>
          <w:b/>
          <w:bCs/>
          <w:kern w:val="36"/>
          <w:sz w:val="24"/>
          <w:szCs w:val="24"/>
        </w:rPr>
        <w:t>Markus Kaiser wird neuer Leiter des Stadtbauamts</w:t>
      </w:r>
    </w:p>
    <w:p w:rsidR="00EC20D1" w:rsidRPr="008F4AD0" w:rsidRDefault="00EC20D1" w:rsidP="008F4AD0">
      <w:pPr>
        <w:pStyle w:val="StandardWeb"/>
        <w:spacing w:before="0" w:beforeAutospacing="0" w:after="0" w:afterAutospacing="0" w:line="360" w:lineRule="auto"/>
        <w:rPr>
          <w:rFonts w:ascii="Arial" w:hAnsi="Arial" w:cs="Arial"/>
        </w:rPr>
      </w:pPr>
    </w:p>
    <w:p w:rsidR="008F4AD0" w:rsidRPr="007E2233" w:rsidRDefault="00EC20D1" w:rsidP="007763B9">
      <w:pPr>
        <w:pStyle w:val="StandardWeb"/>
        <w:spacing w:before="0" w:beforeAutospacing="0" w:after="0" w:afterAutospacing="0" w:line="360" w:lineRule="auto"/>
        <w:rPr>
          <w:rFonts w:ascii="Arial" w:hAnsi="Arial" w:cs="Arial"/>
        </w:rPr>
      </w:pPr>
      <w:r w:rsidRPr="007E2233">
        <w:rPr>
          <w:rFonts w:ascii="Arial" w:hAnsi="Arial" w:cs="Arial"/>
        </w:rPr>
        <w:t xml:space="preserve">Der Gemeinderat hat Markus Kaiser einstimmig zum neuen Amtsleiter </w:t>
      </w:r>
      <w:r w:rsidR="008F4AD0" w:rsidRPr="007E2233">
        <w:rPr>
          <w:rFonts w:ascii="Arial" w:hAnsi="Arial" w:cs="Arial"/>
        </w:rPr>
        <w:t xml:space="preserve">des Stadtbauamts der Stadt Marbach </w:t>
      </w:r>
      <w:r w:rsidRPr="007E2233">
        <w:rPr>
          <w:rFonts w:ascii="Arial" w:hAnsi="Arial" w:cs="Arial"/>
        </w:rPr>
        <w:t xml:space="preserve">gewählt. Er tritt </w:t>
      </w:r>
      <w:r w:rsidR="008F4AD0" w:rsidRPr="007E2233">
        <w:rPr>
          <w:rFonts w:ascii="Arial" w:hAnsi="Arial" w:cs="Arial"/>
        </w:rPr>
        <w:t xml:space="preserve">zum 1. Juli 2027 </w:t>
      </w:r>
      <w:r w:rsidRPr="007E2233">
        <w:rPr>
          <w:rFonts w:ascii="Arial" w:hAnsi="Arial" w:cs="Arial"/>
        </w:rPr>
        <w:t>die Nachfolge von Dieter Wanner an</w:t>
      </w:r>
      <w:r w:rsidR="007763B9" w:rsidRPr="007E2233">
        <w:rPr>
          <w:rFonts w:ascii="Arial" w:hAnsi="Arial" w:cs="Arial"/>
        </w:rPr>
        <w:t xml:space="preserve">, der nach </w:t>
      </w:r>
      <w:r w:rsidR="007E2233" w:rsidRPr="007E2233">
        <w:rPr>
          <w:rFonts w:ascii="Arial" w:hAnsi="Arial" w:cs="Arial"/>
        </w:rPr>
        <w:t>knapp 40 Jahren bei der Stadt</w:t>
      </w:r>
      <w:r w:rsidR="00B27101">
        <w:rPr>
          <w:rFonts w:ascii="Arial" w:hAnsi="Arial" w:cs="Arial"/>
        </w:rPr>
        <w:t xml:space="preserve">verwaltung </w:t>
      </w:r>
      <w:r w:rsidR="007763B9" w:rsidRPr="007E2233">
        <w:rPr>
          <w:rFonts w:ascii="Arial" w:hAnsi="Arial" w:cs="Arial"/>
        </w:rPr>
        <w:t>in den Ruhestand geht.</w:t>
      </w:r>
    </w:p>
    <w:p w:rsidR="008F4AD0" w:rsidRPr="007E2233" w:rsidRDefault="008F4AD0" w:rsidP="007763B9">
      <w:pPr>
        <w:pStyle w:val="StandardWeb"/>
        <w:spacing w:before="0" w:beforeAutospacing="0" w:after="0" w:afterAutospacing="0" w:line="360" w:lineRule="auto"/>
        <w:rPr>
          <w:rFonts w:ascii="Arial" w:hAnsi="Arial" w:cs="Arial"/>
        </w:rPr>
      </w:pPr>
    </w:p>
    <w:p w:rsidR="008F4AD0" w:rsidRPr="007763B9" w:rsidRDefault="008F4AD0" w:rsidP="007763B9">
      <w:pPr>
        <w:pStyle w:val="Standard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7763B9">
        <w:rPr>
          <w:rFonts w:ascii="Arial" w:hAnsi="Arial" w:cs="Arial"/>
          <w:color w:val="000000"/>
        </w:rPr>
        <w:t>Markus Kaiser ist als diplomierter Architekt seit dem 1. Dezember 2012 bei der Stadt Marbach beschäftig</w:t>
      </w:r>
      <w:r w:rsidR="005100E1">
        <w:rPr>
          <w:rFonts w:ascii="Arial" w:hAnsi="Arial" w:cs="Arial"/>
          <w:color w:val="000000"/>
        </w:rPr>
        <w:t>t</w:t>
      </w:r>
      <w:bookmarkStart w:id="5" w:name="_GoBack"/>
      <w:bookmarkEnd w:id="5"/>
      <w:r w:rsidRPr="007763B9">
        <w:rPr>
          <w:rFonts w:ascii="Arial" w:hAnsi="Arial" w:cs="Arial"/>
          <w:color w:val="000000"/>
        </w:rPr>
        <w:t xml:space="preserve"> und verantwortet seitdem den Bereich Hochbau. Zum 1. November 2020 wurde er vom Gemeinderat zum stellvertretenden Amtsleiter gewählt. </w:t>
      </w:r>
    </w:p>
    <w:p w:rsidR="008F4AD0" w:rsidRPr="007763B9" w:rsidRDefault="008F4AD0" w:rsidP="007763B9">
      <w:pPr>
        <w:pStyle w:val="Standard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</w:p>
    <w:p w:rsidR="004972AD" w:rsidRPr="007763B9" w:rsidRDefault="007763B9" w:rsidP="007763B9">
      <w:pPr>
        <w:spacing w:line="360" w:lineRule="auto"/>
        <w:rPr>
          <w:rFonts w:ascii="Arial" w:hAnsi="Arial" w:cs="Arial"/>
          <w:sz w:val="24"/>
          <w:szCs w:val="24"/>
        </w:rPr>
      </w:pPr>
      <w:r w:rsidRPr="007763B9">
        <w:rPr>
          <w:rFonts w:ascii="Arial" w:hAnsi="Arial" w:cs="Arial"/>
          <w:sz w:val="24"/>
          <w:szCs w:val="24"/>
        </w:rPr>
        <w:t xml:space="preserve">Mit der frühzeitigen Regelung der Nachfolge schaffen Gemeinderat und Verwaltung die Voraussetzungen für eine reibungslose Übergabe der Amtsgeschäfte. </w:t>
      </w:r>
      <w:r w:rsidR="000F2CED" w:rsidRPr="007763B9">
        <w:rPr>
          <w:rFonts w:ascii="Arial" w:hAnsi="Arial" w:cs="Arial"/>
          <w:sz w:val="24"/>
          <w:szCs w:val="24"/>
        </w:rPr>
        <w:lastRenderedPageBreak/>
        <w:t xml:space="preserve">Bürgermeister Jan Trost begrüßt die einstimmige Entscheidung des Gemeinderats: „Die breite Zustimmung unterstreicht das Vertrauen in Markus Kaiser und seine künftige Arbeit als Leiter des Stadtbauamts.“ </w:t>
      </w:r>
    </w:p>
    <w:p w:rsidR="008F4AD0" w:rsidRPr="007763B9" w:rsidRDefault="008F4AD0" w:rsidP="007763B9">
      <w:pPr>
        <w:pStyle w:val="Standard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</w:p>
    <w:p w:rsidR="008F4AD0" w:rsidRPr="007763B9" w:rsidRDefault="008F4AD0" w:rsidP="007763B9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</w:p>
    <w:p w:rsidR="008F4AD0" w:rsidRPr="000F2CED" w:rsidRDefault="008F4AD0" w:rsidP="000F2CED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sectPr w:rsidR="008F4AD0" w:rsidRPr="000F2CED" w:rsidSect="00E105DF">
      <w:type w:val="continuous"/>
      <w:pgSz w:w="11907" w:h="16840" w:code="9"/>
      <w:pgMar w:top="1134" w:right="1701" w:bottom="1418" w:left="1701" w:header="851" w:footer="164" w:gutter="0"/>
      <w:paperSrc w:other="15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FD" w:rsidRDefault="00E25BFD">
      <w:r>
        <w:separator/>
      </w:r>
    </w:p>
  </w:endnote>
  <w:endnote w:type="continuationSeparator" w:id="0">
    <w:p w:rsidR="00E25BFD" w:rsidRDefault="00E2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oralBlackDB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utoralDB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591"/>
      <w:gridCol w:w="1560"/>
      <w:gridCol w:w="1247"/>
      <w:gridCol w:w="311"/>
    </w:tblGrid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Telefonzentrale  </w:t>
          </w:r>
        </w:p>
      </w:tc>
      <w:tc>
        <w:tcPr>
          <w:tcW w:w="1558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07144/102-0</w:t>
          </w: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Telefax               </w:t>
          </w:r>
        </w:p>
      </w:tc>
      <w:tc>
        <w:tcPr>
          <w:tcW w:w="1558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07144/102-300</w:t>
          </w: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2"/>
            </w:rPr>
          </w:pPr>
        </w:p>
      </w:tc>
      <w:tc>
        <w:tcPr>
          <w:tcW w:w="280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2"/>
            </w:rPr>
          </w:pPr>
        </w:p>
      </w:tc>
      <w:tc>
        <w:tcPr>
          <w:tcW w:w="31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2"/>
            </w:rPr>
          </w:pP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280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Marktstraße 23</w:t>
          </w:r>
        </w:p>
      </w:tc>
      <w:tc>
        <w:tcPr>
          <w:tcW w:w="31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280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71672 Marbach am Neckar</w:t>
          </w:r>
        </w:p>
      </w:tc>
      <w:tc>
        <w:tcPr>
          <w:tcW w:w="31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</w:tr>
  </w:tbl>
  <w:p w:rsidR="00D61365" w:rsidRDefault="00D6136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591"/>
      <w:gridCol w:w="709"/>
      <w:gridCol w:w="850"/>
      <w:gridCol w:w="562"/>
      <w:gridCol w:w="289"/>
      <w:gridCol w:w="992"/>
    </w:tblGrid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1559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Telefonzentrale</w:t>
          </w:r>
        </w:p>
      </w:tc>
      <w:tc>
        <w:tcPr>
          <w:tcW w:w="1843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07144/102-0</w:t>
          </w: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1559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Telefax</w:t>
          </w:r>
        </w:p>
      </w:tc>
      <w:tc>
        <w:tcPr>
          <w:tcW w:w="1843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07144/102-300</w:t>
          </w: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e-mail</w:t>
          </w:r>
        </w:p>
      </w:tc>
      <w:tc>
        <w:tcPr>
          <w:tcW w:w="2693" w:type="dxa"/>
          <w:gridSpan w:val="4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rathaus@schillerstadt-marbach.de</w:t>
          </w:r>
        </w:p>
      </w:tc>
    </w:tr>
    <w:tr w:rsidR="008B4394">
      <w:trPr>
        <w:trHeight w:val="40"/>
      </w:trPr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4"/>
            </w:rPr>
          </w:pPr>
        </w:p>
      </w:tc>
      <w:tc>
        <w:tcPr>
          <w:tcW w:w="2121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FutoralDB" w:hAnsi="FutoralDB"/>
              <w:sz w:val="4"/>
            </w:rPr>
          </w:pPr>
        </w:p>
      </w:tc>
      <w:tc>
        <w:tcPr>
          <w:tcW w:w="12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FutoralDB" w:hAnsi="FutoralDB"/>
              <w:sz w:val="4"/>
            </w:rPr>
          </w:pP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2121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Marktstraße 23</w:t>
          </w:r>
        </w:p>
      </w:tc>
      <w:tc>
        <w:tcPr>
          <w:tcW w:w="12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FutoralDB" w:hAnsi="FutoralDB"/>
            </w:rPr>
          </w:pPr>
        </w:p>
      </w:tc>
    </w:tr>
    <w:tr w:rsidR="008B4394">
      <w:tc>
        <w:tcPr>
          <w:tcW w:w="659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Arial" w:hAnsi="Arial"/>
              <w:sz w:val="18"/>
            </w:rPr>
          </w:pPr>
        </w:p>
      </w:tc>
      <w:tc>
        <w:tcPr>
          <w:tcW w:w="2410" w:type="dxa"/>
          <w:gridSpan w:val="4"/>
          <w:tcBorders>
            <w:top w:val="nil"/>
            <w:left w:val="nil"/>
            <w:bottom w:val="nil"/>
            <w:right w:val="nil"/>
          </w:tcBorders>
        </w:tcPr>
        <w:p w:rsidR="00D61365" w:rsidRDefault="00700961">
          <w:pPr>
            <w:pStyle w:val="Fuzeile"/>
            <w:rPr>
              <w:rFonts w:ascii="FutoralDB" w:hAnsi="FutoralDB"/>
            </w:rPr>
          </w:pPr>
          <w:r>
            <w:rPr>
              <w:rFonts w:ascii="FutoralDB" w:hAnsi="FutoralDB"/>
            </w:rPr>
            <w:t>71672 Marbach am Neckar</w:t>
          </w:r>
        </w:p>
      </w:tc>
      <w:tc>
        <w:tcPr>
          <w:tcW w:w="992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pStyle w:val="Fuzeile"/>
            <w:rPr>
              <w:rFonts w:ascii="FutoralDB" w:hAnsi="FutoralDB"/>
            </w:rPr>
          </w:pPr>
        </w:p>
      </w:tc>
    </w:tr>
  </w:tbl>
  <w:p w:rsidR="00D61365" w:rsidRDefault="00D613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BFD" w:rsidRDefault="00E25BFD">
      <w:r>
        <w:separator/>
      </w:r>
    </w:p>
  </w:footnote>
  <w:footnote w:type="continuationSeparator" w:id="0">
    <w:p w:rsidR="00E25BFD" w:rsidRDefault="00E25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42" w:type="dxa"/>
      <w:tblInd w:w="-1348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231"/>
      <w:gridCol w:w="3544"/>
      <w:gridCol w:w="567"/>
    </w:tblGrid>
    <w:tr w:rsidR="008B4394">
      <w:trPr>
        <w:trHeight w:val="120"/>
      </w:trPr>
      <w:tc>
        <w:tcPr>
          <w:tcW w:w="7231" w:type="dxa"/>
          <w:tcBorders>
            <w:top w:val="nil"/>
            <w:left w:val="nil"/>
            <w:bottom w:val="nil"/>
            <w:right w:val="nil"/>
          </w:tcBorders>
        </w:tcPr>
        <w:p w:rsidR="00D61365" w:rsidRDefault="00D61365">
          <w:pPr>
            <w:rPr>
              <w:rFonts w:ascii="Arial" w:hAnsi="Arial"/>
              <w:sz w:val="24"/>
            </w:rPr>
          </w:pPr>
        </w:p>
      </w:tc>
      <w:tc>
        <w:tcPr>
          <w:tcW w:w="4111" w:type="dxa"/>
          <w:gridSpan w:val="2"/>
          <w:tcBorders>
            <w:top w:val="single" w:sz="6" w:space="0" w:color="auto"/>
            <w:left w:val="nil"/>
            <w:bottom w:val="nil"/>
            <w:right w:val="nil"/>
          </w:tcBorders>
        </w:tcPr>
        <w:p w:rsidR="00D61365" w:rsidRDefault="00700961">
          <w:pPr>
            <w:spacing w:line="192" w:lineRule="auto"/>
            <w:rPr>
              <w:rFonts w:ascii="FutoralBlackDB" w:hAnsi="FutoralBlackDB"/>
              <w:b/>
              <w:spacing w:val="-16"/>
              <w:sz w:val="8"/>
            </w:rPr>
          </w:pPr>
          <w:r>
            <w:rPr>
              <w:rFonts w:ascii="FutoralBlackDB" w:hAnsi="FutoralBlackDB"/>
              <w:b/>
              <w:spacing w:val="-16"/>
              <w:sz w:val="8"/>
            </w:rPr>
            <w:t xml:space="preserve">        </w:t>
          </w:r>
        </w:p>
        <w:p w:rsidR="00D61365" w:rsidRDefault="00700961">
          <w:pPr>
            <w:spacing w:line="192" w:lineRule="auto"/>
            <w:rPr>
              <w:rFonts w:ascii="FutoralBlackDB" w:hAnsi="FutoralBlackDB"/>
              <w:b/>
              <w:spacing w:val="-16"/>
              <w:sz w:val="34"/>
            </w:rPr>
          </w:pPr>
          <w:r>
            <w:rPr>
              <w:rFonts w:ascii="FutoralBlackDB" w:hAnsi="FutoralBlackDB"/>
              <w:b/>
              <w:sz w:val="34"/>
            </w:rPr>
            <w:t xml:space="preserve">      STADT</w:t>
          </w:r>
        </w:p>
      </w:tc>
    </w:tr>
    <w:tr w:rsidR="008B4394">
      <w:trPr>
        <w:gridAfter w:val="1"/>
        <w:wAfter w:w="567" w:type="dxa"/>
        <w:trHeight w:val="420"/>
      </w:trPr>
      <w:tc>
        <w:tcPr>
          <w:tcW w:w="7231" w:type="dxa"/>
          <w:tcBorders>
            <w:top w:val="nil"/>
            <w:left w:val="nil"/>
            <w:bottom w:val="single" w:sz="6" w:space="0" w:color="auto"/>
            <w:right w:val="nil"/>
          </w:tcBorders>
        </w:tcPr>
        <w:p w:rsidR="00D61365" w:rsidRDefault="00D61365">
          <w:pPr>
            <w:rPr>
              <w:rFonts w:ascii="Arial" w:hAnsi="Arial"/>
              <w:sz w:val="24"/>
            </w:rPr>
          </w:pPr>
        </w:p>
      </w:tc>
      <w:tc>
        <w:tcPr>
          <w:tcW w:w="3544" w:type="dxa"/>
          <w:tcBorders>
            <w:top w:val="nil"/>
            <w:left w:val="nil"/>
            <w:bottom w:val="single" w:sz="6" w:space="0" w:color="auto"/>
            <w:right w:val="nil"/>
          </w:tcBorders>
        </w:tcPr>
        <w:p w:rsidR="00D61365" w:rsidRDefault="00700961">
          <w:pPr>
            <w:spacing w:line="192" w:lineRule="auto"/>
            <w:rPr>
              <w:rFonts w:ascii="FutoralBlackDB" w:hAnsi="FutoralBlackDB"/>
              <w:b/>
              <w:spacing w:val="-8"/>
              <w:sz w:val="34"/>
            </w:rPr>
          </w:pPr>
          <w:r>
            <w:rPr>
              <w:rFonts w:ascii="FutoralBlackDB" w:hAnsi="FutoralBlackDB"/>
              <w:b/>
              <w:spacing w:val="-8"/>
              <w:sz w:val="34"/>
            </w:rPr>
            <w:t>MARBACH AM NECKAR</w:t>
          </w:r>
        </w:p>
      </w:tc>
    </w:tr>
  </w:tbl>
  <w:p w:rsidR="00D61365" w:rsidRDefault="00700961">
    <w:pPr>
      <w:spacing w:line="480" w:lineRule="auto"/>
      <w:rPr>
        <w:rFonts w:ascii="Arial" w:hAnsi="Arial"/>
        <w:sz w:val="24"/>
      </w:rPr>
    </w:pPr>
    <w:r>
      <w:rPr>
        <w:rFonts w:ascii="Arial" w:hAnsi="Arial"/>
        <w:sz w:val="24"/>
      </w:rPr>
      <w:t xml:space="preserve">Seite </w:t>
    </w:r>
    <w:r>
      <w:rPr>
        <w:rStyle w:val="Seitenzahl"/>
        <w:rFonts w:ascii="Arial" w:hAnsi="Arial" w:cs="Arial"/>
        <w:sz w:val="24"/>
        <w:szCs w:val="24"/>
      </w:rPr>
      <w:fldChar w:fldCharType="begin"/>
    </w:r>
    <w:r>
      <w:rPr>
        <w:rStyle w:val="Seitenzahl"/>
        <w:rFonts w:ascii="Arial" w:hAnsi="Arial" w:cs="Arial"/>
        <w:sz w:val="24"/>
        <w:szCs w:val="24"/>
      </w:rPr>
      <w:instrText xml:space="preserve"> PAGE </w:instrText>
    </w:r>
    <w:r>
      <w:rPr>
        <w:rStyle w:val="Seitenzahl"/>
        <w:rFonts w:ascii="Arial" w:hAnsi="Arial" w:cs="Arial"/>
        <w:sz w:val="24"/>
        <w:szCs w:val="24"/>
      </w:rPr>
      <w:fldChar w:fldCharType="separate"/>
    </w:r>
    <w:r w:rsidR="005100E1">
      <w:rPr>
        <w:rStyle w:val="Seitenzahl"/>
        <w:rFonts w:ascii="Arial" w:hAnsi="Arial" w:cs="Arial"/>
        <w:noProof/>
        <w:sz w:val="24"/>
        <w:szCs w:val="24"/>
      </w:rPr>
      <w:t>2</w:t>
    </w:r>
    <w:r>
      <w:rPr>
        <w:rStyle w:val="Seitenzahl"/>
        <w:rFonts w:ascii="Arial" w:hAnsi="Arial" w:cs="Arial"/>
        <w:sz w:val="24"/>
        <w:szCs w:val="24"/>
      </w:rPr>
      <w:fldChar w:fldCharType="end"/>
    </w:r>
    <w:r>
      <w:rPr>
        <w:rFonts w:ascii="Arial" w:hAnsi="Arial"/>
        <w:sz w:val="24"/>
      </w:rPr>
      <w:t xml:space="preserve"> zur Pressemitteilung vom </w:t>
    </w:r>
    <w:r w:rsidR="001850FC">
      <w:rPr>
        <w:rFonts w:ascii="Arial" w:hAnsi="Arial"/>
        <w:sz w:val="24"/>
      </w:rPr>
      <w:t>2</w:t>
    </w:r>
    <w:r w:rsidR="001061D6">
      <w:rPr>
        <w:rFonts w:ascii="Arial" w:hAnsi="Arial"/>
        <w:sz w:val="24"/>
      </w:rPr>
      <w:t>3</w:t>
    </w:r>
    <w:r w:rsidR="00593972">
      <w:rPr>
        <w:rFonts w:ascii="Arial" w:hAnsi="Arial"/>
        <w:sz w:val="24"/>
      </w:rPr>
      <w:t>.</w:t>
    </w:r>
    <w:r w:rsidR="00B62F33">
      <w:rPr>
        <w:rFonts w:ascii="Arial" w:hAnsi="Arial"/>
        <w:sz w:val="24"/>
      </w:rPr>
      <w:t>10</w:t>
    </w:r>
    <w:r w:rsidR="00593972">
      <w:rPr>
        <w:rFonts w:ascii="Arial" w:hAnsi="Arial"/>
        <w:sz w:val="24"/>
      </w:rPr>
      <w:t>.202</w:t>
    </w:r>
    <w:r w:rsidR="00B62F33">
      <w:rPr>
        <w:rFonts w:ascii="Arial" w:hAnsi="Arial"/>
        <w:sz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56D2"/>
    <w:multiLevelType w:val="multilevel"/>
    <w:tmpl w:val="166A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31E63"/>
    <w:multiLevelType w:val="multilevel"/>
    <w:tmpl w:val="FFB0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073BB8"/>
    <w:multiLevelType w:val="multilevel"/>
    <w:tmpl w:val="7B10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5C"/>
    <w:rsid w:val="00011A38"/>
    <w:rsid w:val="00014987"/>
    <w:rsid w:val="00015419"/>
    <w:rsid w:val="00016C2D"/>
    <w:rsid w:val="00020500"/>
    <w:rsid w:val="000215E9"/>
    <w:rsid w:val="000220E5"/>
    <w:rsid w:val="000224B2"/>
    <w:rsid w:val="00023471"/>
    <w:rsid w:val="00024EAD"/>
    <w:rsid w:val="00027EFF"/>
    <w:rsid w:val="000307D8"/>
    <w:rsid w:val="000315E9"/>
    <w:rsid w:val="0004369B"/>
    <w:rsid w:val="00062570"/>
    <w:rsid w:val="00062A83"/>
    <w:rsid w:val="00070481"/>
    <w:rsid w:val="00070BE3"/>
    <w:rsid w:val="00077D07"/>
    <w:rsid w:val="00080B3B"/>
    <w:rsid w:val="00092016"/>
    <w:rsid w:val="0009769C"/>
    <w:rsid w:val="000A1816"/>
    <w:rsid w:val="000A7552"/>
    <w:rsid w:val="000B4E3B"/>
    <w:rsid w:val="000B7064"/>
    <w:rsid w:val="000C7780"/>
    <w:rsid w:val="000D15D3"/>
    <w:rsid w:val="000D3111"/>
    <w:rsid w:val="000E3DDD"/>
    <w:rsid w:val="000E7BE7"/>
    <w:rsid w:val="000F2CED"/>
    <w:rsid w:val="000F66C8"/>
    <w:rsid w:val="00101E49"/>
    <w:rsid w:val="001061D6"/>
    <w:rsid w:val="00107967"/>
    <w:rsid w:val="001160EE"/>
    <w:rsid w:val="00116A16"/>
    <w:rsid w:val="00132663"/>
    <w:rsid w:val="00132979"/>
    <w:rsid w:val="00133678"/>
    <w:rsid w:val="00134351"/>
    <w:rsid w:val="00135C44"/>
    <w:rsid w:val="00147365"/>
    <w:rsid w:val="001555C9"/>
    <w:rsid w:val="001650FD"/>
    <w:rsid w:val="00173266"/>
    <w:rsid w:val="001733E5"/>
    <w:rsid w:val="001734B6"/>
    <w:rsid w:val="001850FC"/>
    <w:rsid w:val="001869D9"/>
    <w:rsid w:val="00197CC6"/>
    <w:rsid w:val="001C040B"/>
    <w:rsid w:val="001C2002"/>
    <w:rsid w:val="001C35EB"/>
    <w:rsid w:val="001C4AB9"/>
    <w:rsid w:val="001C5536"/>
    <w:rsid w:val="001C7971"/>
    <w:rsid w:val="001D59E9"/>
    <w:rsid w:val="001D6585"/>
    <w:rsid w:val="001D7B16"/>
    <w:rsid w:val="001E151E"/>
    <w:rsid w:val="001E6D6D"/>
    <w:rsid w:val="002022E9"/>
    <w:rsid w:val="00202362"/>
    <w:rsid w:val="00205594"/>
    <w:rsid w:val="0021136D"/>
    <w:rsid w:val="00212994"/>
    <w:rsid w:val="00216BEF"/>
    <w:rsid w:val="0022053E"/>
    <w:rsid w:val="00221F57"/>
    <w:rsid w:val="002227E1"/>
    <w:rsid w:val="002319AA"/>
    <w:rsid w:val="00233C7F"/>
    <w:rsid w:val="002419F3"/>
    <w:rsid w:val="00245D1B"/>
    <w:rsid w:val="002462EB"/>
    <w:rsid w:val="0025072C"/>
    <w:rsid w:val="0025434E"/>
    <w:rsid w:val="002552EA"/>
    <w:rsid w:val="00257567"/>
    <w:rsid w:val="0027723E"/>
    <w:rsid w:val="00284CAC"/>
    <w:rsid w:val="002903DC"/>
    <w:rsid w:val="00292199"/>
    <w:rsid w:val="00292FFF"/>
    <w:rsid w:val="002944B9"/>
    <w:rsid w:val="002A1333"/>
    <w:rsid w:val="002A779B"/>
    <w:rsid w:val="002B25FB"/>
    <w:rsid w:val="002B2C96"/>
    <w:rsid w:val="002B676F"/>
    <w:rsid w:val="002C0D74"/>
    <w:rsid w:val="002C1C8A"/>
    <w:rsid w:val="002C5462"/>
    <w:rsid w:val="002D62ED"/>
    <w:rsid w:val="002D6346"/>
    <w:rsid w:val="002F0875"/>
    <w:rsid w:val="002F4B53"/>
    <w:rsid w:val="003009D2"/>
    <w:rsid w:val="00304408"/>
    <w:rsid w:val="003055D7"/>
    <w:rsid w:val="00317F80"/>
    <w:rsid w:val="003205F9"/>
    <w:rsid w:val="0032495D"/>
    <w:rsid w:val="00325864"/>
    <w:rsid w:val="00326ADA"/>
    <w:rsid w:val="0033180D"/>
    <w:rsid w:val="00334F5E"/>
    <w:rsid w:val="00335A34"/>
    <w:rsid w:val="00337CB2"/>
    <w:rsid w:val="00345327"/>
    <w:rsid w:val="00346180"/>
    <w:rsid w:val="00352EE4"/>
    <w:rsid w:val="00354ADA"/>
    <w:rsid w:val="0036771A"/>
    <w:rsid w:val="003701E8"/>
    <w:rsid w:val="00373E52"/>
    <w:rsid w:val="00375ED7"/>
    <w:rsid w:val="00384E61"/>
    <w:rsid w:val="00387331"/>
    <w:rsid w:val="003A626D"/>
    <w:rsid w:val="003A7A2E"/>
    <w:rsid w:val="003A7D0A"/>
    <w:rsid w:val="003B4232"/>
    <w:rsid w:val="003C04E8"/>
    <w:rsid w:val="003C32C1"/>
    <w:rsid w:val="003C3A33"/>
    <w:rsid w:val="003D113C"/>
    <w:rsid w:val="003D116F"/>
    <w:rsid w:val="003D234A"/>
    <w:rsid w:val="003D373E"/>
    <w:rsid w:val="003D5245"/>
    <w:rsid w:val="003E151E"/>
    <w:rsid w:val="003E1F96"/>
    <w:rsid w:val="003F042A"/>
    <w:rsid w:val="003F05B0"/>
    <w:rsid w:val="003F4EA4"/>
    <w:rsid w:val="004064D8"/>
    <w:rsid w:val="0040778D"/>
    <w:rsid w:val="00414D4A"/>
    <w:rsid w:val="0042145E"/>
    <w:rsid w:val="00426E07"/>
    <w:rsid w:val="00427207"/>
    <w:rsid w:val="0043055E"/>
    <w:rsid w:val="00436DF0"/>
    <w:rsid w:val="0044141F"/>
    <w:rsid w:val="0044524F"/>
    <w:rsid w:val="004511D7"/>
    <w:rsid w:val="00451953"/>
    <w:rsid w:val="00452454"/>
    <w:rsid w:val="00454AD3"/>
    <w:rsid w:val="00455164"/>
    <w:rsid w:val="00463649"/>
    <w:rsid w:val="00465BF2"/>
    <w:rsid w:val="00480971"/>
    <w:rsid w:val="0048328C"/>
    <w:rsid w:val="004865E1"/>
    <w:rsid w:val="004951E1"/>
    <w:rsid w:val="004972AD"/>
    <w:rsid w:val="0049779C"/>
    <w:rsid w:val="0049790E"/>
    <w:rsid w:val="00497A56"/>
    <w:rsid w:val="004B2706"/>
    <w:rsid w:val="004B4A2D"/>
    <w:rsid w:val="004B5C75"/>
    <w:rsid w:val="004C058A"/>
    <w:rsid w:val="004C095E"/>
    <w:rsid w:val="004C46A4"/>
    <w:rsid w:val="004C7E53"/>
    <w:rsid w:val="004D408A"/>
    <w:rsid w:val="004D687B"/>
    <w:rsid w:val="004D7550"/>
    <w:rsid w:val="004E0E7E"/>
    <w:rsid w:val="004E1D89"/>
    <w:rsid w:val="004F1E8E"/>
    <w:rsid w:val="004F5BA9"/>
    <w:rsid w:val="00503E3B"/>
    <w:rsid w:val="00505C7D"/>
    <w:rsid w:val="00507049"/>
    <w:rsid w:val="005100E1"/>
    <w:rsid w:val="00510E6F"/>
    <w:rsid w:val="00512795"/>
    <w:rsid w:val="00517914"/>
    <w:rsid w:val="005223A1"/>
    <w:rsid w:val="0054099D"/>
    <w:rsid w:val="005414F4"/>
    <w:rsid w:val="00542A56"/>
    <w:rsid w:val="00544BF7"/>
    <w:rsid w:val="005465FC"/>
    <w:rsid w:val="00552B02"/>
    <w:rsid w:val="005551D2"/>
    <w:rsid w:val="00560204"/>
    <w:rsid w:val="005667A6"/>
    <w:rsid w:val="00571C50"/>
    <w:rsid w:val="0057280D"/>
    <w:rsid w:val="00573F14"/>
    <w:rsid w:val="0057758A"/>
    <w:rsid w:val="00582586"/>
    <w:rsid w:val="00585DE9"/>
    <w:rsid w:val="00592F10"/>
    <w:rsid w:val="00593972"/>
    <w:rsid w:val="0059669C"/>
    <w:rsid w:val="00596FB0"/>
    <w:rsid w:val="005A045C"/>
    <w:rsid w:val="005A25B6"/>
    <w:rsid w:val="005A5BF0"/>
    <w:rsid w:val="005C2F88"/>
    <w:rsid w:val="005D2C24"/>
    <w:rsid w:val="005D4F08"/>
    <w:rsid w:val="005F056F"/>
    <w:rsid w:val="005F50D3"/>
    <w:rsid w:val="005F7625"/>
    <w:rsid w:val="0060039E"/>
    <w:rsid w:val="006068CB"/>
    <w:rsid w:val="00610A56"/>
    <w:rsid w:val="00610BF2"/>
    <w:rsid w:val="0061243A"/>
    <w:rsid w:val="0061723D"/>
    <w:rsid w:val="006304CF"/>
    <w:rsid w:val="00633E46"/>
    <w:rsid w:val="006412E8"/>
    <w:rsid w:val="0064213D"/>
    <w:rsid w:val="00642809"/>
    <w:rsid w:val="0064559C"/>
    <w:rsid w:val="00646620"/>
    <w:rsid w:val="00653500"/>
    <w:rsid w:val="006653C4"/>
    <w:rsid w:val="00667DD9"/>
    <w:rsid w:val="006713DF"/>
    <w:rsid w:val="00673C7D"/>
    <w:rsid w:val="00680BC8"/>
    <w:rsid w:val="0068174A"/>
    <w:rsid w:val="00682412"/>
    <w:rsid w:val="00684EF4"/>
    <w:rsid w:val="006967CA"/>
    <w:rsid w:val="006A06FE"/>
    <w:rsid w:val="006A390A"/>
    <w:rsid w:val="006B10F4"/>
    <w:rsid w:val="006B2B17"/>
    <w:rsid w:val="006B40A5"/>
    <w:rsid w:val="006B4F59"/>
    <w:rsid w:val="006B6777"/>
    <w:rsid w:val="006B6C0B"/>
    <w:rsid w:val="006C4C77"/>
    <w:rsid w:val="006C52AD"/>
    <w:rsid w:val="006D0397"/>
    <w:rsid w:val="006D049B"/>
    <w:rsid w:val="006D2F1E"/>
    <w:rsid w:val="006D3CC8"/>
    <w:rsid w:val="006D7649"/>
    <w:rsid w:val="006E32D7"/>
    <w:rsid w:val="006F0322"/>
    <w:rsid w:val="006F2ECB"/>
    <w:rsid w:val="006F52F3"/>
    <w:rsid w:val="006F60B6"/>
    <w:rsid w:val="00700961"/>
    <w:rsid w:val="00701BAE"/>
    <w:rsid w:val="00707F88"/>
    <w:rsid w:val="00713B02"/>
    <w:rsid w:val="00713EC4"/>
    <w:rsid w:val="00720A6E"/>
    <w:rsid w:val="00726696"/>
    <w:rsid w:val="00735DE9"/>
    <w:rsid w:val="00747A17"/>
    <w:rsid w:val="0075382F"/>
    <w:rsid w:val="00755051"/>
    <w:rsid w:val="0076234B"/>
    <w:rsid w:val="007626C2"/>
    <w:rsid w:val="00764D55"/>
    <w:rsid w:val="00765987"/>
    <w:rsid w:val="0076663A"/>
    <w:rsid w:val="007716D5"/>
    <w:rsid w:val="0077459B"/>
    <w:rsid w:val="007763B9"/>
    <w:rsid w:val="00783F9E"/>
    <w:rsid w:val="00792948"/>
    <w:rsid w:val="00792C6D"/>
    <w:rsid w:val="00797356"/>
    <w:rsid w:val="007A4203"/>
    <w:rsid w:val="007A70B8"/>
    <w:rsid w:val="007B7903"/>
    <w:rsid w:val="007B7990"/>
    <w:rsid w:val="007D2825"/>
    <w:rsid w:val="007E0AC0"/>
    <w:rsid w:val="007E2233"/>
    <w:rsid w:val="007E27B4"/>
    <w:rsid w:val="007E485A"/>
    <w:rsid w:val="007E4C64"/>
    <w:rsid w:val="007E4C6B"/>
    <w:rsid w:val="007E52AC"/>
    <w:rsid w:val="007F0085"/>
    <w:rsid w:val="007F43B1"/>
    <w:rsid w:val="007F6163"/>
    <w:rsid w:val="007F633A"/>
    <w:rsid w:val="0080274C"/>
    <w:rsid w:val="008063F1"/>
    <w:rsid w:val="0081476C"/>
    <w:rsid w:val="00815358"/>
    <w:rsid w:val="00817A24"/>
    <w:rsid w:val="008203BB"/>
    <w:rsid w:val="008219D6"/>
    <w:rsid w:val="008258AD"/>
    <w:rsid w:val="00833DFF"/>
    <w:rsid w:val="00835902"/>
    <w:rsid w:val="008417C4"/>
    <w:rsid w:val="008419EE"/>
    <w:rsid w:val="008479E5"/>
    <w:rsid w:val="008522B2"/>
    <w:rsid w:val="00853616"/>
    <w:rsid w:val="0086534B"/>
    <w:rsid w:val="008706F8"/>
    <w:rsid w:val="00873404"/>
    <w:rsid w:val="00875C27"/>
    <w:rsid w:val="00877142"/>
    <w:rsid w:val="00882F91"/>
    <w:rsid w:val="008854F5"/>
    <w:rsid w:val="008857A4"/>
    <w:rsid w:val="00885A4C"/>
    <w:rsid w:val="008930A7"/>
    <w:rsid w:val="00894291"/>
    <w:rsid w:val="008A205F"/>
    <w:rsid w:val="008A4444"/>
    <w:rsid w:val="008A57A7"/>
    <w:rsid w:val="008B1D75"/>
    <w:rsid w:val="008B2A6C"/>
    <w:rsid w:val="008B3B76"/>
    <w:rsid w:val="008B4394"/>
    <w:rsid w:val="008B709B"/>
    <w:rsid w:val="008C062E"/>
    <w:rsid w:val="008C3ACF"/>
    <w:rsid w:val="008C448E"/>
    <w:rsid w:val="008C4EC0"/>
    <w:rsid w:val="008D3D47"/>
    <w:rsid w:val="008D434C"/>
    <w:rsid w:val="008D45C7"/>
    <w:rsid w:val="008E247F"/>
    <w:rsid w:val="008E74BC"/>
    <w:rsid w:val="008F4AD0"/>
    <w:rsid w:val="008F4E3D"/>
    <w:rsid w:val="00900E6B"/>
    <w:rsid w:val="0090222D"/>
    <w:rsid w:val="00903E62"/>
    <w:rsid w:val="009057A5"/>
    <w:rsid w:val="00906FF7"/>
    <w:rsid w:val="00907378"/>
    <w:rsid w:val="009146E2"/>
    <w:rsid w:val="00916648"/>
    <w:rsid w:val="00923889"/>
    <w:rsid w:val="00925A14"/>
    <w:rsid w:val="00926E37"/>
    <w:rsid w:val="0093291B"/>
    <w:rsid w:val="0093440A"/>
    <w:rsid w:val="009348E3"/>
    <w:rsid w:val="00934CF7"/>
    <w:rsid w:val="009354E8"/>
    <w:rsid w:val="0093649C"/>
    <w:rsid w:val="00950ABE"/>
    <w:rsid w:val="00953FF0"/>
    <w:rsid w:val="0095473B"/>
    <w:rsid w:val="00955FAC"/>
    <w:rsid w:val="0095632A"/>
    <w:rsid w:val="009611C2"/>
    <w:rsid w:val="009616B9"/>
    <w:rsid w:val="0097280A"/>
    <w:rsid w:val="0097372D"/>
    <w:rsid w:val="0097702B"/>
    <w:rsid w:val="00977B74"/>
    <w:rsid w:val="00982D9A"/>
    <w:rsid w:val="00987F35"/>
    <w:rsid w:val="00990463"/>
    <w:rsid w:val="009923FF"/>
    <w:rsid w:val="009931F4"/>
    <w:rsid w:val="009A0D21"/>
    <w:rsid w:val="009A0E3C"/>
    <w:rsid w:val="009A1FBC"/>
    <w:rsid w:val="009A3D22"/>
    <w:rsid w:val="009A4DF6"/>
    <w:rsid w:val="009B2380"/>
    <w:rsid w:val="009B2E11"/>
    <w:rsid w:val="009B421E"/>
    <w:rsid w:val="009B5C14"/>
    <w:rsid w:val="009E4324"/>
    <w:rsid w:val="009F7CD1"/>
    <w:rsid w:val="00A00E12"/>
    <w:rsid w:val="00A12435"/>
    <w:rsid w:val="00A13478"/>
    <w:rsid w:val="00A140B4"/>
    <w:rsid w:val="00A2115C"/>
    <w:rsid w:val="00A40DC9"/>
    <w:rsid w:val="00A45F7C"/>
    <w:rsid w:val="00A50904"/>
    <w:rsid w:val="00A57EA0"/>
    <w:rsid w:val="00A625A3"/>
    <w:rsid w:val="00A716AA"/>
    <w:rsid w:val="00A75C39"/>
    <w:rsid w:val="00A769F4"/>
    <w:rsid w:val="00A778B4"/>
    <w:rsid w:val="00A80164"/>
    <w:rsid w:val="00A936B8"/>
    <w:rsid w:val="00A949B8"/>
    <w:rsid w:val="00AA119D"/>
    <w:rsid w:val="00AA494F"/>
    <w:rsid w:val="00AB3146"/>
    <w:rsid w:val="00AB3A18"/>
    <w:rsid w:val="00AB7C39"/>
    <w:rsid w:val="00AD0A4D"/>
    <w:rsid w:val="00AD5627"/>
    <w:rsid w:val="00AD59ED"/>
    <w:rsid w:val="00AD64E3"/>
    <w:rsid w:val="00AD6BF0"/>
    <w:rsid w:val="00AE0E2A"/>
    <w:rsid w:val="00AE1BEC"/>
    <w:rsid w:val="00AE23E8"/>
    <w:rsid w:val="00AE2AC5"/>
    <w:rsid w:val="00AE5C1B"/>
    <w:rsid w:val="00AE77FC"/>
    <w:rsid w:val="00AE7C5C"/>
    <w:rsid w:val="00AF2615"/>
    <w:rsid w:val="00AF2D11"/>
    <w:rsid w:val="00AF5676"/>
    <w:rsid w:val="00AF57D4"/>
    <w:rsid w:val="00B02062"/>
    <w:rsid w:val="00B026AF"/>
    <w:rsid w:val="00B037DA"/>
    <w:rsid w:val="00B1422B"/>
    <w:rsid w:val="00B20469"/>
    <w:rsid w:val="00B239E1"/>
    <w:rsid w:val="00B23D09"/>
    <w:rsid w:val="00B27101"/>
    <w:rsid w:val="00B27F57"/>
    <w:rsid w:val="00B364EA"/>
    <w:rsid w:val="00B431F6"/>
    <w:rsid w:val="00B46DA0"/>
    <w:rsid w:val="00B518CB"/>
    <w:rsid w:val="00B549EB"/>
    <w:rsid w:val="00B56944"/>
    <w:rsid w:val="00B6058B"/>
    <w:rsid w:val="00B61DBB"/>
    <w:rsid w:val="00B62F33"/>
    <w:rsid w:val="00B63FE5"/>
    <w:rsid w:val="00B66C84"/>
    <w:rsid w:val="00B6785A"/>
    <w:rsid w:val="00B70477"/>
    <w:rsid w:val="00B73369"/>
    <w:rsid w:val="00B73E97"/>
    <w:rsid w:val="00B7564B"/>
    <w:rsid w:val="00B80418"/>
    <w:rsid w:val="00B80A2A"/>
    <w:rsid w:val="00B811D6"/>
    <w:rsid w:val="00B84BAC"/>
    <w:rsid w:val="00B8541D"/>
    <w:rsid w:val="00B90600"/>
    <w:rsid w:val="00B94697"/>
    <w:rsid w:val="00BA24A9"/>
    <w:rsid w:val="00BA797C"/>
    <w:rsid w:val="00BB0565"/>
    <w:rsid w:val="00BB4315"/>
    <w:rsid w:val="00BB460C"/>
    <w:rsid w:val="00BB467B"/>
    <w:rsid w:val="00BB5134"/>
    <w:rsid w:val="00BB5196"/>
    <w:rsid w:val="00BB7346"/>
    <w:rsid w:val="00BC11FF"/>
    <w:rsid w:val="00BC355D"/>
    <w:rsid w:val="00BC3FB0"/>
    <w:rsid w:val="00BD079F"/>
    <w:rsid w:val="00BD0994"/>
    <w:rsid w:val="00BD0FFB"/>
    <w:rsid w:val="00BD1B39"/>
    <w:rsid w:val="00BD215F"/>
    <w:rsid w:val="00BD3382"/>
    <w:rsid w:val="00BD3A9B"/>
    <w:rsid w:val="00BD45B7"/>
    <w:rsid w:val="00BD480A"/>
    <w:rsid w:val="00BE5C05"/>
    <w:rsid w:val="00BF0E19"/>
    <w:rsid w:val="00BF4907"/>
    <w:rsid w:val="00C004EF"/>
    <w:rsid w:val="00C03354"/>
    <w:rsid w:val="00C12568"/>
    <w:rsid w:val="00C140D9"/>
    <w:rsid w:val="00C14B9C"/>
    <w:rsid w:val="00C153F0"/>
    <w:rsid w:val="00C20492"/>
    <w:rsid w:val="00C24603"/>
    <w:rsid w:val="00C2497D"/>
    <w:rsid w:val="00C25E82"/>
    <w:rsid w:val="00C304F9"/>
    <w:rsid w:val="00C32856"/>
    <w:rsid w:val="00C3437C"/>
    <w:rsid w:val="00C3686E"/>
    <w:rsid w:val="00C5660A"/>
    <w:rsid w:val="00C61157"/>
    <w:rsid w:val="00C7401B"/>
    <w:rsid w:val="00C828C4"/>
    <w:rsid w:val="00C842DF"/>
    <w:rsid w:val="00C9340B"/>
    <w:rsid w:val="00C93C7A"/>
    <w:rsid w:val="00C95C60"/>
    <w:rsid w:val="00C95D1F"/>
    <w:rsid w:val="00CA036E"/>
    <w:rsid w:val="00CA3003"/>
    <w:rsid w:val="00CB4F6C"/>
    <w:rsid w:val="00CD19BB"/>
    <w:rsid w:val="00CD1BDD"/>
    <w:rsid w:val="00CD1E80"/>
    <w:rsid w:val="00CD7F74"/>
    <w:rsid w:val="00CE72FD"/>
    <w:rsid w:val="00CF02C1"/>
    <w:rsid w:val="00CF07C4"/>
    <w:rsid w:val="00D003A0"/>
    <w:rsid w:val="00D02C36"/>
    <w:rsid w:val="00D10310"/>
    <w:rsid w:val="00D12843"/>
    <w:rsid w:val="00D14215"/>
    <w:rsid w:val="00D17051"/>
    <w:rsid w:val="00D2582F"/>
    <w:rsid w:val="00D31493"/>
    <w:rsid w:val="00D316CC"/>
    <w:rsid w:val="00D33CA4"/>
    <w:rsid w:val="00D4439A"/>
    <w:rsid w:val="00D47326"/>
    <w:rsid w:val="00D47E53"/>
    <w:rsid w:val="00D5546F"/>
    <w:rsid w:val="00D61365"/>
    <w:rsid w:val="00D62E1C"/>
    <w:rsid w:val="00D643EB"/>
    <w:rsid w:val="00D707D3"/>
    <w:rsid w:val="00D81C6F"/>
    <w:rsid w:val="00D94DE7"/>
    <w:rsid w:val="00D97BBA"/>
    <w:rsid w:val="00DA2232"/>
    <w:rsid w:val="00DA4F88"/>
    <w:rsid w:val="00DB1440"/>
    <w:rsid w:val="00DB57D2"/>
    <w:rsid w:val="00DC1987"/>
    <w:rsid w:val="00DC6294"/>
    <w:rsid w:val="00DD1A56"/>
    <w:rsid w:val="00DD2241"/>
    <w:rsid w:val="00DE1299"/>
    <w:rsid w:val="00DE1ABF"/>
    <w:rsid w:val="00DE2DDC"/>
    <w:rsid w:val="00DF1050"/>
    <w:rsid w:val="00DF1358"/>
    <w:rsid w:val="00DF5758"/>
    <w:rsid w:val="00DF57B3"/>
    <w:rsid w:val="00E02077"/>
    <w:rsid w:val="00E0430F"/>
    <w:rsid w:val="00E048A8"/>
    <w:rsid w:val="00E0565C"/>
    <w:rsid w:val="00E105DF"/>
    <w:rsid w:val="00E11AF6"/>
    <w:rsid w:val="00E12040"/>
    <w:rsid w:val="00E137E9"/>
    <w:rsid w:val="00E161DF"/>
    <w:rsid w:val="00E16C19"/>
    <w:rsid w:val="00E257CE"/>
    <w:rsid w:val="00E25BFD"/>
    <w:rsid w:val="00E351EC"/>
    <w:rsid w:val="00E35CC0"/>
    <w:rsid w:val="00E42101"/>
    <w:rsid w:val="00E43BEE"/>
    <w:rsid w:val="00E450D6"/>
    <w:rsid w:val="00E46D3B"/>
    <w:rsid w:val="00E53B87"/>
    <w:rsid w:val="00E77EE1"/>
    <w:rsid w:val="00EC20D1"/>
    <w:rsid w:val="00EC6B5B"/>
    <w:rsid w:val="00ED039B"/>
    <w:rsid w:val="00ED4AFD"/>
    <w:rsid w:val="00ED7927"/>
    <w:rsid w:val="00EF6396"/>
    <w:rsid w:val="00EF6BDB"/>
    <w:rsid w:val="00F03FFD"/>
    <w:rsid w:val="00F14A9F"/>
    <w:rsid w:val="00F14F8E"/>
    <w:rsid w:val="00F16851"/>
    <w:rsid w:val="00F20783"/>
    <w:rsid w:val="00F22356"/>
    <w:rsid w:val="00F43F8A"/>
    <w:rsid w:val="00F4456C"/>
    <w:rsid w:val="00F4693B"/>
    <w:rsid w:val="00F54970"/>
    <w:rsid w:val="00F56DD3"/>
    <w:rsid w:val="00F6117C"/>
    <w:rsid w:val="00F61FC0"/>
    <w:rsid w:val="00F62917"/>
    <w:rsid w:val="00F637FE"/>
    <w:rsid w:val="00F656EE"/>
    <w:rsid w:val="00F66A85"/>
    <w:rsid w:val="00F716C0"/>
    <w:rsid w:val="00F71D65"/>
    <w:rsid w:val="00F7256F"/>
    <w:rsid w:val="00F74DB9"/>
    <w:rsid w:val="00F829AE"/>
    <w:rsid w:val="00F92D8E"/>
    <w:rsid w:val="00F93E4F"/>
    <w:rsid w:val="00F95F57"/>
    <w:rsid w:val="00FA0298"/>
    <w:rsid w:val="00FA241A"/>
    <w:rsid w:val="00FA487B"/>
    <w:rsid w:val="00FA5B3A"/>
    <w:rsid w:val="00FB32C7"/>
    <w:rsid w:val="00FB692B"/>
    <w:rsid w:val="00FC1454"/>
    <w:rsid w:val="00FC3819"/>
    <w:rsid w:val="00FC46B3"/>
    <w:rsid w:val="00FC4D71"/>
    <w:rsid w:val="00FD29CF"/>
    <w:rsid w:val="00FD44B2"/>
    <w:rsid w:val="00FD5AB5"/>
    <w:rsid w:val="00FD6C39"/>
    <w:rsid w:val="00FE1A5E"/>
    <w:rsid w:val="00FF0DFD"/>
    <w:rsid w:val="00FF4013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E02EB"/>
  <w15:docId w15:val="{FBACEE03-FA0C-46E8-961D-EEAC9E10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rsid w:val="007E27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BD0FFB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</w:style>
  <w:style w:type="paragraph" w:customStyle="1" w:styleId="bodytext">
    <w:name w:val="bodytext"/>
    <w:basedOn w:val="Standard"/>
    <w:rsid w:val="00C95D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link">
    <w:name w:val="Hyperlink"/>
    <w:uiPriority w:val="99"/>
    <w:unhideWhenUsed/>
    <w:rsid w:val="00C95D1F"/>
    <w:rPr>
      <w:color w:val="0000FF"/>
      <w:u w:val="single"/>
    </w:rPr>
  </w:style>
  <w:style w:type="paragraph" w:styleId="berarbeitung">
    <w:name w:val="Revision"/>
    <w:hidden/>
    <w:uiPriority w:val="99"/>
    <w:semiHidden/>
    <w:rsid w:val="004D687B"/>
  </w:style>
  <w:style w:type="character" w:styleId="Fett">
    <w:name w:val="Strong"/>
    <w:uiPriority w:val="22"/>
    <w:qFormat/>
    <w:rsid w:val="00116A16"/>
    <w:rPr>
      <w:b/>
      <w:bCs/>
    </w:rPr>
  </w:style>
  <w:style w:type="character" w:styleId="BesuchterLink">
    <w:name w:val="FollowedHyperlink"/>
    <w:basedOn w:val="Absatz-Standardschriftart"/>
    <w:rsid w:val="00D61365"/>
    <w:rPr>
      <w:color w:val="954F72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D0FFB"/>
    <w:rPr>
      <w:b/>
      <w:bCs/>
      <w:sz w:val="36"/>
      <w:szCs w:val="36"/>
    </w:rPr>
  </w:style>
  <w:style w:type="paragraph" w:styleId="StandardWeb">
    <w:name w:val="Normal (Web)"/>
    <w:basedOn w:val="Standard"/>
    <w:uiPriority w:val="99"/>
    <w:unhideWhenUsed/>
    <w:rsid w:val="00BD0F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0A1816"/>
    <w:pPr>
      <w:overflowPunct/>
      <w:autoSpaceDE/>
      <w:autoSpaceDN/>
      <w:adjustRightInd/>
      <w:textAlignment w:val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0A181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7E27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ORL9\Pressemi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9533E-0E4D-41C2-8648-FA93C1EC5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Pressemi.dot</Template>
  <TotalTime>0</TotalTime>
  <Pages>2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 r e s s e m i t t e i l u n g</vt:lpstr>
    </vt:vector>
  </TitlesOfParts>
  <Company>Stadt Marbach am Neckar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e s s e m i t t e i l u n g</dc:title>
  <dc:creator>Ralf Abele</dc:creator>
  <cp:lastModifiedBy>von Smercek Andrea</cp:lastModifiedBy>
  <cp:revision>5</cp:revision>
  <cp:lastPrinted>2025-03-31T09:14:00Z</cp:lastPrinted>
  <dcterms:created xsi:type="dcterms:W3CDTF">2026-10-23T09:21:00Z</dcterms:created>
  <dcterms:modified xsi:type="dcterms:W3CDTF">2026-10-23T09:27:00Z</dcterms:modified>
</cp:coreProperties>
</file>