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C1007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A43E6E" wp14:editId="5FFBE40A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053FCED0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7BEDB52F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694CD20B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4322E782" w14:textId="77777777" w:rsidR="00FC5D1E" w:rsidRPr="008425FF" w:rsidRDefault="00291B5C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2D183534" w14:textId="77777777" w:rsidR="008425FF" w:rsidRDefault="008425FF" w:rsidP="00F34C86">
      <w:pPr>
        <w:rPr>
          <w:b/>
          <w:sz w:val="28"/>
          <w:szCs w:val="28"/>
        </w:rPr>
      </w:pPr>
    </w:p>
    <w:p w14:paraId="14BDD09A" w14:textId="70270F85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033FA4">
        <w:rPr>
          <w:noProof/>
        </w:rPr>
        <w:t>19.10.2026</w:t>
      </w:r>
      <w:r w:rsidR="007E09ED">
        <w:fldChar w:fldCharType="end"/>
      </w:r>
      <w:r w:rsidR="008425FF" w:rsidRPr="008425FF">
        <w:t>/</w:t>
      </w:r>
      <w:proofErr w:type="spellStart"/>
      <w:r w:rsidR="00D237B7">
        <w:t>ek</w:t>
      </w:r>
      <w:proofErr w:type="spellEnd"/>
    </w:p>
    <w:p w14:paraId="50F86D13" w14:textId="77777777" w:rsidR="001F0D76" w:rsidRPr="00F34C86" w:rsidRDefault="001F0D76" w:rsidP="00F34C86"/>
    <w:p w14:paraId="657D5687" w14:textId="77777777" w:rsidR="00670272" w:rsidRPr="001F0D76" w:rsidRDefault="00670272" w:rsidP="006F60F3">
      <w:pPr>
        <w:pStyle w:val="Balken"/>
      </w:pPr>
    </w:p>
    <w:p w14:paraId="146D7713" w14:textId="77777777" w:rsidR="00670272" w:rsidRPr="00F34C86" w:rsidRDefault="00670272" w:rsidP="00F34C86"/>
    <w:p w14:paraId="467DDB4F" w14:textId="77777777" w:rsidR="0071539A" w:rsidRPr="00191D95" w:rsidRDefault="0071539A" w:rsidP="00F23A4B">
      <w:pPr>
        <w:pStyle w:val="StandardPM"/>
      </w:pPr>
    </w:p>
    <w:p w14:paraId="65534382" w14:textId="12A9431D" w:rsidR="008425FF" w:rsidRDefault="00A86EB6" w:rsidP="008425FF">
      <w:pPr>
        <w:pStyle w:val="berschriftPM1"/>
      </w:pPr>
      <w:bookmarkStart w:id="0" w:name="_Hlk243312431"/>
      <w:r>
        <w:t xml:space="preserve">Eine Landesgartenschau für die Zukunft: Friedrichshafen </w:t>
      </w:r>
      <w:r w:rsidR="00F82AA8">
        <w:t>sucht Ideen</w:t>
      </w:r>
    </w:p>
    <w:p w14:paraId="4651BBF3" w14:textId="02806E67" w:rsidR="008425FF" w:rsidRDefault="00A86EB6" w:rsidP="00A86EB6">
      <w:pPr>
        <w:pStyle w:val="VorspannPM"/>
      </w:pPr>
      <w:r>
        <w:t xml:space="preserve">Die Stadt Friedrichshafen </w:t>
      </w:r>
      <w:r w:rsidR="00F82AA8">
        <w:t xml:space="preserve">will sich </w:t>
      </w:r>
      <w:r>
        <w:t>für eine Landesgartenschau (LGS) im Zeitraum 2038 bis 2042</w:t>
      </w:r>
      <w:r w:rsidR="00F82AA8">
        <w:t xml:space="preserve"> bewerben</w:t>
      </w:r>
      <w:r>
        <w:t>. Dabei geht es um weit mehr als eine Gartenausstellung für einige Monate: Eine Landesgartenschau kann Impulse für die langfristige Entwicklung einer Stadt setzen und neue Grün- und Freiräume schaffen.</w:t>
      </w:r>
      <w:r w:rsidR="00F82AA8">
        <w:t xml:space="preserve"> Jetzt sind die Ideen der </w:t>
      </w:r>
      <w:proofErr w:type="spellStart"/>
      <w:r w:rsidR="00F82AA8">
        <w:t>Häflerinnen</w:t>
      </w:r>
      <w:proofErr w:type="spellEnd"/>
      <w:r w:rsidR="00F82AA8">
        <w:t xml:space="preserve"> und </w:t>
      </w:r>
      <w:proofErr w:type="spellStart"/>
      <w:r w:rsidR="00F82AA8">
        <w:t>Häfler</w:t>
      </w:r>
      <w:proofErr w:type="spellEnd"/>
      <w:r w:rsidR="00F82AA8">
        <w:t xml:space="preserve"> gefragt.</w:t>
      </w:r>
    </w:p>
    <w:p w14:paraId="16FA7AB4" w14:textId="5DFDCBCC" w:rsidR="00A86EB6" w:rsidRDefault="00A86EB6" w:rsidP="00A86EB6">
      <w:pPr>
        <w:pStyle w:val="StandardPM"/>
      </w:pPr>
      <w:r>
        <w:t xml:space="preserve">„Eine Landesgartenschau ist eine große Chance, die Entwicklung Friedrichshafens langfristig zu denken“, </w:t>
      </w:r>
      <w:r w:rsidR="00C5342F">
        <w:t>ist</w:t>
      </w:r>
      <w:r>
        <w:t xml:space="preserve"> </w:t>
      </w:r>
      <w:r>
        <w:rPr>
          <w:rStyle w:val="text-token-text-primary"/>
        </w:rPr>
        <w:t>Oberbürgermeister Simon Blümcke</w:t>
      </w:r>
      <w:r w:rsidR="00C5342F">
        <w:rPr>
          <w:rStyle w:val="text-token-text-primary"/>
        </w:rPr>
        <w:t xml:space="preserve"> überzeugt</w:t>
      </w:r>
      <w:r>
        <w:rPr>
          <w:rStyle w:val="text-token-text-primary"/>
        </w:rPr>
        <w:t xml:space="preserve">. </w:t>
      </w:r>
      <w:r>
        <w:t>„Im Mittelpunkt steht dabei nicht allein die Veranstaltung selbst, sondern vor allem die Frage, was dauerhaft für die Menschen in unserer Stadt entstehen kann.“</w:t>
      </w:r>
    </w:p>
    <w:p w14:paraId="2232D813" w14:textId="77777777" w:rsidR="00AB4870" w:rsidRPr="00033FA4" w:rsidRDefault="00A86EB6" w:rsidP="00033FA4">
      <w:pPr>
        <w:pStyle w:val="StandardPM"/>
      </w:pPr>
      <w:r w:rsidRPr="00033FA4">
        <w:rPr>
          <w:rStyle w:val="Fett"/>
          <w:b w:val="0"/>
          <w:bCs w:val="0"/>
        </w:rPr>
        <w:t xml:space="preserve">Durch </w:t>
      </w:r>
      <w:r w:rsidRPr="00033FA4">
        <w:t>die Lage am Bodensee</w:t>
      </w:r>
      <w:r w:rsidR="003C5374" w:rsidRPr="00033FA4">
        <w:t xml:space="preserve"> und </w:t>
      </w:r>
      <w:r w:rsidRPr="00033FA4">
        <w:t xml:space="preserve">vielfältige Landschafts- und Stadträume bringt </w:t>
      </w:r>
      <w:r w:rsidRPr="00033FA4">
        <w:rPr>
          <w:rStyle w:val="Fett"/>
          <w:b w:val="0"/>
          <w:bCs w:val="0"/>
        </w:rPr>
        <w:t xml:space="preserve">Friedrichshafen besondere Voraussetzungen mit. </w:t>
      </w:r>
      <w:r w:rsidRPr="00033FA4">
        <w:t xml:space="preserve">Verbindungen zwischen Stadtteilen, </w:t>
      </w:r>
      <w:r w:rsidR="003C5374" w:rsidRPr="00033FA4">
        <w:t>Landschaft</w:t>
      </w:r>
      <w:r w:rsidRPr="00033FA4">
        <w:t xml:space="preserve"> und dem Bodenseeufer könnten durch neue Grün-, Freizeit- und Erholungsflächen gestärkt werden. </w:t>
      </w:r>
    </w:p>
    <w:p w14:paraId="60ECC341" w14:textId="2239CC07" w:rsidR="00A86EB6" w:rsidRDefault="00AB4870" w:rsidP="00AB4870">
      <w:pPr>
        <w:pStyle w:val="StandardPM"/>
      </w:pPr>
      <w:r>
        <w:t>Zu einer erfolgreichen Bewerbung g</w:t>
      </w:r>
      <w:r w:rsidR="00A86EB6">
        <w:t xml:space="preserve">ehören unter anderem mindestens 10 bis 15 Hektar zusammenhängende beziehungsweise miteinander verbundene Ausstellungsflächen, eine gute Erreichbarkeit und Verkehrsanbindung sowie ein überzeugendes Gesamtkonzept. </w:t>
      </w:r>
      <w:r w:rsidR="00F82AA8">
        <w:t xml:space="preserve">Die Stadtverwaltung schaut deshalb bereits konkrete </w:t>
      </w:r>
      <w:r w:rsidR="00A86EB6">
        <w:t>Flächen und Entwicklungsmöglichkeiten</w:t>
      </w:r>
      <w:r w:rsidR="00F82AA8">
        <w:t xml:space="preserve"> genauer an</w:t>
      </w:r>
      <w:r w:rsidR="00A86EB6">
        <w:t>.</w:t>
      </w:r>
      <w:r w:rsidR="00F82AA8">
        <w:t xml:space="preserve"> Und auch die </w:t>
      </w:r>
      <w:proofErr w:type="spellStart"/>
      <w:r w:rsidR="00F82AA8">
        <w:t>Häflerinnen</w:t>
      </w:r>
      <w:proofErr w:type="spellEnd"/>
      <w:r w:rsidR="00F82AA8">
        <w:t xml:space="preserve"> und </w:t>
      </w:r>
      <w:proofErr w:type="spellStart"/>
      <w:r w:rsidR="00F82AA8">
        <w:t>Häfler</w:t>
      </w:r>
      <w:proofErr w:type="spellEnd"/>
      <w:r w:rsidR="00F82AA8">
        <w:t xml:space="preserve"> sollen</w:t>
      </w:r>
      <w:r w:rsidR="008943ED">
        <w:t xml:space="preserve"> weiter</w:t>
      </w:r>
      <w:r>
        <w:t xml:space="preserve"> intensiv </w:t>
      </w:r>
      <w:r w:rsidR="00F82AA8">
        <w:t>beteiligt werden.</w:t>
      </w:r>
    </w:p>
    <w:p w14:paraId="215F99C9" w14:textId="706B6B11" w:rsidR="00F82AA8" w:rsidRPr="00BE7B8B" w:rsidRDefault="00F82AA8" w:rsidP="009D121C">
      <w:pPr>
        <w:pStyle w:val="StandardPM"/>
        <w:rPr>
          <w:b/>
          <w:bCs/>
        </w:rPr>
      </w:pPr>
      <w:r w:rsidRPr="00BE7B8B">
        <w:rPr>
          <w:b/>
          <w:bCs/>
        </w:rPr>
        <w:t xml:space="preserve">Bürgerbeteiligung </w:t>
      </w:r>
      <w:r w:rsidR="00001771">
        <w:rPr>
          <w:b/>
          <w:bCs/>
        </w:rPr>
        <w:t xml:space="preserve">geht </w:t>
      </w:r>
      <w:r>
        <w:rPr>
          <w:b/>
          <w:bCs/>
        </w:rPr>
        <w:t xml:space="preserve">online und im GZH </w:t>
      </w:r>
      <w:r w:rsidR="00001771">
        <w:rPr>
          <w:b/>
          <w:bCs/>
        </w:rPr>
        <w:t>weiter</w:t>
      </w:r>
      <w:r w:rsidRPr="00BE7B8B">
        <w:rPr>
          <w:b/>
          <w:bCs/>
        </w:rPr>
        <w:t xml:space="preserve"> </w:t>
      </w:r>
    </w:p>
    <w:p w14:paraId="39FBD8BA" w14:textId="77777777" w:rsidR="00AB4870" w:rsidRDefault="00A86EB6" w:rsidP="009D121C">
      <w:pPr>
        <w:pStyle w:val="StandardPM"/>
      </w:pPr>
      <w:r>
        <w:lastRenderedPageBreak/>
        <w:t>Die ersten Ideen der Bürger und Bürgerinnen wurden bereits bei der Einwohnerversammlung</w:t>
      </w:r>
      <w:r w:rsidR="009D121C">
        <w:t xml:space="preserve">, dem Mobilitätstag </w:t>
      </w:r>
      <w:r>
        <w:t xml:space="preserve">und </w:t>
      </w:r>
      <w:r w:rsidR="00AB4870">
        <w:t>schriftlich über</w:t>
      </w:r>
      <w:r>
        <w:t xml:space="preserve"> einen </w:t>
      </w:r>
      <w:r w:rsidR="009D121C">
        <w:t>Briefkasten vor dem Rathaus gesammelt.</w:t>
      </w:r>
      <w:r w:rsidR="00001771">
        <w:t xml:space="preserve"> Diese ersten Ideen waren die Basis für das jetzt vorgestellte Konzept. </w:t>
      </w:r>
      <w:r w:rsidR="00AB4870">
        <w:t>Nun</w:t>
      </w:r>
      <w:r w:rsidR="00001771">
        <w:t xml:space="preserve"> sind weitere Ideen gesucht, um festzulegen, was in welchen Bereichen bei einer Landesgartenschau passieren könnte. </w:t>
      </w:r>
    </w:p>
    <w:p w14:paraId="17A230A7" w14:textId="7A18ACB1" w:rsidR="009D121C" w:rsidRDefault="00001771" w:rsidP="009D121C">
      <w:pPr>
        <w:pStyle w:val="StandardPM"/>
      </w:pPr>
      <w:r>
        <w:t xml:space="preserve">Online können </w:t>
      </w:r>
      <w:r w:rsidR="009D121C">
        <w:t>Interessierte</w:t>
      </w:r>
      <w:r>
        <w:t xml:space="preserve"> bereits</w:t>
      </w:r>
      <w:r w:rsidR="009D121C">
        <w:t xml:space="preserve"> </w:t>
      </w:r>
      <w:r w:rsidR="00AB4870">
        <w:t>ab Donnerstag,</w:t>
      </w:r>
      <w:r w:rsidR="009D121C">
        <w:t xml:space="preserve"> 22. Oktober bis 10. November an einer Befragung teilnehmen. </w:t>
      </w:r>
      <w:r w:rsidR="00F82AA8">
        <w:t xml:space="preserve">Dabei </w:t>
      </w:r>
      <w:r w:rsidR="009D121C">
        <w:t>sollen konkrete Fragen beantwortet werden:</w:t>
      </w:r>
      <w:r w:rsidR="009D121C" w:rsidRPr="009D121C">
        <w:t xml:space="preserve"> Welche Orte zeichnen Friedrichshafen aus? Wo sehen </w:t>
      </w:r>
      <w:r w:rsidR="009D121C">
        <w:t>die Bürger und Bürgerinnen</w:t>
      </w:r>
      <w:r w:rsidR="009D121C" w:rsidRPr="009D121C">
        <w:t xml:space="preserve"> Chancen und Entwicklungsbedarf? Was sollte eine Landesgartenschau langfristig für die Stadt bewirken?</w:t>
      </w:r>
      <w:r w:rsidR="009D121C">
        <w:t xml:space="preserve"> </w:t>
      </w:r>
    </w:p>
    <w:p w14:paraId="615204DC" w14:textId="06B2C75A" w:rsidR="009D121C" w:rsidRPr="009D121C" w:rsidRDefault="009D121C" w:rsidP="009D121C">
      <w:pPr>
        <w:pStyle w:val="StandardPM"/>
      </w:pPr>
      <w:r>
        <w:t xml:space="preserve">Zusätzlich wird es am </w:t>
      </w:r>
      <w:r w:rsidR="00AB4870">
        <w:t xml:space="preserve">Mittwoch, </w:t>
      </w:r>
      <w:r>
        <w:t xml:space="preserve">4. November ab 17 Uhr im GZH einen öffentlichen </w:t>
      </w:r>
      <w:r w:rsidR="00F82AA8">
        <w:t>Bürger-</w:t>
      </w:r>
      <w:r>
        <w:t>Workshop zur Landesgartenschau geben.</w:t>
      </w:r>
      <w:r w:rsidR="00F82AA8">
        <w:t xml:space="preserve"> Auf den Termin wird die Stadt nochmals hinweisen.</w:t>
      </w:r>
      <w:r>
        <w:t xml:space="preserve"> </w:t>
      </w:r>
    </w:p>
    <w:p w14:paraId="26E614A2" w14:textId="397D2996" w:rsidR="00A86EB6" w:rsidRDefault="009D121C" w:rsidP="00A86EB6">
      <w:pPr>
        <w:pStyle w:val="StandardPM"/>
      </w:pPr>
      <w:r>
        <w:t>Die Ergebnisse</w:t>
      </w:r>
      <w:r w:rsidR="00F82AA8">
        <w:t xml:space="preserve"> aus der Online-Befragung und dem Workshop</w:t>
      </w:r>
      <w:r>
        <w:t xml:space="preserve"> werden in die weiteren Überlegungen zur möglichen Bewerbung einfließen. Die Stadt lädt daher alle Interessierten ein, sich aktiv zu beteiligen und somit Friedrichshafen nicht nur für eine Veranstaltung</w:t>
      </w:r>
      <w:r w:rsidR="003C5374">
        <w:t>,</w:t>
      </w:r>
      <w:r>
        <w:t xml:space="preserve"> sondern auch nachhaltig zu verändern.</w:t>
      </w:r>
    </w:p>
    <w:p w14:paraId="41C3499A" w14:textId="3C09C2D4" w:rsidR="00C5342F" w:rsidRDefault="00F82AA8" w:rsidP="00C5342F">
      <w:pPr>
        <w:pStyle w:val="StandardPM"/>
      </w:pPr>
      <w:r w:rsidRPr="00AB4870">
        <w:rPr>
          <w:b/>
          <w:bCs/>
        </w:rPr>
        <w:t>Info:</w:t>
      </w:r>
      <w:r>
        <w:t xml:space="preserve"> Am</w:t>
      </w:r>
      <w:r w:rsidR="00C5342F">
        <w:t xml:space="preserve"> </w:t>
      </w:r>
      <w:r>
        <w:t xml:space="preserve">Donnerstag, </w:t>
      </w:r>
      <w:r w:rsidR="00C5342F">
        <w:t xml:space="preserve">22. Oktober </w:t>
      </w:r>
      <w:r>
        <w:t>startet die</w:t>
      </w:r>
      <w:r w:rsidR="00C5342F">
        <w:t xml:space="preserve"> Online</w:t>
      </w:r>
      <w:r>
        <w:t>-</w:t>
      </w:r>
      <w:r w:rsidR="00C5342F">
        <w:t>Befragung unter:</w:t>
      </w:r>
      <w:r w:rsidR="00C5342F" w:rsidRPr="00C5342F">
        <w:t xml:space="preserve"> </w:t>
      </w:r>
      <w:hyperlink r:id="rId9" w:history="1">
        <w:r w:rsidR="00C5342F" w:rsidRPr="00C5342F">
          <w:rPr>
            <w:rStyle w:val="Hyperlink"/>
          </w:rPr>
          <w:t>www.mach-mit.friedrichshafen.de</w:t>
        </w:r>
      </w:hyperlink>
      <w:r w:rsidR="00AB4870">
        <w:rPr>
          <w:rStyle w:val="Hyperlink"/>
        </w:rPr>
        <w:t>.</w:t>
      </w:r>
      <w:r w:rsidR="00AB4870" w:rsidRPr="00AB4870">
        <w:t xml:space="preserve"> </w:t>
      </w:r>
      <w:r w:rsidR="00AB4870">
        <w:t>Bürger-Workshop zur Landesgartenschau am Mittwoch, 4. November, 17 Uhr, Graf-Zeppelin-Haus.</w:t>
      </w:r>
    </w:p>
    <w:p w14:paraId="100A2F44" w14:textId="5ECF5FBD" w:rsidR="00C5342F" w:rsidRPr="00A86EB6" w:rsidRDefault="00BE7B8B" w:rsidP="00A86EB6">
      <w:pPr>
        <w:pStyle w:val="StandardPM"/>
      </w:pPr>
      <w:r w:rsidRPr="00BE7B8B">
        <w:rPr>
          <w:b/>
          <w:bCs/>
        </w:rPr>
        <w:t>Bildunterschrift:</w:t>
      </w:r>
      <w:r>
        <w:t xml:space="preserve"> Ein erster Schritt in Richtung Landesgartenschau: Der neu gestaltete </w:t>
      </w:r>
      <w:proofErr w:type="spellStart"/>
      <w:r>
        <w:t>Maybachplatz</w:t>
      </w:r>
      <w:proofErr w:type="spellEnd"/>
      <w:r>
        <w:t xml:space="preserve"> mit einer </w:t>
      </w:r>
      <w:r w:rsidRPr="00EE0974">
        <w:t>Calisthenics-Anlage</w:t>
      </w:r>
      <w:r>
        <w:t xml:space="preserve"> und </w:t>
      </w:r>
      <w:r w:rsidRPr="00EE0974">
        <w:t>Aufenthalts</w:t>
      </w:r>
      <w:r>
        <w:t>flächen.</w:t>
      </w:r>
      <w:bookmarkEnd w:id="0"/>
    </w:p>
    <w:sectPr w:rsidR="00C5342F" w:rsidRPr="00A86EB6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441F2" w14:textId="77777777" w:rsidR="00291B5C" w:rsidRDefault="00291B5C">
      <w:r>
        <w:separator/>
      </w:r>
    </w:p>
    <w:p w14:paraId="12129764" w14:textId="77777777" w:rsidR="00291B5C" w:rsidRDefault="00291B5C"/>
    <w:p w14:paraId="6E468CD3" w14:textId="77777777" w:rsidR="00291B5C" w:rsidRDefault="00291B5C" w:rsidP="001F0D76"/>
    <w:p w14:paraId="23956F05" w14:textId="77777777" w:rsidR="00291B5C" w:rsidRDefault="00291B5C" w:rsidP="006F60F3"/>
    <w:p w14:paraId="36D0C9BD" w14:textId="77777777" w:rsidR="00291B5C" w:rsidRDefault="00291B5C" w:rsidP="006F60F3"/>
    <w:p w14:paraId="02D836F9" w14:textId="77777777" w:rsidR="00291B5C" w:rsidRDefault="00291B5C"/>
    <w:p w14:paraId="3BC1A3BB" w14:textId="77777777" w:rsidR="00291B5C" w:rsidRDefault="00291B5C"/>
    <w:p w14:paraId="0EB31C66" w14:textId="77777777" w:rsidR="00291B5C" w:rsidRDefault="00291B5C"/>
  </w:endnote>
  <w:endnote w:type="continuationSeparator" w:id="0">
    <w:p w14:paraId="460F1A6E" w14:textId="77777777" w:rsidR="00291B5C" w:rsidRDefault="00291B5C">
      <w:r>
        <w:continuationSeparator/>
      </w:r>
    </w:p>
    <w:p w14:paraId="4C75D91C" w14:textId="77777777" w:rsidR="00291B5C" w:rsidRDefault="00291B5C"/>
    <w:p w14:paraId="6016D745" w14:textId="77777777" w:rsidR="00291B5C" w:rsidRDefault="00291B5C" w:rsidP="001F0D76"/>
    <w:p w14:paraId="674D5292" w14:textId="77777777" w:rsidR="00291B5C" w:rsidRDefault="00291B5C" w:rsidP="006F60F3"/>
    <w:p w14:paraId="1C65A972" w14:textId="77777777" w:rsidR="00291B5C" w:rsidRDefault="00291B5C" w:rsidP="006F60F3"/>
    <w:p w14:paraId="03223E4E" w14:textId="77777777" w:rsidR="00291B5C" w:rsidRDefault="00291B5C"/>
    <w:p w14:paraId="53BCD92D" w14:textId="77777777" w:rsidR="00291B5C" w:rsidRDefault="00291B5C"/>
    <w:p w14:paraId="0EE47EF3" w14:textId="77777777" w:rsidR="00291B5C" w:rsidRDefault="00291B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F4E7" w14:textId="77777777" w:rsidR="00291B5C" w:rsidRDefault="00291B5C">
      <w:r>
        <w:separator/>
      </w:r>
    </w:p>
    <w:p w14:paraId="6CCA1E61" w14:textId="77777777" w:rsidR="00291B5C" w:rsidRDefault="00291B5C"/>
    <w:p w14:paraId="20FC4EA0" w14:textId="77777777" w:rsidR="00291B5C" w:rsidRDefault="00291B5C" w:rsidP="001F0D76"/>
    <w:p w14:paraId="0A610C72" w14:textId="77777777" w:rsidR="00291B5C" w:rsidRDefault="00291B5C" w:rsidP="006F60F3"/>
    <w:p w14:paraId="48272D5B" w14:textId="77777777" w:rsidR="00291B5C" w:rsidRDefault="00291B5C" w:rsidP="006F60F3"/>
    <w:p w14:paraId="2203E1E3" w14:textId="77777777" w:rsidR="00291B5C" w:rsidRDefault="00291B5C"/>
    <w:p w14:paraId="09FD958A" w14:textId="77777777" w:rsidR="00291B5C" w:rsidRDefault="00291B5C"/>
    <w:p w14:paraId="605E7AF7" w14:textId="77777777" w:rsidR="00291B5C" w:rsidRDefault="00291B5C"/>
  </w:footnote>
  <w:footnote w:type="continuationSeparator" w:id="0">
    <w:p w14:paraId="54CC1482" w14:textId="77777777" w:rsidR="00291B5C" w:rsidRDefault="00291B5C">
      <w:r>
        <w:continuationSeparator/>
      </w:r>
    </w:p>
    <w:p w14:paraId="343BB3F7" w14:textId="77777777" w:rsidR="00291B5C" w:rsidRDefault="00291B5C"/>
    <w:p w14:paraId="7173E46B" w14:textId="77777777" w:rsidR="00291B5C" w:rsidRDefault="00291B5C" w:rsidP="001F0D76"/>
    <w:p w14:paraId="060EC6F9" w14:textId="77777777" w:rsidR="00291B5C" w:rsidRDefault="00291B5C" w:rsidP="006F60F3"/>
    <w:p w14:paraId="7FF3F9B9" w14:textId="77777777" w:rsidR="00291B5C" w:rsidRDefault="00291B5C" w:rsidP="006F60F3"/>
    <w:p w14:paraId="4DC0220C" w14:textId="77777777" w:rsidR="00291B5C" w:rsidRDefault="00291B5C"/>
    <w:p w14:paraId="5EE6F94E" w14:textId="77777777" w:rsidR="00291B5C" w:rsidRDefault="00291B5C"/>
    <w:p w14:paraId="5DF70218" w14:textId="77777777" w:rsidR="00291B5C" w:rsidRDefault="00291B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9CB2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B6"/>
    <w:rsid w:val="00001771"/>
    <w:rsid w:val="00033FA4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91B5C"/>
    <w:rsid w:val="002C4BF2"/>
    <w:rsid w:val="002F2375"/>
    <w:rsid w:val="0035161A"/>
    <w:rsid w:val="00355DE8"/>
    <w:rsid w:val="003B1DD2"/>
    <w:rsid w:val="003C5374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72F3E"/>
    <w:rsid w:val="0067659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943ED"/>
    <w:rsid w:val="008B446E"/>
    <w:rsid w:val="008D4FCD"/>
    <w:rsid w:val="008F702E"/>
    <w:rsid w:val="00915C21"/>
    <w:rsid w:val="00987F69"/>
    <w:rsid w:val="009B5AA6"/>
    <w:rsid w:val="009D121C"/>
    <w:rsid w:val="009D733B"/>
    <w:rsid w:val="009E2CA8"/>
    <w:rsid w:val="00A07751"/>
    <w:rsid w:val="00A26193"/>
    <w:rsid w:val="00A86EB6"/>
    <w:rsid w:val="00AB4870"/>
    <w:rsid w:val="00AF32E7"/>
    <w:rsid w:val="00B07421"/>
    <w:rsid w:val="00B53464"/>
    <w:rsid w:val="00B67264"/>
    <w:rsid w:val="00BC6412"/>
    <w:rsid w:val="00BE7B8B"/>
    <w:rsid w:val="00BF28B4"/>
    <w:rsid w:val="00C401BA"/>
    <w:rsid w:val="00C4525B"/>
    <w:rsid w:val="00C455E9"/>
    <w:rsid w:val="00C5342F"/>
    <w:rsid w:val="00C80AFF"/>
    <w:rsid w:val="00CB4764"/>
    <w:rsid w:val="00CC647F"/>
    <w:rsid w:val="00D1268C"/>
    <w:rsid w:val="00D237B7"/>
    <w:rsid w:val="00D33BB9"/>
    <w:rsid w:val="00D35317"/>
    <w:rsid w:val="00D579A7"/>
    <w:rsid w:val="00E27830"/>
    <w:rsid w:val="00EA4C52"/>
    <w:rsid w:val="00EB1417"/>
    <w:rsid w:val="00ED1AE6"/>
    <w:rsid w:val="00ED352B"/>
    <w:rsid w:val="00EE3FBC"/>
    <w:rsid w:val="00EF6AF1"/>
    <w:rsid w:val="00F23A4B"/>
    <w:rsid w:val="00F34154"/>
    <w:rsid w:val="00F34C86"/>
    <w:rsid w:val="00F72E64"/>
    <w:rsid w:val="00F8170D"/>
    <w:rsid w:val="00F82AA8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1BCF62"/>
  <w15:docId w15:val="{EC66A0A8-9B7E-458A-BB87-A72732D0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paragraph" w:customStyle="1" w:styleId="isselectedend">
    <w:name w:val="isselectedend"/>
    <w:basedOn w:val="Standard"/>
    <w:rsid w:val="00A86E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ext-token-text-primary">
    <w:name w:val="text-token-text-primary"/>
    <w:basedOn w:val="Absatz-Standardschriftart"/>
    <w:rsid w:val="00A86EB6"/>
  </w:style>
  <w:style w:type="paragraph" w:styleId="StandardWeb">
    <w:name w:val="Normal (Web)"/>
    <w:basedOn w:val="Standard"/>
    <w:uiPriority w:val="99"/>
    <w:semiHidden/>
    <w:unhideWhenUsed/>
    <w:rsid w:val="00A86E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86EB6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5342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C534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riedrichshafen.sags-doch.de/discus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2</Pages>
  <Words>452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3294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Koch, Elena</dc:creator>
  <cp:lastModifiedBy>Monika Blank</cp:lastModifiedBy>
  <cp:revision>13</cp:revision>
  <cp:lastPrinted>2015-01-14T17:03:00Z</cp:lastPrinted>
  <dcterms:created xsi:type="dcterms:W3CDTF">2026-10-07T07:20:00Z</dcterms:created>
  <dcterms:modified xsi:type="dcterms:W3CDTF">2026-10-19T12:31:00Z</dcterms:modified>
</cp:coreProperties>
</file>