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4E1E" w14:textId="4778A52C" w:rsidR="005D4189" w:rsidRDefault="005442D6" w:rsidP="005D4189">
      <w:pPr>
        <w:rPr>
          <w:szCs w:val="24"/>
        </w:rPr>
        <w:sectPr w:rsidR="005D4189" w:rsidSect="009C384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2127" w:right="707" w:bottom="1134" w:left="1417" w:header="708" w:footer="708" w:gutter="0"/>
          <w:cols w:space="708"/>
          <w:docGrid w:linePitch="360"/>
        </w:sect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29FD4A0" wp14:editId="48ACBA5E">
                <wp:simplePos x="0" y="0"/>
                <wp:positionH relativeFrom="margin">
                  <wp:align>left</wp:align>
                </wp:positionH>
                <wp:positionV relativeFrom="page">
                  <wp:posOffset>1762125</wp:posOffset>
                </wp:positionV>
                <wp:extent cx="6211570" cy="895350"/>
                <wp:effectExtent l="0" t="0" r="0" b="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4090C" w14:textId="77777777" w:rsidR="003F4E70" w:rsidRDefault="003F4E70" w:rsidP="003F4E70">
                            <w:pPr>
                              <w:jc w:val="center"/>
                              <w:rPr>
                                <w:b/>
                                <w:snapToGrid w:val="0"/>
                                <w:sz w:val="32"/>
                                <w:szCs w:val="32"/>
                              </w:rPr>
                            </w:pPr>
                          </w:p>
                          <w:p w14:paraId="6D0B4B37" w14:textId="49252593" w:rsidR="00697F1E" w:rsidRPr="001E4353" w:rsidRDefault="00AD7940" w:rsidP="003F4E70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color w:val="000000" w:themeColor="text1"/>
                                <w:sz w:val="32"/>
                                <w:szCs w:val="32"/>
                              </w:rPr>
                              <w:t>Kaffeeklatsch geht wieder weiter und feiert seine 50. Sitzung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FD4A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138.75pt;width:489.1pt;height:70.5pt;z-index:251661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" stroked="f">
                <v:textbox inset="0,0,0,0">
                  <w:txbxContent>
                    <w:p w14:paraId="3DB4090C" w14:textId="77777777" w:rsidR="003F4E70" w:rsidRDefault="003F4E70" w:rsidP="003F4E70">
                      <w:pPr>
                        <w:jc w:val="center"/>
                        <w:rPr>
                          <w:b/>
                          <w:snapToGrid w:val="0"/>
                          <w:sz w:val="32"/>
                          <w:szCs w:val="32"/>
                        </w:rPr>
                      </w:pPr>
                    </w:p>
                    <w:p w14:paraId="6D0B4B37" w14:textId="49252593" w:rsidR="00697F1E" w:rsidRPr="001E4353" w:rsidRDefault="00AD7940" w:rsidP="003F4E70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napToGrid w:val="0"/>
                          <w:color w:val="000000" w:themeColor="text1"/>
                          <w:sz w:val="32"/>
                          <w:szCs w:val="32"/>
                        </w:rPr>
                        <w:t>Kaffeeklatsch geht wieder weiter und feiert seine 50. Sitzung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550DB"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576837E" wp14:editId="4E9F2CFF">
                <wp:simplePos x="0" y="0"/>
                <wp:positionH relativeFrom="column">
                  <wp:posOffset>451485</wp:posOffset>
                </wp:positionH>
                <wp:positionV relativeFrom="paragraph">
                  <wp:posOffset>-376611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35B6A" w14:textId="1638FEA7" w:rsidR="009C384E" w:rsidRDefault="00AD7940">
                            <w:r>
                              <w:t>1</w:t>
                            </w:r>
                            <w:r w:rsidR="00562707">
                              <w:t>9</w:t>
                            </w:r>
                            <w:r w:rsidR="00396077">
                              <w:t>.</w:t>
                            </w:r>
                            <w:r w:rsidR="00F54B5C">
                              <w:t>0</w:t>
                            </w:r>
                            <w:r>
                              <w:t>8</w:t>
                            </w:r>
                            <w:r w:rsidR="00396077">
                              <w:t>.202</w:t>
                            </w:r>
                            <w:r w:rsidR="00F54B5C"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76837E" id="_x0000_s1027" type="#_x0000_t202" style="position:absolute;margin-left:35.55pt;margin-top:-29.65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" filled="f" stroked="f">
                <v:textbox style="mso-fit-shape-to-text:t" inset="0,0,0,0">
                  <w:txbxContent>
                    <w:p w14:paraId="7D935B6A" w14:textId="1638FEA7" w:rsidR="009C384E" w:rsidRDefault="00AD7940">
                      <w:r>
                        <w:t>1</w:t>
                      </w:r>
                      <w:r w:rsidR="00562707">
                        <w:t>9</w:t>
                      </w:r>
                      <w:r w:rsidR="00396077">
                        <w:t>.</w:t>
                      </w:r>
                      <w:r w:rsidR="00F54B5C">
                        <w:t>0</w:t>
                      </w:r>
                      <w:r>
                        <w:t>8</w:t>
                      </w:r>
                      <w:r w:rsidR="00396077">
                        <w:t>.202</w:t>
                      </w:r>
                      <w:r w:rsidR="00F54B5C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B8E23A1" wp14:editId="26F9AE08">
                <wp:simplePos x="0" y="0"/>
                <wp:positionH relativeFrom="margin">
                  <wp:posOffset>-12700</wp:posOffset>
                </wp:positionH>
                <wp:positionV relativeFrom="page">
                  <wp:posOffset>1722755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86186" w14:textId="77777777" w:rsidR="00E53982" w:rsidRPr="00E53982" w:rsidRDefault="00E5398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E23A1" id="_x0000_s1028" type="#_x0000_t202" style="position:absolute;margin-left:-1pt;margin-top:135.65pt;width:489.1pt;height:39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w8Bg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" stroked="f">
                <v:textbox inset="0,0,0,0">
                  <w:txbxContent>
                    <w:p w14:paraId="03986186" w14:textId="77777777" w:rsidR="00E53982" w:rsidRPr="00E53982" w:rsidRDefault="00E53982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682C0D9D" w14:textId="77777777" w:rsidR="00562707" w:rsidRDefault="00215A0B" w:rsidP="00AD7940">
      <w:pPr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Am Sonntag</w:t>
      </w:r>
      <w:r w:rsidR="00AD7940">
        <w:rPr>
          <w:snapToGrid w:val="0"/>
          <w:sz w:val="22"/>
          <w:szCs w:val="22"/>
        </w:rPr>
        <w:t>, den 13. September kommt der städtische Kaffeeklatsch zurück aus der Sommerpause</w:t>
      </w:r>
      <w:r w:rsidR="00CF1B4C">
        <w:rPr>
          <w:snapToGrid w:val="0"/>
          <w:sz w:val="22"/>
          <w:szCs w:val="22"/>
        </w:rPr>
        <w:t>.</w:t>
      </w:r>
      <w:r w:rsidR="00AD7940">
        <w:rPr>
          <w:snapToGrid w:val="0"/>
          <w:sz w:val="22"/>
          <w:szCs w:val="22"/>
        </w:rPr>
        <w:t xml:space="preserve"> Los geht es um 14.30 Uhr </w:t>
      </w:r>
      <w:r w:rsidR="00AD7940">
        <w:rPr>
          <w:snapToGrid w:val="0"/>
          <w:sz w:val="22"/>
          <w:szCs w:val="22"/>
        </w:rPr>
        <w:t>im</w:t>
      </w:r>
      <w:r w:rsidR="00AD7940" w:rsidRPr="00F54B5C">
        <w:rPr>
          <w:snapToGrid w:val="0"/>
          <w:sz w:val="22"/>
          <w:szCs w:val="22"/>
        </w:rPr>
        <w:t xml:space="preserve"> Elisabeth-Haus an der Parkstraße 2a</w:t>
      </w:r>
      <w:r w:rsidR="00AD7940">
        <w:rPr>
          <w:snapToGrid w:val="0"/>
          <w:sz w:val="22"/>
          <w:szCs w:val="22"/>
        </w:rPr>
        <w:t xml:space="preserve">. Ende ist gegen 17.00 Uhr. </w:t>
      </w:r>
    </w:p>
    <w:p w14:paraId="7F64B911" w14:textId="29C87029" w:rsidR="00AD7940" w:rsidRDefault="00AD7940" w:rsidP="00AD7940">
      <w:pPr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Neben Kuchen, guter Musik und </w:t>
      </w:r>
      <w:r w:rsidR="00562707">
        <w:rPr>
          <w:snapToGrid w:val="0"/>
          <w:sz w:val="22"/>
          <w:szCs w:val="22"/>
        </w:rPr>
        <w:t xml:space="preserve">gewohnt beschwingter </w:t>
      </w:r>
      <w:r>
        <w:rPr>
          <w:snapToGrid w:val="0"/>
          <w:sz w:val="22"/>
          <w:szCs w:val="22"/>
        </w:rPr>
        <w:t xml:space="preserve">Laune, gibt es dieses Mal auch Heißes vom Grill. Denn der </w:t>
      </w:r>
      <w:r w:rsidR="00562707">
        <w:rPr>
          <w:snapToGrid w:val="0"/>
          <w:sz w:val="22"/>
          <w:szCs w:val="22"/>
        </w:rPr>
        <w:t xml:space="preserve">städtische </w:t>
      </w:r>
      <w:r>
        <w:rPr>
          <w:snapToGrid w:val="0"/>
          <w:sz w:val="22"/>
          <w:szCs w:val="22"/>
        </w:rPr>
        <w:t xml:space="preserve">Kaffeeklatsch </w:t>
      </w:r>
      <w:r w:rsidR="00562707">
        <w:rPr>
          <w:snapToGrid w:val="0"/>
          <w:sz w:val="22"/>
          <w:szCs w:val="22"/>
        </w:rPr>
        <w:t>feiert seine 50. Zusammenkunft</w:t>
      </w:r>
      <w:r>
        <w:rPr>
          <w:snapToGrid w:val="0"/>
          <w:sz w:val="22"/>
          <w:szCs w:val="22"/>
        </w:rPr>
        <w:t>. Ein besonderer Grund zu</w:t>
      </w:r>
      <w:r w:rsidR="00562707">
        <w:rPr>
          <w:snapToGrid w:val="0"/>
          <w:sz w:val="22"/>
          <w:szCs w:val="22"/>
        </w:rPr>
        <w:t>m</w:t>
      </w:r>
      <w:r>
        <w:rPr>
          <w:snapToGrid w:val="0"/>
          <w:sz w:val="22"/>
          <w:szCs w:val="22"/>
        </w:rPr>
        <w:t xml:space="preserve"> </w:t>
      </w:r>
      <w:r w:rsidR="00562707">
        <w:rPr>
          <w:snapToGrid w:val="0"/>
          <w:sz w:val="22"/>
          <w:szCs w:val="22"/>
        </w:rPr>
        <w:t>Feiern</w:t>
      </w:r>
      <w:r>
        <w:rPr>
          <w:snapToGrid w:val="0"/>
          <w:sz w:val="22"/>
          <w:szCs w:val="22"/>
        </w:rPr>
        <w:t xml:space="preserve">. </w:t>
      </w:r>
      <w:r>
        <w:rPr>
          <w:snapToGrid w:val="0"/>
          <w:sz w:val="22"/>
          <w:szCs w:val="22"/>
        </w:rPr>
        <w:t xml:space="preserve">Das Team </w:t>
      </w:r>
      <w:r w:rsidR="00562707">
        <w:rPr>
          <w:snapToGrid w:val="0"/>
          <w:sz w:val="22"/>
          <w:szCs w:val="22"/>
        </w:rPr>
        <w:t>der</w:t>
      </w:r>
      <w:r>
        <w:rPr>
          <w:snapToGrid w:val="0"/>
          <w:sz w:val="22"/>
          <w:szCs w:val="22"/>
        </w:rPr>
        <w:t xml:space="preserve"> </w:t>
      </w:r>
      <w:proofErr w:type="spellStart"/>
      <w:r>
        <w:rPr>
          <w:snapToGrid w:val="0"/>
          <w:sz w:val="22"/>
          <w:szCs w:val="22"/>
        </w:rPr>
        <w:t>Kuchenpatinnen</w:t>
      </w:r>
      <w:proofErr w:type="spellEnd"/>
      <w:r>
        <w:rPr>
          <w:snapToGrid w:val="0"/>
          <w:sz w:val="22"/>
          <w:szCs w:val="22"/>
        </w:rPr>
        <w:t xml:space="preserve"> und Kuchenpaten sowie die Helferinnen und Helfer vor Ort freuen sich schon auf ein gemeinsames </w:t>
      </w:r>
      <w:r>
        <w:rPr>
          <w:snapToGrid w:val="0"/>
          <w:sz w:val="22"/>
          <w:szCs w:val="22"/>
        </w:rPr>
        <w:t>Wiedersehen</w:t>
      </w:r>
      <w:r>
        <w:rPr>
          <w:snapToGrid w:val="0"/>
          <w:sz w:val="22"/>
          <w:szCs w:val="22"/>
        </w:rPr>
        <w:t>.</w:t>
      </w:r>
    </w:p>
    <w:p w14:paraId="7F852884" w14:textId="7C31C114" w:rsidR="00E8220B" w:rsidRDefault="00513BF5" w:rsidP="00513BF5">
      <w:pPr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Wichtig für alle Anreisenden, </w:t>
      </w:r>
      <w:r w:rsidR="00E8220B">
        <w:rPr>
          <w:snapToGrid w:val="0"/>
          <w:sz w:val="22"/>
          <w:szCs w:val="22"/>
        </w:rPr>
        <w:t>der Zugang</w:t>
      </w:r>
      <w:r>
        <w:rPr>
          <w:snapToGrid w:val="0"/>
          <w:sz w:val="22"/>
          <w:szCs w:val="22"/>
        </w:rPr>
        <w:t xml:space="preserve"> </w:t>
      </w:r>
      <w:r w:rsidR="00E8220B">
        <w:rPr>
          <w:snapToGrid w:val="0"/>
          <w:sz w:val="22"/>
          <w:szCs w:val="22"/>
        </w:rPr>
        <w:t>zur Veranstaltung</w:t>
      </w:r>
      <w:r>
        <w:rPr>
          <w:snapToGrid w:val="0"/>
          <w:sz w:val="22"/>
          <w:szCs w:val="22"/>
        </w:rPr>
        <w:t xml:space="preserve"> </w:t>
      </w:r>
      <w:r w:rsidR="00E8220B">
        <w:rPr>
          <w:snapToGrid w:val="0"/>
          <w:sz w:val="22"/>
          <w:szCs w:val="22"/>
        </w:rPr>
        <w:t>wird</w:t>
      </w:r>
      <w:r>
        <w:rPr>
          <w:snapToGrid w:val="0"/>
          <w:sz w:val="22"/>
          <w:szCs w:val="22"/>
        </w:rPr>
        <w:t xml:space="preserve"> trotz Baustelle weiterhin barrierearm möglich sein.</w:t>
      </w:r>
    </w:p>
    <w:p w14:paraId="72A83F42" w14:textId="3A4C86C9" w:rsidR="00F54B5C" w:rsidRPr="00F54B5C" w:rsidRDefault="00F54B5C" w:rsidP="00F54B5C">
      <w:pPr>
        <w:jc w:val="both"/>
        <w:rPr>
          <w:snapToGrid w:val="0"/>
          <w:sz w:val="22"/>
          <w:szCs w:val="22"/>
        </w:rPr>
      </w:pPr>
      <w:r w:rsidRPr="00F54B5C">
        <w:rPr>
          <w:snapToGrid w:val="0"/>
          <w:sz w:val="22"/>
          <w:szCs w:val="22"/>
        </w:rPr>
        <w:t>Die Teilnahme am Kaffeeklatsch ist kostenfrei, eine vorherige Anmeldung ist jedoch erforderlich. Telefonisch unter 02307</w:t>
      </w:r>
      <w:r w:rsidR="006F1FD5">
        <w:rPr>
          <w:snapToGrid w:val="0"/>
          <w:sz w:val="22"/>
          <w:szCs w:val="22"/>
        </w:rPr>
        <w:t xml:space="preserve"> </w:t>
      </w:r>
      <w:r w:rsidRPr="00F54B5C">
        <w:rPr>
          <w:snapToGrid w:val="0"/>
          <w:sz w:val="22"/>
          <w:szCs w:val="22"/>
        </w:rPr>
        <w:t>/</w:t>
      </w:r>
      <w:r w:rsidR="006F1FD5">
        <w:rPr>
          <w:snapToGrid w:val="0"/>
          <w:sz w:val="22"/>
          <w:szCs w:val="22"/>
        </w:rPr>
        <w:t xml:space="preserve"> </w:t>
      </w:r>
      <w:r w:rsidRPr="00F54B5C">
        <w:rPr>
          <w:snapToGrid w:val="0"/>
          <w:sz w:val="22"/>
          <w:szCs w:val="22"/>
        </w:rPr>
        <w:t>965</w:t>
      </w:r>
      <w:r w:rsidR="006F1FD5">
        <w:rPr>
          <w:snapToGrid w:val="0"/>
          <w:sz w:val="22"/>
          <w:szCs w:val="22"/>
        </w:rPr>
        <w:t xml:space="preserve"> </w:t>
      </w:r>
      <w:r w:rsidR="00562707">
        <w:rPr>
          <w:snapToGrid w:val="0"/>
          <w:sz w:val="22"/>
          <w:szCs w:val="22"/>
        </w:rPr>
        <w:t>–</w:t>
      </w:r>
      <w:r w:rsidR="006F1FD5">
        <w:rPr>
          <w:snapToGrid w:val="0"/>
          <w:sz w:val="22"/>
          <w:szCs w:val="22"/>
        </w:rPr>
        <w:t xml:space="preserve"> </w:t>
      </w:r>
      <w:r w:rsidRPr="00F54B5C">
        <w:rPr>
          <w:snapToGrid w:val="0"/>
          <w:sz w:val="22"/>
          <w:szCs w:val="22"/>
        </w:rPr>
        <w:t>35</w:t>
      </w:r>
      <w:r>
        <w:rPr>
          <w:snapToGrid w:val="0"/>
          <w:sz w:val="22"/>
          <w:szCs w:val="22"/>
        </w:rPr>
        <w:t>0</w:t>
      </w:r>
      <w:r w:rsidRPr="00F54B5C">
        <w:rPr>
          <w:snapToGrid w:val="0"/>
          <w:sz w:val="22"/>
          <w:szCs w:val="22"/>
        </w:rPr>
        <w:t xml:space="preserve">. </w:t>
      </w:r>
      <w:r w:rsidR="00FD22E7">
        <w:rPr>
          <w:snapToGrid w:val="0"/>
          <w:sz w:val="22"/>
          <w:szCs w:val="22"/>
        </w:rPr>
        <w:t>E</w:t>
      </w:r>
      <w:r w:rsidRPr="00F54B5C">
        <w:rPr>
          <w:snapToGrid w:val="0"/>
          <w:sz w:val="22"/>
          <w:szCs w:val="22"/>
        </w:rPr>
        <w:t>ine Absage ist unter der Nummer, auch am Sonntag noch möglich.</w:t>
      </w:r>
    </w:p>
    <w:p w14:paraId="49868FC6" w14:textId="52841F5A" w:rsidR="00396077" w:rsidRPr="00396077" w:rsidRDefault="00396077" w:rsidP="00396077">
      <w:pPr>
        <w:jc w:val="both"/>
        <w:rPr>
          <w:snapToGrid w:val="0"/>
          <w:sz w:val="22"/>
          <w:szCs w:val="22"/>
        </w:rPr>
      </w:pPr>
      <w:r w:rsidRPr="00396077">
        <w:rPr>
          <w:snapToGrid w:val="0"/>
          <w:sz w:val="22"/>
          <w:szCs w:val="22"/>
        </w:rPr>
        <w:t>_________________________________________________________________________</w:t>
      </w:r>
    </w:p>
    <w:p w14:paraId="3986D4D5" w14:textId="35897F66" w:rsidR="005442D6" w:rsidRPr="00AD579C" w:rsidRDefault="005D4189" w:rsidP="00396077">
      <w:pPr>
        <w:jc w:val="both"/>
        <w:rPr>
          <w:b/>
          <w:sz w:val="22"/>
          <w:szCs w:val="22"/>
        </w:rPr>
      </w:pPr>
      <w:r w:rsidRPr="00AD579C">
        <w:rPr>
          <w:b/>
          <w:sz w:val="22"/>
          <w:szCs w:val="22"/>
        </w:rPr>
        <w:t>Rückfragen zu diesem Presseartikel richten</w:t>
      </w:r>
      <w:r w:rsidR="00952056" w:rsidRPr="00AD579C">
        <w:rPr>
          <w:b/>
          <w:sz w:val="22"/>
          <w:szCs w:val="22"/>
        </w:rPr>
        <w:t xml:space="preserve"> </w:t>
      </w:r>
      <w:r w:rsidRPr="00AD579C">
        <w:rPr>
          <w:b/>
          <w:sz w:val="22"/>
          <w:szCs w:val="22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7D624444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049FB152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3963AE0" wp14:editId="455D98A3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73BB21" w14:textId="7760B6D6" w:rsidR="002C3060" w:rsidRPr="00AD579C" w:rsidRDefault="00F71D42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 xml:space="preserve">Tobias </w:t>
                                  </w:r>
                                  <w:r w:rsidR="00F54B5C">
                                    <w:rPr>
                                      <w:sz w:val="22"/>
                                      <w:szCs w:val="22"/>
                                    </w:rPr>
                                    <w:t>Eck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963AE0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0573BB21" w14:textId="7760B6D6" w:rsidR="002C3060" w:rsidRPr="00AD579C" w:rsidRDefault="00F71D42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D579C">
                              <w:rPr>
                                <w:sz w:val="22"/>
                                <w:szCs w:val="22"/>
                              </w:rPr>
                              <w:t xml:space="preserve">Tobias </w:t>
                            </w:r>
                            <w:r w:rsidR="00F54B5C">
                              <w:rPr>
                                <w:sz w:val="22"/>
                                <w:szCs w:val="22"/>
                              </w:rPr>
                              <w:t>Eck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71567E72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3DE1EEB9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32B58952" wp14:editId="7961DC09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994EE9" w14:textId="7CFEC4F9" w:rsidR="00B377E0" w:rsidRPr="00AD579C" w:rsidRDefault="005442D6" w:rsidP="00B377E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Stabsstelle „</w:t>
                                  </w:r>
                                  <w:r w:rsidR="00F71D42" w:rsidRPr="00AD579C">
                                    <w:rPr>
                                      <w:sz w:val="22"/>
                                      <w:szCs w:val="22"/>
                                    </w:rPr>
                                    <w:t>Integrierte Sozialplanung und Altenhilfeplanung</w:t>
                                  </w: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B58952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4C994EE9" w14:textId="7CFEC4F9" w:rsidR="00B377E0" w:rsidRPr="00AD579C" w:rsidRDefault="005442D6" w:rsidP="00B377E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D579C">
                              <w:rPr>
                                <w:sz w:val="22"/>
                                <w:szCs w:val="22"/>
                              </w:rPr>
                              <w:t>Stabsstelle „</w:t>
                            </w:r>
                            <w:r w:rsidR="00F71D42" w:rsidRPr="00AD579C">
                              <w:rPr>
                                <w:sz w:val="22"/>
                                <w:szCs w:val="22"/>
                              </w:rPr>
                              <w:t>Integrierte Sozialplanung und Altenhilfeplanung</w:t>
                            </w:r>
                            <w:r w:rsidRPr="00AD579C">
                              <w:rPr>
                                <w:sz w:val="22"/>
                                <w:szCs w:val="22"/>
                              </w:rPr>
                              <w:t>“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F8FF92A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3A434FE3" wp14:editId="435C92CD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A63A4" w14:textId="77777777" w:rsidR="002C3060" w:rsidRPr="00AD579C" w:rsidRDefault="005442D6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Bürgerdienste, Ordnung und Soziales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434FE3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195A63A4" w14:textId="77777777" w:rsidR="002C3060" w:rsidRPr="00AD579C" w:rsidRDefault="005442D6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D579C">
                              <w:rPr>
                                <w:sz w:val="22"/>
                                <w:szCs w:val="22"/>
                              </w:rPr>
                              <w:t>Bürgerdienste, Ordnung und Soziales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22E00B24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1E3DD27A" w14:textId="77777777" w:rsidR="002C3060" w:rsidRPr="00AD579C" w:rsidRDefault="002C3060" w:rsidP="00B377E0">
            <w:pPr>
              <w:spacing w:before="120"/>
              <w:rPr>
                <w:sz w:val="22"/>
                <w:szCs w:val="22"/>
              </w:rPr>
            </w:pPr>
            <w:r w:rsidRPr="00AD579C">
              <w:rPr>
                <w:sz w:val="22"/>
                <w:szCs w:val="22"/>
              </w:rPr>
              <w:t>Telefon</w:t>
            </w:r>
            <w:r w:rsidR="007E0415" w:rsidRPr="00AD579C">
              <w:rPr>
                <w:sz w:val="22"/>
                <w:szCs w:val="22"/>
              </w:rPr>
              <w:t>:</w:t>
            </w:r>
          </w:p>
        </w:tc>
        <w:tc>
          <w:tcPr>
            <w:tcW w:w="8080" w:type="dxa"/>
            <w:vAlign w:val="center"/>
          </w:tcPr>
          <w:p w14:paraId="44C05DEC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178AC6C" wp14:editId="1D7B7EEF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F2B114" w14:textId="7EC9B966" w:rsidR="002C3060" w:rsidRPr="00AD579C" w:rsidRDefault="005442D6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 xml:space="preserve">02307 / 965 </w:t>
                                  </w:r>
                                  <w:r w:rsidR="006F1FD5">
                                    <w:rPr>
                                      <w:sz w:val="22"/>
                                      <w:szCs w:val="22"/>
                                    </w:rPr>
                                    <w:t>– (</w:t>
                                  </w:r>
                                  <w:r w:rsidR="00BA6B20">
                                    <w:rPr>
                                      <w:sz w:val="22"/>
                                      <w:szCs w:val="22"/>
                                    </w:rPr>
                                    <w:t>10)</w:t>
                                  </w:r>
                                  <w:r w:rsidR="00F54B5C">
                                    <w:rPr>
                                      <w:sz w:val="22"/>
                                      <w:szCs w:val="22"/>
                                    </w:rPr>
                                    <w:t>348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78AC6C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02F2B114" w14:textId="7EC9B966" w:rsidR="002C3060" w:rsidRPr="00AD579C" w:rsidRDefault="005442D6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D579C">
                              <w:rPr>
                                <w:sz w:val="22"/>
                                <w:szCs w:val="22"/>
                              </w:rPr>
                              <w:t xml:space="preserve">02307 / 965 </w:t>
                            </w:r>
                            <w:r w:rsidR="006F1FD5">
                              <w:rPr>
                                <w:sz w:val="22"/>
                                <w:szCs w:val="22"/>
                              </w:rPr>
                              <w:t>– (</w:t>
                            </w:r>
                            <w:r w:rsidR="00BA6B20">
                              <w:rPr>
                                <w:sz w:val="22"/>
                                <w:szCs w:val="22"/>
                              </w:rPr>
                              <w:t>10)</w:t>
                            </w:r>
                            <w:r w:rsidR="00F54B5C">
                              <w:rPr>
                                <w:sz w:val="22"/>
                                <w:szCs w:val="22"/>
                              </w:rPr>
                              <w:t>348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33314310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081826D8" w14:textId="77777777" w:rsidR="002C3060" w:rsidRPr="00AD579C" w:rsidRDefault="007E0415" w:rsidP="00B377E0">
            <w:pPr>
              <w:spacing w:before="120"/>
              <w:rPr>
                <w:sz w:val="22"/>
                <w:szCs w:val="22"/>
              </w:rPr>
            </w:pPr>
            <w:r w:rsidRPr="00AD579C">
              <w:rPr>
                <w:sz w:val="22"/>
                <w:szCs w:val="22"/>
              </w:rPr>
              <w:t>E-Mail:</w:t>
            </w:r>
          </w:p>
        </w:tc>
        <w:tc>
          <w:tcPr>
            <w:tcW w:w="8080" w:type="dxa"/>
            <w:vAlign w:val="center"/>
          </w:tcPr>
          <w:p w14:paraId="2196D9E1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5C1462E" wp14:editId="02AE24C3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9D238E" w14:textId="4F32A6BF" w:rsidR="002C3060" w:rsidRPr="00AD579C" w:rsidRDefault="005442D6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t.</w:t>
                                  </w:r>
                                  <w:r w:rsidR="00F54B5C">
                                    <w:rPr>
                                      <w:sz w:val="22"/>
                                      <w:szCs w:val="22"/>
                                    </w:rPr>
                                    <w:t>eck</w:t>
                                  </w:r>
                                  <w:r w:rsidRPr="00AD579C">
                                    <w:rPr>
                                      <w:sz w:val="22"/>
                                      <w:szCs w:val="22"/>
                                    </w:rPr>
                                    <w:t>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C1462E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4E9D238E" w14:textId="4F32A6BF" w:rsidR="002C3060" w:rsidRPr="00AD579C" w:rsidRDefault="005442D6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D579C">
                              <w:rPr>
                                <w:sz w:val="22"/>
                                <w:szCs w:val="22"/>
                              </w:rPr>
                              <w:t>t.</w:t>
                            </w:r>
                            <w:r w:rsidR="00F54B5C">
                              <w:rPr>
                                <w:sz w:val="22"/>
                                <w:szCs w:val="22"/>
                              </w:rPr>
                              <w:t>eck</w:t>
                            </w:r>
                            <w:r w:rsidRPr="00AD579C">
                              <w:rPr>
                                <w:sz w:val="22"/>
                                <w:szCs w:val="22"/>
                              </w:rPr>
                              <w:t>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3E68ABE" w14:textId="77777777" w:rsidR="00F96E5C" w:rsidRDefault="00B377E0" w:rsidP="00B377E0">
      <w:pPr>
        <w:spacing w:before="120"/>
        <w:rPr>
          <w:szCs w:val="24"/>
        </w:r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inline distT="0" distB="0" distL="0" distR="0" wp14:anchorId="6DC4FC58" wp14:editId="39119BF4">
                <wp:extent cx="5637125" cy="226088"/>
                <wp:effectExtent l="0" t="0" r="1905" b="2540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125" cy="2260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53057" w14:textId="77777777" w:rsidR="00B377E0" w:rsidRDefault="00B377E0" w:rsidP="00B377E0"/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C4FC58" id="_x0000_s1034" type="#_x0000_t202" style="width:443.85pt;height:1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" stroked="f">
                <v:textbox inset="0,0,0,0">
                  <w:txbxContent>
                    <w:p w14:paraId="5F253057" w14:textId="77777777" w:rsidR="00B377E0" w:rsidRDefault="00B377E0" w:rsidP="00B377E0"/>
                  </w:txbxContent>
                </v:textbox>
                <w10:anchorlock/>
              </v:shape>
            </w:pict>
          </mc:Fallback>
        </mc:AlternateContent>
      </w:r>
    </w:p>
    <w:p w14:paraId="3E654AE7" w14:textId="77777777" w:rsidR="005442D6" w:rsidRDefault="005442D6" w:rsidP="00B377E0">
      <w:pPr>
        <w:spacing w:before="120"/>
        <w:rPr>
          <w:szCs w:val="24"/>
        </w:rPr>
      </w:pPr>
    </w:p>
    <w:p w14:paraId="4EF75C61" w14:textId="77777777" w:rsidR="005442D6" w:rsidRPr="005442D6" w:rsidRDefault="005442D6" w:rsidP="005442D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16"/>
          <w:szCs w:val="16"/>
        </w:rPr>
      </w:pPr>
    </w:p>
    <w:sectPr w:rsidR="005442D6" w:rsidRPr="005442D6" w:rsidSect="00C9791B">
      <w:headerReference w:type="default" r:id="rId12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DB6AA" w14:textId="77777777" w:rsidR="002A05C5" w:rsidRDefault="002A05C5" w:rsidP="00695138">
      <w:pPr>
        <w:spacing w:after="0" w:line="240" w:lineRule="auto"/>
      </w:pPr>
      <w:r>
        <w:separator/>
      </w:r>
    </w:p>
  </w:endnote>
  <w:endnote w:type="continuationSeparator" w:id="0">
    <w:p w14:paraId="26F6FCFF" w14:textId="77777777" w:rsidR="002A05C5" w:rsidRDefault="002A05C5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FAE3D" w14:textId="77777777" w:rsidR="006A7444" w:rsidRDefault="006A744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FE772" w14:textId="77777777" w:rsidR="006A7444" w:rsidRDefault="006A744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D8B8" w14:textId="77777777" w:rsidR="006A7444" w:rsidRDefault="006A744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CF65C" w14:textId="77777777" w:rsidR="002A05C5" w:rsidRDefault="002A05C5" w:rsidP="00695138">
      <w:pPr>
        <w:spacing w:after="0" w:line="240" w:lineRule="auto"/>
      </w:pPr>
      <w:r>
        <w:separator/>
      </w:r>
    </w:p>
  </w:footnote>
  <w:footnote w:type="continuationSeparator" w:id="0">
    <w:p w14:paraId="4D58D390" w14:textId="77777777" w:rsidR="002A05C5" w:rsidRDefault="002A05C5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F5FB" w14:textId="77777777" w:rsidR="006A7444" w:rsidRDefault="006A744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FBC5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7C9969C3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247B5CB2" w14:textId="77777777" w:rsidR="00695138" w:rsidRDefault="002A05C5">
    <w:pPr>
      <w:pStyle w:val="Kopfzeile"/>
      <w:rPr>
        <w:b/>
        <w:smallCaps/>
        <w:sz w:val="36"/>
        <w:szCs w:val="36"/>
      </w:rPr>
    </w:pPr>
    <w:r>
      <w:rPr>
        <w:noProof/>
      </w:rPr>
      <w:pict w14:anchorId="6612F6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2B9FE013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2F63F05A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B5E8" w14:textId="77777777" w:rsidR="006A7444" w:rsidRDefault="006A7444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8BEF2" w14:textId="77777777" w:rsidR="00695138" w:rsidRDefault="005D4189">
    <w:pPr>
      <w:pStyle w:val="Kopfzeile"/>
      <w:rPr>
        <w:b/>
        <w:smallCaps/>
        <w:sz w:val="36"/>
        <w:szCs w:val="36"/>
      </w:rPr>
    </w:pPr>
    <w:r>
      <w:rPr>
        <w:b/>
        <w:smallCaps/>
        <w:noProof/>
        <w:sz w:val="36"/>
        <w:szCs w:val="36"/>
        <w:lang w:eastAsia="de-DE"/>
      </w:rPr>
      <w:drawing>
        <wp:anchor distT="0" distB="0" distL="114300" distR="114300" simplePos="0" relativeHeight="251657216" behindDoc="1" locked="0" layoutInCell="1" allowOverlap="1" wp14:anchorId="00876153" wp14:editId="64AD51F1">
          <wp:simplePos x="0" y="0"/>
          <wp:positionH relativeFrom="column">
            <wp:posOffset>4130675</wp:posOffset>
          </wp:positionH>
          <wp:positionV relativeFrom="paragraph">
            <wp:posOffset>-266700</wp:posOffset>
          </wp:positionV>
          <wp:extent cx="2133600" cy="571500"/>
          <wp:effectExtent l="0" t="0" r="0" b="0"/>
          <wp:wrapNone/>
          <wp:docPr id="2" name="Grafik 2" descr="Bergkamen_Logo_blue_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ergkamen_Logo_blue_transpar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5138" w:rsidRPr="009363D1">
      <w:rPr>
        <w:b/>
        <w:smallCaps/>
        <w:sz w:val="36"/>
        <w:szCs w:val="36"/>
      </w:rPr>
      <w:t>Pressemitteilung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40024D30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4BB"/>
    <w:rsid w:val="00005B1C"/>
    <w:rsid w:val="00032884"/>
    <w:rsid w:val="00040DC4"/>
    <w:rsid w:val="00043C24"/>
    <w:rsid w:val="0009793B"/>
    <w:rsid w:val="000A1598"/>
    <w:rsid w:val="000B1413"/>
    <w:rsid w:val="000D1987"/>
    <w:rsid w:val="0018017C"/>
    <w:rsid w:val="001807C9"/>
    <w:rsid w:val="00190251"/>
    <w:rsid w:val="00196A44"/>
    <w:rsid w:val="001D268B"/>
    <w:rsid w:val="001D2ED5"/>
    <w:rsid w:val="001E4353"/>
    <w:rsid w:val="00215A0B"/>
    <w:rsid w:val="00217485"/>
    <w:rsid w:val="0022000B"/>
    <w:rsid w:val="0023693B"/>
    <w:rsid w:val="002429D7"/>
    <w:rsid w:val="002975B2"/>
    <w:rsid w:val="002A05C5"/>
    <w:rsid w:val="002C3060"/>
    <w:rsid w:val="002E7976"/>
    <w:rsid w:val="0037609A"/>
    <w:rsid w:val="00396077"/>
    <w:rsid w:val="003A4595"/>
    <w:rsid w:val="003A4636"/>
    <w:rsid w:val="003B31BF"/>
    <w:rsid w:val="003C35D3"/>
    <w:rsid w:val="003C5763"/>
    <w:rsid w:val="003C73B4"/>
    <w:rsid w:val="003F4E70"/>
    <w:rsid w:val="004056D6"/>
    <w:rsid w:val="00416F5E"/>
    <w:rsid w:val="00431FFE"/>
    <w:rsid w:val="00465DAB"/>
    <w:rsid w:val="004761D7"/>
    <w:rsid w:val="004B0685"/>
    <w:rsid w:val="004E24AF"/>
    <w:rsid w:val="004E4E73"/>
    <w:rsid w:val="004F7F39"/>
    <w:rsid w:val="00513BF5"/>
    <w:rsid w:val="0052364F"/>
    <w:rsid w:val="005442D6"/>
    <w:rsid w:val="00546ABF"/>
    <w:rsid w:val="00561F99"/>
    <w:rsid w:val="00562707"/>
    <w:rsid w:val="0056732C"/>
    <w:rsid w:val="00581B60"/>
    <w:rsid w:val="005B1418"/>
    <w:rsid w:val="005B33CB"/>
    <w:rsid w:val="005D4189"/>
    <w:rsid w:val="005D5900"/>
    <w:rsid w:val="00622B8D"/>
    <w:rsid w:val="006863D0"/>
    <w:rsid w:val="006871B7"/>
    <w:rsid w:val="00695138"/>
    <w:rsid w:val="00697F1E"/>
    <w:rsid w:val="006A7444"/>
    <w:rsid w:val="006D0EE1"/>
    <w:rsid w:val="006F0DA9"/>
    <w:rsid w:val="006F1FD5"/>
    <w:rsid w:val="006F6019"/>
    <w:rsid w:val="00712FFA"/>
    <w:rsid w:val="007424BB"/>
    <w:rsid w:val="0074608D"/>
    <w:rsid w:val="00760064"/>
    <w:rsid w:val="00777DF5"/>
    <w:rsid w:val="00792634"/>
    <w:rsid w:val="00794786"/>
    <w:rsid w:val="007D1537"/>
    <w:rsid w:val="007D60AC"/>
    <w:rsid w:val="007E0415"/>
    <w:rsid w:val="00804BD3"/>
    <w:rsid w:val="008223A0"/>
    <w:rsid w:val="00844197"/>
    <w:rsid w:val="00847CA4"/>
    <w:rsid w:val="00871E44"/>
    <w:rsid w:val="0089275E"/>
    <w:rsid w:val="008D0477"/>
    <w:rsid w:val="008E62BF"/>
    <w:rsid w:val="009006F9"/>
    <w:rsid w:val="009114B4"/>
    <w:rsid w:val="009363D1"/>
    <w:rsid w:val="009370FE"/>
    <w:rsid w:val="00937CB3"/>
    <w:rsid w:val="00952056"/>
    <w:rsid w:val="00952C3A"/>
    <w:rsid w:val="0095776F"/>
    <w:rsid w:val="00962174"/>
    <w:rsid w:val="009813B5"/>
    <w:rsid w:val="009C1A02"/>
    <w:rsid w:val="009C384E"/>
    <w:rsid w:val="00A37515"/>
    <w:rsid w:val="00AA0D0E"/>
    <w:rsid w:val="00AB680F"/>
    <w:rsid w:val="00AD0D78"/>
    <w:rsid w:val="00AD579C"/>
    <w:rsid w:val="00AD7940"/>
    <w:rsid w:val="00AF7474"/>
    <w:rsid w:val="00B06CE1"/>
    <w:rsid w:val="00B112A9"/>
    <w:rsid w:val="00B12F53"/>
    <w:rsid w:val="00B17BF1"/>
    <w:rsid w:val="00B3199C"/>
    <w:rsid w:val="00B377E0"/>
    <w:rsid w:val="00B53339"/>
    <w:rsid w:val="00B73C97"/>
    <w:rsid w:val="00B75888"/>
    <w:rsid w:val="00B90401"/>
    <w:rsid w:val="00B95087"/>
    <w:rsid w:val="00BA08FC"/>
    <w:rsid w:val="00BA2AE7"/>
    <w:rsid w:val="00BA6B20"/>
    <w:rsid w:val="00BB403A"/>
    <w:rsid w:val="00BC024D"/>
    <w:rsid w:val="00BE61B5"/>
    <w:rsid w:val="00C02DE5"/>
    <w:rsid w:val="00C258BE"/>
    <w:rsid w:val="00C30C7C"/>
    <w:rsid w:val="00C75284"/>
    <w:rsid w:val="00C81A56"/>
    <w:rsid w:val="00C85FB7"/>
    <w:rsid w:val="00C9791B"/>
    <w:rsid w:val="00CA5F3A"/>
    <w:rsid w:val="00CE1110"/>
    <w:rsid w:val="00CF1B4C"/>
    <w:rsid w:val="00D2335E"/>
    <w:rsid w:val="00D40BD0"/>
    <w:rsid w:val="00D550DB"/>
    <w:rsid w:val="00D66B65"/>
    <w:rsid w:val="00D940A5"/>
    <w:rsid w:val="00DE0580"/>
    <w:rsid w:val="00DE4322"/>
    <w:rsid w:val="00DF2E2D"/>
    <w:rsid w:val="00DF3A52"/>
    <w:rsid w:val="00DF4EFC"/>
    <w:rsid w:val="00E0139C"/>
    <w:rsid w:val="00E047C7"/>
    <w:rsid w:val="00E20ADC"/>
    <w:rsid w:val="00E226DE"/>
    <w:rsid w:val="00E24B42"/>
    <w:rsid w:val="00E44F62"/>
    <w:rsid w:val="00E45986"/>
    <w:rsid w:val="00E53982"/>
    <w:rsid w:val="00E8220B"/>
    <w:rsid w:val="00E85AC7"/>
    <w:rsid w:val="00E963B9"/>
    <w:rsid w:val="00E97A8C"/>
    <w:rsid w:val="00EC3B4E"/>
    <w:rsid w:val="00ED5C2F"/>
    <w:rsid w:val="00F43704"/>
    <w:rsid w:val="00F5290D"/>
    <w:rsid w:val="00F53760"/>
    <w:rsid w:val="00F54B5C"/>
    <w:rsid w:val="00F71D42"/>
    <w:rsid w:val="00F720AD"/>
    <w:rsid w:val="00F82B10"/>
    <w:rsid w:val="00F9175B"/>
    <w:rsid w:val="00F96E5C"/>
    <w:rsid w:val="00FB4501"/>
    <w:rsid w:val="00FC59D8"/>
    <w:rsid w:val="00FD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D7EAC"/>
  <w15:chartTrackingRefBased/>
  <w15:docId w15:val="{2B08C16B-53A2-4F1A-BF02-723D9A36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5442D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7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9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03rehe\AppData\Local\Temp\notesAC15F3\~627463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~6274636.dotx</Template>
  <TotalTime>0</TotalTime>
  <Pages>1</Pages>
  <Words>137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Rehers, Julia</dc:creator>
  <cp:keywords/>
  <dc:description/>
  <cp:lastModifiedBy>Eck, Tobias</cp:lastModifiedBy>
  <cp:revision>20</cp:revision>
  <cp:lastPrinted>2024-10-07T11:18:00Z</cp:lastPrinted>
  <dcterms:created xsi:type="dcterms:W3CDTF">2024-10-07T08:07:00Z</dcterms:created>
  <dcterms:modified xsi:type="dcterms:W3CDTF">2026-08-19T07:05:00Z</dcterms:modified>
</cp:coreProperties>
</file>