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77777777"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2304753C" w:rsidR="00B614BD" w:rsidRPr="004E0187" w:rsidRDefault="00B614BD" w:rsidP="00057CFA">
      <w:pPr>
        <w:rPr>
          <w:sz w:val="24"/>
        </w:rPr>
      </w:pPr>
      <w:r w:rsidRPr="004E0187">
        <w:rPr>
          <w:sz w:val="24"/>
        </w:rPr>
        <w:t xml:space="preserve">Nr. </w:t>
      </w:r>
      <w:r w:rsidR="00CE5BCC">
        <w:rPr>
          <w:sz w:val="24"/>
        </w:rPr>
        <w:t>126</w:t>
      </w:r>
      <w:r w:rsidR="00EB6945">
        <w:rPr>
          <w:sz w:val="24"/>
        </w:rPr>
        <w:t xml:space="preserve"> </w:t>
      </w:r>
      <w:r w:rsidR="00040D9C" w:rsidRPr="004E0187">
        <w:rPr>
          <w:sz w:val="24"/>
        </w:rPr>
        <w:t>vom</w:t>
      </w:r>
      <w:r w:rsidR="0086755F">
        <w:rPr>
          <w:sz w:val="24"/>
        </w:rPr>
        <w:t xml:space="preserve"> </w:t>
      </w:r>
      <w:r w:rsidR="00CE5BCC">
        <w:rPr>
          <w:sz w:val="24"/>
        </w:rPr>
        <w:t>27</w:t>
      </w:r>
      <w:r w:rsidR="001B4569">
        <w:rPr>
          <w:sz w:val="24"/>
        </w:rPr>
        <w:t>.08.</w:t>
      </w:r>
      <w:r w:rsidR="00D169FB">
        <w:rPr>
          <w:sz w:val="24"/>
        </w:rPr>
        <w:t>202</w:t>
      </w:r>
      <w:r w:rsidR="00D11B2C">
        <w:rPr>
          <w:sz w:val="24"/>
        </w:rPr>
        <w:t>6</w:t>
      </w:r>
      <w:r w:rsidR="00DD0B69">
        <w:rPr>
          <w:sz w:val="24"/>
        </w:rPr>
        <w:t xml:space="preserve">  </w:t>
      </w:r>
      <w:r w:rsidR="00B22DF1">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67B79534" w14:textId="77777777" w:rsidR="00510DC7" w:rsidRDefault="00510DC7" w:rsidP="00057CFA">
      <w:pPr>
        <w:rPr>
          <w:b/>
          <w:sz w:val="28"/>
          <w:szCs w:val="26"/>
        </w:rPr>
      </w:pPr>
    </w:p>
    <w:p w14:paraId="3004B02C" w14:textId="4AF306E9" w:rsidR="00A51228" w:rsidRPr="00A51228" w:rsidRDefault="00A51228" w:rsidP="00A51228">
      <w:pPr>
        <w:pStyle w:val="mb-15"/>
        <w:shd w:val="clear" w:color="auto" w:fill="FFFFFF"/>
        <w:spacing w:before="0" w:beforeAutospacing="0" w:after="0" w:afterAutospacing="0"/>
        <w:rPr>
          <w:rFonts w:ascii="Arial" w:hAnsi="Arial" w:cs="Arial"/>
          <w:sz w:val="32"/>
          <w:szCs w:val="32"/>
        </w:rPr>
      </w:pPr>
      <w:r>
        <w:rPr>
          <w:rStyle w:val="font-semibold"/>
          <w:rFonts w:ascii="Arial" w:hAnsi="Arial" w:cs="Arial"/>
          <w:b/>
          <w:bCs/>
          <w:sz w:val="32"/>
          <w:szCs w:val="32"/>
        </w:rPr>
        <w:t xml:space="preserve">Vier Tage </w:t>
      </w:r>
      <w:r w:rsidRPr="00A51228">
        <w:rPr>
          <w:rStyle w:val="font-semibold"/>
          <w:rFonts w:ascii="Arial" w:hAnsi="Arial" w:cs="Arial"/>
          <w:b/>
          <w:bCs/>
          <w:sz w:val="32"/>
          <w:szCs w:val="32"/>
        </w:rPr>
        <w:t xml:space="preserve">Kirmes-Vergnügen und </w:t>
      </w:r>
      <w:r>
        <w:rPr>
          <w:rStyle w:val="font-semibold"/>
          <w:rFonts w:ascii="Arial" w:hAnsi="Arial" w:cs="Arial"/>
          <w:b/>
          <w:bCs/>
          <w:sz w:val="32"/>
          <w:szCs w:val="32"/>
        </w:rPr>
        <w:t>Sonntags-</w:t>
      </w:r>
      <w:r w:rsidRPr="00A51228">
        <w:rPr>
          <w:rStyle w:val="font-semibold"/>
          <w:rFonts w:ascii="Arial" w:hAnsi="Arial" w:cs="Arial"/>
          <w:b/>
          <w:bCs/>
          <w:sz w:val="32"/>
          <w:szCs w:val="32"/>
        </w:rPr>
        <w:t xml:space="preserve">Shopping </w:t>
      </w:r>
      <w:r>
        <w:rPr>
          <w:rStyle w:val="font-semibold"/>
          <w:rFonts w:ascii="Arial" w:hAnsi="Arial" w:cs="Arial"/>
          <w:b/>
          <w:bCs/>
          <w:sz w:val="32"/>
          <w:szCs w:val="32"/>
        </w:rPr>
        <w:br/>
      </w:r>
      <w:r w:rsidRPr="00A51228">
        <w:rPr>
          <w:rStyle w:val="font-semibold"/>
          <w:rFonts w:ascii="Arial" w:hAnsi="Arial" w:cs="Arial"/>
          <w:b/>
          <w:bCs/>
          <w:sz w:val="32"/>
          <w:szCs w:val="32"/>
        </w:rPr>
        <w:t xml:space="preserve">in der City: </w:t>
      </w:r>
      <w:r>
        <w:rPr>
          <w:rStyle w:val="font-semibold"/>
          <w:rFonts w:ascii="Arial" w:hAnsi="Arial" w:cs="Arial"/>
          <w:b/>
          <w:bCs/>
          <w:sz w:val="32"/>
          <w:szCs w:val="32"/>
        </w:rPr>
        <w:t xml:space="preserve">Auf </w:t>
      </w:r>
      <w:proofErr w:type="gramStart"/>
      <w:r>
        <w:rPr>
          <w:rStyle w:val="font-semibold"/>
          <w:rFonts w:ascii="Arial" w:hAnsi="Arial" w:cs="Arial"/>
          <w:b/>
          <w:bCs/>
          <w:sz w:val="32"/>
          <w:szCs w:val="32"/>
        </w:rPr>
        <w:t xml:space="preserve">zum </w:t>
      </w:r>
      <w:r w:rsidRPr="00A51228">
        <w:rPr>
          <w:rStyle w:val="font-semibold"/>
          <w:rFonts w:ascii="Arial" w:hAnsi="Arial" w:cs="Arial"/>
          <w:b/>
          <w:bCs/>
          <w:sz w:val="32"/>
          <w:szCs w:val="32"/>
        </w:rPr>
        <w:t>Mariä</w:t>
      </w:r>
      <w:proofErr w:type="gramEnd"/>
      <w:r w:rsidRPr="00A51228">
        <w:rPr>
          <w:rStyle w:val="font-semibold"/>
          <w:rFonts w:ascii="Arial" w:hAnsi="Arial" w:cs="Arial"/>
          <w:b/>
          <w:bCs/>
          <w:sz w:val="32"/>
          <w:szCs w:val="32"/>
        </w:rPr>
        <w:noBreakHyphen/>
      </w:r>
      <w:proofErr w:type="spellStart"/>
      <w:r w:rsidRPr="00A51228">
        <w:rPr>
          <w:rStyle w:val="font-semibold"/>
          <w:rFonts w:ascii="Arial" w:hAnsi="Arial" w:cs="Arial"/>
          <w:b/>
          <w:bCs/>
          <w:sz w:val="32"/>
          <w:szCs w:val="32"/>
        </w:rPr>
        <w:t>Geburts</w:t>
      </w:r>
      <w:proofErr w:type="spellEnd"/>
      <w:r w:rsidRPr="00A51228">
        <w:rPr>
          <w:rStyle w:val="font-semibold"/>
          <w:rFonts w:ascii="Arial" w:hAnsi="Arial" w:cs="Arial"/>
          <w:b/>
          <w:bCs/>
          <w:sz w:val="32"/>
          <w:szCs w:val="32"/>
        </w:rPr>
        <w:noBreakHyphen/>
        <w:t xml:space="preserve">Markt </w:t>
      </w:r>
      <w:r>
        <w:rPr>
          <w:rStyle w:val="font-semibold"/>
          <w:rFonts w:ascii="Arial" w:hAnsi="Arial" w:cs="Arial"/>
          <w:b/>
          <w:bCs/>
          <w:sz w:val="32"/>
          <w:szCs w:val="32"/>
        </w:rPr>
        <w:t>2026!</w:t>
      </w:r>
    </w:p>
    <w:p w14:paraId="59B9403F" w14:textId="6898DA13" w:rsidR="00B7252C" w:rsidRPr="00B3584C" w:rsidRDefault="00B7252C" w:rsidP="00B3584C">
      <w:pPr>
        <w:spacing w:line="276" w:lineRule="auto"/>
        <w:sectPr w:rsidR="00B7252C" w:rsidRPr="00B3584C" w:rsidSect="004E64C9">
          <w:headerReference w:type="default" r:id="rId8"/>
          <w:type w:val="continuous"/>
          <w:pgSz w:w="11906" w:h="16838"/>
          <w:pgMar w:top="6238" w:right="567" w:bottom="1134" w:left="1332" w:header="709" w:footer="1417" w:gutter="0"/>
          <w:cols w:space="708"/>
          <w:docGrid w:linePitch="360"/>
        </w:sectPr>
      </w:pPr>
    </w:p>
    <w:p w14:paraId="340ECB6B" w14:textId="77777777" w:rsidR="009A23EB" w:rsidRPr="009A23EB" w:rsidRDefault="009A23EB" w:rsidP="009A23EB"/>
    <w:p w14:paraId="7C24F203" w14:textId="77777777" w:rsidR="009A23EB" w:rsidRPr="009A23EB" w:rsidRDefault="009A23EB" w:rsidP="009A23EB"/>
    <w:p w14:paraId="10ACAB89" w14:textId="685CE3B8" w:rsidR="009A23EB" w:rsidRPr="004D1CBA" w:rsidRDefault="009A23EB" w:rsidP="004D1CBA">
      <w:pPr>
        <w:rPr>
          <w:b/>
          <w:bCs/>
        </w:rPr>
      </w:pPr>
      <w:r w:rsidRPr="004D1CBA">
        <w:rPr>
          <w:b/>
          <w:bCs/>
        </w:rPr>
        <w:t xml:space="preserve">Von Freitag bis Montag, </w:t>
      </w:r>
      <w:r w:rsidR="004D1CBA">
        <w:rPr>
          <w:b/>
          <w:bCs/>
        </w:rPr>
        <w:t xml:space="preserve">11. bis </w:t>
      </w:r>
      <w:r w:rsidRPr="004D1CBA">
        <w:rPr>
          <w:b/>
          <w:bCs/>
        </w:rPr>
        <w:t>14. September 2026</w:t>
      </w:r>
      <w:r w:rsidR="004D1CBA">
        <w:rPr>
          <w:b/>
          <w:bCs/>
        </w:rPr>
        <w:t>,</w:t>
      </w:r>
      <w:r w:rsidRPr="004D1CBA">
        <w:rPr>
          <w:b/>
          <w:bCs/>
        </w:rPr>
        <w:t> </w:t>
      </w:r>
      <w:r w:rsidR="004D1CBA" w:rsidRPr="004D1CBA">
        <w:rPr>
          <w:b/>
          <w:bCs/>
        </w:rPr>
        <w:t>verwandelt sich der Marktplatz an der Eschstraße</w:t>
      </w:r>
      <w:r w:rsidR="004D1CBA">
        <w:rPr>
          <w:b/>
          <w:bCs/>
        </w:rPr>
        <w:t xml:space="preserve"> wieder</w:t>
      </w:r>
      <w:r w:rsidR="004D1CBA" w:rsidRPr="004D1CBA">
        <w:rPr>
          <w:b/>
          <w:bCs/>
        </w:rPr>
        <w:t> in ein</w:t>
      </w:r>
      <w:r w:rsidR="004D1CBA">
        <w:rPr>
          <w:b/>
          <w:bCs/>
        </w:rPr>
        <w:t>en großen Rummel</w:t>
      </w:r>
      <w:r w:rsidR="004D1CBA" w:rsidRPr="004D1CBA">
        <w:rPr>
          <w:b/>
          <w:bCs/>
        </w:rPr>
        <w:t>. Vier Tage lang drehen sich Karussells, es duftet nach Bratwurst und Zuckerwatte – und am Marktsonntag öffnen nachmittags zusätzlich die Geschäfte in der Innenstadt.</w:t>
      </w:r>
    </w:p>
    <w:p w14:paraId="24E16C83" w14:textId="77777777" w:rsidR="004D1CBA" w:rsidRPr="009A23EB" w:rsidRDefault="004D1CBA" w:rsidP="009A23EB"/>
    <w:p w14:paraId="1A4E1A5A" w14:textId="77777777" w:rsidR="00855A7B" w:rsidRDefault="009A23EB" w:rsidP="00855A7B">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Auf dem </w:t>
      </w:r>
      <w:r w:rsidRPr="009A23EB">
        <w:rPr>
          <w:rStyle w:val="font-semibold"/>
          <w:rFonts w:ascii="Arial" w:hAnsi="Arial" w:cs="Arial"/>
          <w:sz w:val="21"/>
          <w:szCs w:val="21"/>
        </w:rPr>
        <w:t xml:space="preserve">Marktplatz </w:t>
      </w:r>
      <w:r w:rsidR="004D1CBA">
        <w:rPr>
          <w:rStyle w:val="font-semibold"/>
          <w:rFonts w:ascii="Arial" w:hAnsi="Arial" w:cs="Arial"/>
          <w:sz w:val="21"/>
          <w:szCs w:val="21"/>
        </w:rPr>
        <w:t>er</w:t>
      </w:r>
      <w:r>
        <w:rPr>
          <w:rFonts w:ascii="Arial" w:hAnsi="Arial" w:cs="Arial"/>
          <w:sz w:val="21"/>
          <w:szCs w:val="21"/>
        </w:rPr>
        <w:t xml:space="preserve">wartet </w:t>
      </w:r>
      <w:r w:rsidR="004D1CBA">
        <w:rPr>
          <w:rFonts w:ascii="Arial" w:hAnsi="Arial" w:cs="Arial"/>
          <w:sz w:val="21"/>
          <w:szCs w:val="21"/>
        </w:rPr>
        <w:t xml:space="preserve">die Besucher </w:t>
      </w:r>
      <w:r>
        <w:rPr>
          <w:rFonts w:ascii="Arial" w:hAnsi="Arial" w:cs="Arial"/>
          <w:sz w:val="21"/>
          <w:szCs w:val="21"/>
        </w:rPr>
        <w:t>ein Mix aus moderner Action und bewährten Kirmes-</w:t>
      </w:r>
      <w:r w:rsidR="004D1CBA">
        <w:rPr>
          <w:rFonts w:ascii="Arial" w:hAnsi="Arial" w:cs="Arial"/>
          <w:sz w:val="21"/>
          <w:szCs w:val="21"/>
        </w:rPr>
        <w:t>Evergreens</w:t>
      </w:r>
      <w:r w:rsidR="00E2316B">
        <w:rPr>
          <w:rFonts w:ascii="Arial" w:hAnsi="Arial" w:cs="Arial"/>
          <w:sz w:val="21"/>
          <w:szCs w:val="21"/>
        </w:rPr>
        <w:t xml:space="preserve"> – mit fast 40</w:t>
      </w:r>
      <w:r>
        <w:rPr>
          <w:rFonts w:ascii="Arial" w:hAnsi="Arial" w:cs="Arial"/>
          <w:sz w:val="21"/>
          <w:szCs w:val="21"/>
        </w:rPr>
        <w:t xml:space="preserve"> Fahrgeschäfte</w:t>
      </w:r>
      <w:r w:rsidR="00E2316B">
        <w:rPr>
          <w:rFonts w:ascii="Arial" w:hAnsi="Arial" w:cs="Arial"/>
          <w:sz w:val="21"/>
          <w:szCs w:val="21"/>
        </w:rPr>
        <w:t>n</w:t>
      </w:r>
      <w:r>
        <w:rPr>
          <w:rFonts w:ascii="Arial" w:hAnsi="Arial" w:cs="Arial"/>
          <w:sz w:val="21"/>
          <w:szCs w:val="21"/>
        </w:rPr>
        <w:t xml:space="preserve"> und Karussells</w:t>
      </w:r>
      <w:r w:rsidR="00E2316B">
        <w:rPr>
          <w:rFonts w:ascii="Arial" w:hAnsi="Arial" w:cs="Arial"/>
          <w:sz w:val="21"/>
          <w:szCs w:val="21"/>
        </w:rPr>
        <w:t xml:space="preserve">, </w:t>
      </w:r>
      <w:r>
        <w:rPr>
          <w:rFonts w:ascii="Arial" w:hAnsi="Arial" w:cs="Arial"/>
          <w:sz w:val="21"/>
          <w:szCs w:val="21"/>
        </w:rPr>
        <w:t>Los- und Spielbuden mit Dosenwerfen</w:t>
      </w:r>
      <w:r w:rsidR="00E2316B">
        <w:rPr>
          <w:rFonts w:ascii="Arial" w:hAnsi="Arial" w:cs="Arial"/>
          <w:sz w:val="21"/>
          <w:szCs w:val="21"/>
        </w:rPr>
        <w:t xml:space="preserve">. Dazu gibt es natürlich </w:t>
      </w:r>
      <w:r>
        <w:rPr>
          <w:rFonts w:ascii="Arial" w:hAnsi="Arial" w:cs="Arial"/>
          <w:sz w:val="21"/>
          <w:szCs w:val="21"/>
        </w:rPr>
        <w:t>leckere Snacks</w:t>
      </w:r>
      <w:r w:rsidR="00E2316B">
        <w:rPr>
          <w:rFonts w:ascii="Arial" w:hAnsi="Arial" w:cs="Arial"/>
          <w:sz w:val="21"/>
          <w:szCs w:val="21"/>
        </w:rPr>
        <w:t xml:space="preserve">, </w:t>
      </w:r>
      <w:r>
        <w:rPr>
          <w:rFonts w:ascii="Arial" w:hAnsi="Arial" w:cs="Arial"/>
          <w:sz w:val="21"/>
          <w:szCs w:val="21"/>
        </w:rPr>
        <w:t>kühle Getränke</w:t>
      </w:r>
      <w:r w:rsidR="00E2316B">
        <w:rPr>
          <w:rFonts w:ascii="Arial" w:hAnsi="Arial" w:cs="Arial"/>
          <w:sz w:val="21"/>
          <w:szCs w:val="21"/>
        </w:rPr>
        <w:t xml:space="preserve"> und </w:t>
      </w:r>
      <w:r>
        <w:rPr>
          <w:rFonts w:ascii="Arial" w:hAnsi="Arial" w:cs="Arial"/>
          <w:sz w:val="21"/>
          <w:szCs w:val="21"/>
        </w:rPr>
        <w:t>süße Naschereien</w:t>
      </w:r>
      <w:r w:rsidR="00E2316B">
        <w:rPr>
          <w:rFonts w:ascii="Arial" w:hAnsi="Arial" w:cs="Arial"/>
          <w:sz w:val="21"/>
          <w:szCs w:val="21"/>
        </w:rPr>
        <w:t>.</w:t>
      </w:r>
      <w:r w:rsidR="00855A7B">
        <w:rPr>
          <w:rFonts w:ascii="Arial" w:hAnsi="Arial" w:cs="Arial"/>
          <w:sz w:val="21"/>
          <w:szCs w:val="21"/>
        </w:rPr>
        <w:t xml:space="preserve"> </w:t>
      </w:r>
    </w:p>
    <w:p w14:paraId="0DB59D09" w14:textId="70F2DD27" w:rsidR="009A23EB" w:rsidRDefault="00855A7B" w:rsidP="00855A7B">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br/>
      </w:r>
      <w:r w:rsidR="009A23EB">
        <w:rPr>
          <w:rFonts w:ascii="Arial" w:hAnsi="Arial" w:cs="Arial"/>
          <w:sz w:val="21"/>
          <w:szCs w:val="21"/>
        </w:rPr>
        <w:t xml:space="preserve">Wer es rasant mag, </w:t>
      </w:r>
      <w:r w:rsidR="00E2316B">
        <w:rPr>
          <w:rFonts w:ascii="Arial" w:hAnsi="Arial" w:cs="Arial"/>
          <w:sz w:val="21"/>
          <w:szCs w:val="21"/>
        </w:rPr>
        <w:t>kann sich freuen auf</w:t>
      </w:r>
      <w:r w:rsidR="009A23EB">
        <w:rPr>
          <w:rFonts w:ascii="Arial" w:hAnsi="Arial" w:cs="Arial"/>
          <w:sz w:val="21"/>
          <w:szCs w:val="21"/>
        </w:rPr>
        <w:t>:</w:t>
      </w:r>
      <w:r>
        <w:rPr>
          <w:rFonts w:ascii="Arial" w:hAnsi="Arial" w:cs="Arial"/>
          <w:sz w:val="21"/>
          <w:szCs w:val="21"/>
        </w:rPr>
        <w:br/>
      </w:r>
    </w:p>
    <w:p w14:paraId="0B5620B0" w14:textId="25866335" w:rsidR="009A23EB" w:rsidRDefault="009A23EB" w:rsidP="009A23EB">
      <w:pPr>
        <w:pStyle w:val="mb-15"/>
        <w:numPr>
          <w:ilvl w:val="0"/>
          <w:numId w:val="37"/>
        </w:numPr>
        <w:shd w:val="clear" w:color="auto" w:fill="FFFFFF"/>
        <w:spacing w:before="0" w:beforeAutospacing="0" w:after="0" w:afterAutospacing="0"/>
        <w:rPr>
          <w:rFonts w:ascii="Arial" w:hAnsi="Arial" w:cs="Arial"/>
          <w:sz w:val="21"/>
          <w:szCs w:val="21"/>
        </w:rPr>
      </w:pPr>
      <w:r>
        <w:rPr>
          <w:rFonts w:ascii="Arial" w:hAnsi="Arial" w:cs="Arial"/>
          <w:sz w:val="21"/>
          <w:szCs w:val="21"/>
        </w:rPr>
        <w:t xml:space="preserve">Der </w:t>
      </w:r>
      <w:r>
        <w:rPr>
          <w:rStyle w:val="font-semibold"/>
          <w:rFonts w:ascii="Arial" w:hAnsi="Arial" w:cs="Arial"/>
          <w:b/>
          <w:bCs/>
          <w:sz w:val="21"/>
          <w:szCs w:val="21"/>
        </w:rPr>
        <w:t xml:space="preserve">„Punk </w:t>
      </w:r>
      <w:proofErr w:type="spellStart"/>
      <w:r>
        <w:rPr>
          <w:rStyle w:val="font-semibold"/>
          <w:rFonts w:ascii="Arial" w:hAnsi="Arial" w:cs="Arial"/>
          <w:b/>
          <w:bCs/>
          <w:sz w:val="21"/>
          <w:szCs w:val="21"/>
        </w:rPr>
        <w:t>Flasher</w:t>
      </w:r>
      <w:proofErr w:type="spellEnd"/>
      <w:r>
        <w:rPr>
          <w:rStyle w:val="font-semibold"/>
          <w:rFonts w:ascii="Arial" w:hAnsi="Arial" w:cs="Arial"/>
          <w:b/>
          <w:bCs/>
          <w:sz w:val="21"/>
          <w:szCs w:val="21"/>
        </w:rPr>
        <w:t>“</w:t>
      </w:r>
      <w:r>
        <w:rPr>
          <w:rFonts w:ascii="Arial" w:hAnsi="Arial" w:cs="Arial"/>
          <w:sz w:val="21"/>
          <w:szCs w:val="21"/>
        </w:rPr>
        <w:t> sorgt für Nervenkitzel – nichts für schwache Nerven.</w:t>
      </w:r>
      <w:r w:rsidR="00E2316B">
        <w:rPr>
          <w:rFonts w:ascii="Arial" w:hAnsi="Arial" w:cs="Arial"/>
          <w:sz w:val="21"/>
          <w:szCs w:val="21"/>
        </w:rPr>
        <w:t xml:space="preserve"> </w:t>
      </w:r>
      <w:proofErr w:type="gramStart"/>
      <w:r w:rsidR="00E2316B">
        <w:rPr>
          <w:rFonts w:ascii="Arial" w:hAnsi="Arial" w:cs="Arial"/>
          <w:sz w:val="21"/>
          <w:szCs w:val="21"/>
        </w:rPr>
        <w:t>Der spektakuläre Riesen</w:t>
      </w:r>
      <w:proofErr w:type="gramEnd"/>
      <w:r w:rsidR="00E2316B">
        <w:rPr>
          <w:rFonts w:ascii="Arial" w:hAnsi="Arial" w:cs="Arial"/>
          <w:sz w:val="21"/>
          <w:szCs w:val="21"/>
        </w:rPr>
        <w:noBreakHyphen/>
        <w:t>Propeller war beim Junimarkt erstmals dabei und begeisterte das Publikum.</w:t>
      </w:r>
    </w:p>
    <w:p w14:paraId="0230BF2E" w14:textId="6D81CBA7" w:rsidR="009A23EB" w:rsidRDefault="009A23EB" w:rsidP="009A23EB">
      <w:pPr>
        <w:pStyle w:val="mb-15"/>
        <w:numPr>
          <w:ilvl w:val="0"/>
          <w:numId w:val="37"/>
        </w:numPr>
        <w:shd w:val="clear" w:color="auto" w:fill="FFFFFF"/>
        <w:spacing w:before="0" w:beforeAutospacing="0" w:after="0" w:afterAutospacing="0"/>
        <w:rPr>
          <w:rFonts w:ascii="Arial" w:hAnsi="Arial" w:cs="Arial"/>
          <w:sz w:val="21"/>
          <w:szCs w:val="21"/>
        </w:rPr>
      </w:pPr>
      <w:r>
        <w:rPr>
          <w:rFonts w:ascii="Arial" w:hAnsi="Arial" w:cs="Arial"/>
          <w:sz w:val="21"/>
          <w:szCs w:val="21"/>
        </w:rPr>
        <w:t xml:space="preserve">Premiere in Cloppenburg feiert </w:t>
      </w:r>
      <w:r w:rsidR="00E2316B">
        <w:rPr>
          <w:rFonts w:ascii="Arial" w:hAnsi="Arial" w:cs="Arial"/>
          <w:sz w:val="21"/>
          <w:szCs w:val="21"/>
        </w:rPr>
        <w:t xml:space="preserve">jetzt </w:t>
      </w:r>
      <w:r>
        <w:rPr>
          <w:rFonts w:ascii="Arial" w:hAnsi="Arial" w:cs="Arial"/>
          <w:sz w:val="21"/>
          <w:szCs w:val="21"/>
        </w:rPr>
        <w:t>das Rund</w:t>
      </w:r>
      <w:r>
        <w:rPr>
          <w:rFonts w:ascii="Arial" w:hAnsi="Arial" w:cs="Arial"/>
          <w:sz w:val="21"/>
          <w:szCs w:val="21"/>
        </w:rPr>
        <w:noBreakHyphen/>
        <w:t xml:space="preserve"> und Hochfahrgeschäft </w:t>
      </w:r>
      <w:r>
        <w:rPr>
          <w:rStyle w:val="font-semibold"/>
          <w:rFonts w:ascii="Arial" w:hAnsi="Arial" w:cs="Arial"/>
          <w:b/>
          <w:bCs/>
          <w:sz w:val="21"/>
          <w:szCs w:val="21"/>
        </w:rPr>
        <w:t>„Take Off“</w:t>
      </w:r>
      <w:r>
        <w:rPr>
          <w:rFonts w:ascii="Arial" w:hAnsi="Arial" w:cs="Arial"/>
          <w:sz w:val="21"/>
          <w:szCs w:val="21"/>
        </w:rPr>
        <w:t xml:space="preserve">, bei dem </w:t>
      </w:r>
      <w:r w:rsidR="00E2316B">
        <w:rPr>
          <w:rFonts w:ascii="Arial" w:hAnsi="Arial" w:cs="Arial"/>
          <w:sz w:val="21"/>
          <w:szCs w:val="21"/>
        </w:rPr>
        <w:t xml:space="preserve">alle </w:t>
      </w:r>
      <w:r>
        <w:rPr>
          <w:rFonts w:ascii="Arial" w:hAnsi="Arial" w:cs="Arial"/>
          <w:sz w:val="21"/>
          <w:szCs w:val="21"/>
        </w:rPr>
        <w:t>Freunde hoher Geschwindigkeiten voll auf ihre Kosten kommen.</w:t>
      </w:r>
    </w:p>
    <w:p w14:paraId="232306E1" w14:textId="1046F705" w:rsidR="009A23EB" w:rsidRDefault="00FF4A2E" w:rsidP="009A23EB">
      <w:pPr>
        <w:pStyle w:val="mb-15"/>
        <w:numPr>
          <w:ilvl w:val="0"/>
          <w:numId w:val="37"/>
        </w:numPr>
        <w:shd w:val="clear" w:color="auto" w:fill="FFFFFF"/>
        <w:spacing w:before="0" w:beforeAutospacing="0" w:after="0" w:afterAutospacing="0"/>
        <w:rPr>
          <w:rFonts w:ascii="Arial" w:hAnsi="Arial" w:cs="Arial"/>
          <w:sz w:val="21"/>
          <w:szCs w:val="21"/>
        </w:rPr>
      </w:pPr>
      <w:r>
        <w:rPr>
          <w:rFonts w:ascii="Arial" w:hAnsi="Arial" w:cs="Arial"/>
          <w:sz w:val="21"/>
          <w:szCs w:val="21"/>
        </w:rPr>
        <w:t>Ebenfalls erstmals dabei:</w:t>
      </w:r>
      <w:r w:rsidR="009A23EB">
        <w:rPr>
          <w:rFonts w:ascii="Arial" w:hAnsi="Arial" w:cs="Arial"/>
          <w:sz w:val="21"/>
          <w:szCs w:val="21"/>
        </w:rPr>
        <w:t> </w:t>
      </w:r>
      <w:r w:rsidR="009A23EB">
        <w:rPr>
          <w:rStyle w:val="font-semibold"/>
          <w:rFonts w:ascii="Arial" w:hAnsi="Arial" w:cs="Arial"/>
          <w:b/>
          <w:bCs/>
          <w:sz w:val="21"/>
          <w:szCs w:val="21"/>
        </w:rPr>
        <w:t>„</w:t>
      </w:r>
      <w:proofErr w:type="spellStart"/>
      <w:r w:rsidR="009A23EB">
        <w:rPr>
          <w:rStyle w:val="font-semibold"/>
          <w:rFonts w:ascii="Arial" w:hAnsi="Arial" w:cs="Arial"/>
          <w:b/>
          <w:bCs/>
          <w:sz w:val="21"/>
          <w:szCs w:val="21"/>
        </w:rPr>
        <w:t>Mad</w:t>
      </w:r>
      <w:proofErr w:type="spellEnd"/>
      <w:r w:rsidR="009A23EB">
        <w:rPr>
          <w:rStyle w:val="font-semibold"/>
          <w:rFonts w:ascii="Arial" w:hAnsi="Arial" w:cs="Arial"/>
          <w:b/>
          <w:bCs/>
          <w:sz w:val="21"/>
          <w:szCs w:val="21"/>
        </w:rPr>
        <w:t xml:space="preserve"> Max“</w:t>
      </w:r>
      <w:r w:rsidR="009A23EB">
        <w:rPr>
          <w:rFonts w:ascii="Arial" w:hAnsi="Arial" w:cs="Arial"/>
          <w:sz w:val="21"/>
          <w:szCs w:val="21"/>
        </w:rPr>
        <w:t xml:space="preserve"> schaukelt zunächst sanft, geht aber auch kopfüber zur Sache und ist </w:t>
      </w:r>
      <w:r w:rsidR="00E2316B">
        <w:rPr>
          <w:rFonts w:ascii="Arial" w:hAnsi="Arial" w:cs="Arial"/>
          <w:sz w:val="21"/>
          <w:szCs w:val="21"/>
        </w:rPr>
        <w:t xml:space="preserve">ebenfalls </w:t>
      </w:r>
      <w:r w:rsidR="009A23EB">
        <w:rPr>
          <w:rFonts w:ascii="Arial" w:hAnsi="Arial" w:cs="Arial"/>
          <w:sz w:val="21"/>
          <w:szCs w:val="21"/>
        </w:rPr>
        <w:t>erstmals in der Kreisstadt zu Gast.</w:t>
      </w:r>
    </w:p>
    <w:p w14:paraId="11CB9DF1" w14:textId="4DA8F35E" w:rsidR="009A23EB" w:rsidRPr="00E2316B" w:rsidRDefault="00E2316B" w:rsidP="00FF4A2E">
      <w:pPr>
        <w:pStyle w:val="mb-15"/>
        <w:shd w:val="clear" w:color="auto" w:fill="FFFFFF"/>
        <w:spacing w:before="0" w:beforeAutospacing="0" w:after="0" w:afterAutospacing="0"/>
        <w:ind w:left="720"/>
        <w:rPr>
          <w:rFonts w:ascii="Arial" w:hAnsi="Arial" w:cs="Arial"/>
          <w:sz w:val="22"/>
          <w:szCs w:val="22"/>
        </w:rPr>
      </w:pPr>
      <w:r>
        <w:rPr>
          <w:rFonts w:ascii="Arial" w:hAnsi="Arial" w:cs="Arial"/>
          <w:sz w:val="22"/>
          <w:szCs w:val="22"/>
        </w:rPr>
        <w:br/>
      </w:r>
    </w:p>
    <w:p w14:paraId="4B76D382" w14:textId="0F14C2E8" w:rsidR="009A23EB" w:rsidRPr="00855A7B" w:rsidRDefault="009A23EB" w:rsidP="009A23EB">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Natürlich sind auch die beliebten Klassiker wieder dabei: </w:t>
      </w:r>
      <w:r>
        <w:rPr>
          <w:rStyle w:val="font-semibold"/>
          <w:rFonts w:ascii="Arial" w:hAnsi="Arial" w:cs="Arial"/>
          <w:b/>
          <w:bCs/>
          <w:sz w:val="21"/>
          <w:szCs w:val="21"/>
        </w:rPr>
        <w:t>Autoscooter</w:t>
      </w:r>
      <w:r>
        <w:rPr>
          <w:rFonts w:ascii="Arial" w:hAnsi="Arial" w:cs="Arial"/>
          <w:sz w:val="21"/>
          <w:szCs w:val="21"/>
        </w:rPr>
        <w:t>, </w:t>
      </w:r>
      <w:r>
        <w:rPr>
          <w:rStyle w:val="font-semibold"/>
          <w:rFonts w:ascii="Arial" w:hAnsi="Arial" w:cs="Arial"/>
          <w:b/>
          <w:bCs/>
          <w:sz w:val="21"/>
          <w:szCs w:val="21"/>
        </w:rPr>
        <w:t>Musik</w:t>
      </w:r>
      <w:r>
        <w:rPr>
          <w:rStyle w:val="font-semibold"/>
          <w:rFonts w:ascii="Arial" w:hAnsi="Arial" w:cs="Arial"/>
          <w:b/>
          <w:bCs/>
          <w:sz w:val="21"/>
          <w:szCs w:val="21"/>
        </w:rPr>
        <w:noBreakHyphen/>
        <w:t>Express</w:t>
      </w:r>
      <w:r>
        <w:rPr>
          <w:rFonts w:ascii="Arial" w:hAnsi="Arial" w:cs="Arial"/>
          <w:sz w:val="21"/>
          <w:szCs w:val="21"/>
        </w:rPr>
        <w:t>, verschiedene </w:t>
      </w:r>
      <w:r>
        <w:rPr>
          <w:rStyle w:val="font-semibold"/>
          <w:rFonts w:ascii="Arial" w:hAnsi="Arial" w:cs="Arial"/>
          <w:b/>
          <w:bCs/>
          <w:sz w:val="21"/>
          <w:szCs w:val="21"/>
        </w:rPr>
        <w:t>Kinderkarussells</w:t>
      </w:r>
      <w:r>
        <w:rPr>
          <w:rFonts w:ascii="Arial" w:hAnsi="Arial" w:cs="Arial"/>
          <w:sz w:val="21"/>
          <w:szCs w:val="21"/>
        </w:rPr>
        <w:t> und ein großes </w:t>
      </w:r>
      <w:r>
        <w:rPr>
          <w:rStyle w:val="font-semibold"/>
          <w:rFonts w:ascii="Arial" w:hAnsi="Arial" w:cs="Arial"/>
          <w:b/>
          <w:bCs/>
          <w:sz w:val="21"/>
          <w:szCs w:val="21"/>
        </w:rPr>
        <w:t>Laufgeschäft</w:t>
      </w:r>
      <w:r>
        <w:rPr>
          <w:rFonts w:ascii="Arial" w:hAnsi="Arial" w:cs="Arial"/>
          <w:sz w:val="21"/>
          <w:szCs w:val="21"/>
        </w:rPr>
        <w:t xml:space="preserve"> mit spannenden Hürden und Attraktionen gehören wie gewohnt dazu. Für die Stärkung zwischendurch sorgen zahlreiche Restaurationsbetriebe – </w:t>
      </w:r>
      <w:r w:rsidR="00E2316B">
        <w:rPr>
          <w:rFonts w:ascii="Arial" w:hAnsi="Arial" w:cs="Arial"/>
          <w:sz w:val="21"/>
          <w:szCs w:val="21"/>
        </w:rPr>
        <w:t xml:space="preserve">von </w:t>
      </w:r>
      <w:r w:rsidR="00855A7B">
        <w:rPr>
          <w:rFonts w:ascii="Arial" w:hAnsi="Arial" w:cs="Arial"/>
          <w:sz w:val="21"/>
          <w:szCs w:val="21"/>
        </w:rPr>
        <w:t xml:space="preserve">Hotdogs, </w:t>
      </w:r>
      <w:r w:rsidR="00E2316B">
        <w:rPr>
          <w:rFonts w:ascii="Arial" w:hAnsi="Arial" w:cs="Arial"/>
          <w:sz w:val="21"/>
          <w:szCs w:val="21"/>
        </w:rPr>
        <w:t xml:space="preserve">Pommes und Bratwurst über Fisch und Pizza bis zu gebratenen Champignons und vielem mehr. </w:t>
      </w:r>
      <w:r w:rsidR="00855A7B">
        <w:rPr>
          <w:rFonts w:ascii="Arial" w:hAnsi="Arial" w:cs="Arial"/>
          <w:sz w:val="21"/>
          <w:szCs w:val="21"/>
        </w:rPr>
        <w:t>Und natürlich kommen auch Naschkatzen nicht zu kurz: Von</w:t>
      </w:r>
      <w:r w:rsidR="00855A7B" w:rsidRPr="00855A7B">
        <w:rPr>
          <w:rFonts w:ascii="Arial" w:hAnsi="Arial" w:cs="Arial"/>
          <w:sz w:val="21"/>
          <w:szCs w:val="21"/>
        </w:rPr>
        <w:t xml:space="preserve"> </w:t>
      </w:r>
      <w:r w:rsidR="00855A7B">
        <w:rPr>
          <w:rStyle w:val="font-semibold"/>
          <w:rFonts w:ascii="Arial" w:hAnsi="Arial" w:cs="Arial"/>
          <w:sz w:val="21"/>
          <w:szCs w:val="21"/>
        </w:rPr>
        <w:t>Soft- und Slush-E</w:t>
      </w:r>
      <w:r w:rsidRPr="00855A7B">
        <w:rPr>
          <w:rStyle w:val="font-semibold"/>
          <w:rFonts w:ascii="Arial" w:hAnsi="Arial" w:cs="Arial"/>
          <w:sz w:val="21"/>
          <w:szCs w:val="21"/>
        </w:rPr>
        <w:t xml:space="preserve">is über Zuckerwatte </w:t>
      </w:r>
      <w:r w:rsidR="00855A7B">
        <w:rPr>
          <w:rStyle w:val="font-semibold"/>
          <w:rFonts w:ascii="Arial" w:hAnsi="Arial" w:cs="Arial"/>
          <w:sz w:val="21"/>
          <w:szCs w:val="21"/>
        </w:rPr>
        <w:t xml:space="preserve">und Lebkuchenherzen </w:t>
      </w:r>
      <w:r w:rsidRPr="00855A7B">
        <w:rPr>
          <w:rStyle w:val="font-semibold"/>
          <w:rFonts w:ascii="Arial" w:hAnsi="Arial" w:cs="Arial"/>
          <w:sz w:val="21"/>
          <w:szCs w:val="21"/>
        </w:rPr>
        <w:t>bis zu gebrannten Mandeln</w:t>
      </w:r>
      <w:r w:rsidR="00855A7B">
        <w:rPr>
          <w:rFonts w:ascii="Arial" w:hAnsi="Arial" w:cs="Arial"/>
          <w:sz w:val="21"/>
          <w:szCs w:val="21"/>
        </w:rPr>
        <w:t xml:space="preserve"> und auch leckeren Crêpes reichte die große Auswahl.</w:t>
      </w:r>
    </w:p>
    <w:p w14:paraId="289CFB78" w14:textId="30EFA66D" w:rsidR="009A23EB" w:rsidRPr="00855A7B" w:rsidRDefault="009A23EB" w:rsidP="009A23EB">
      <w:pPr>
        <w:rPr>
          <w:rFonts w:ascii="Times New Roman" w:hAnsi="Times New Roman"/>
          <w:sz w:val="24"/>
          <w:szCs w:val="24"/>
        </w:rPr>
      </w:pPr>
    </w:p>
    <w:p w14:paraId="2967EAE2" w14:textId="301B221F" w:rsidR="009A23EB" w:rsidRPr="00855A7B" w:rsidRDefault="00855A7B" w:rsidP="00855A7B">
      <w:r w:rsidRPr="00855A7B">
        <w:rPr>
          <w:b/>
          <w:bCs/>
        </w:rPr>
        <w:lastRenderedPageBreak/>
        <w:t xml:space="preserve">Die </w:t>
      </w:r>
      <w:r w:rsidR="009A23EB" w:rsidRPr="00855A7B">
        <w:rPr>
          <w:b/>
          <w:bCs/>
        </w:rPr>
        <w:t>Öffnungszeiten im Überblick</w:t>
      </w:r>
      <w:r>
        <w:t>:</w:t>
      </w:r>
      <w:r>
        <w:br/>
      </w:r>
    </w:p>
    <w:p w14:paraId="12AAB419" w14:textId="77777777" w:rsidR="009A23EB" w:rsidRPr="00855A7B" w:rsidRDefault="009A23EB" w:rsidP="00855A7B">
      <w:pPr>
        <w:pStyle w:val="Listenabsatz"/>
        <w:numPr>
          <w:ilvl w:val="0"/>
          <w:numId w:val="41"/>
        </w:numPr>
        <w:rPr>
          <w:rFonts w:ascii="Arial" w:hAnsi="Arial" w:cs="Arial"/>
        </w:rPr>
      </w:pPr>
      <w:r w:rsidRPr="00855A7B">
        <w:rPr>
          <w:rFonts w:ascii="Arial" w:hAnsi="Arial" w:cs="Arial"/>
        </w:rPr>
        <w:t>Freitag: 15 – 23 Uhr</w:t>
      </w:r>
    </w:p>
    <w:p w14:paraId="39CBEE50" w14:textId="77777777" w:rsidR="009A23EB" w:rsidRPr="00855A7B" w:rsidRDefault="009A23EB" w:rsidP="00855A7B">
      <w:pPr>
        <w:pStyle w:val="Listenabsatz"/>
        <w:numPr>
          <w:ilvl w:val="0"/>
          <w:numId w:val="41"/>
        </w:numPr>
        <w:rPr>
          <w:rFonts w:ascii="Arial" w:hAnsi="Arial" w:cs="Arial"/>
        </w:rPr>
      </w:pPr>
      <w:r w:rsidRPr="00855A7B">
        <w:rPr>
          <w:rFonts w:ascii="Arial" w:hAnsi="Arial" w:cs="Arial"/>
        </w:rPr>
        <w:t>Samstag: 10 – 24 Uhr</w:t>
      </w:r>
    </w:p>
    <w:p w14:paraId="5F8234A0" w14:textId="77777777" w:rsidR="009A23EB" w:rsidRPr="00855A7B" w:rsidRDefault="009A23EB" w:rsidP="00855A7B">
      <w:pPr>
        <w:pStyle w:val="Listenabsatz"/>
        <w:numPr>
          <w:ilvl w:val="0"/>
          <w:numId w:val="41"/>
        </w:numPr>
        <w:rPr>
          <w:rFonts w:ascii="Arial" w:hAnsi="Arial" w:cs="Arial"/>
        </w:rPr>
      </w:pPr>
      <w:r w:rsidRPr="00855A7B">
        <w:rPr>
          <w:rFonts w:ascii="Arial" w:hAnsi="Arial" w:cs="Arial"/>
        </w:rPr>
        <w:t>Sonntag: 13 – 22 Uhr</w:t>
      </w:r>
    </w:p>
    <w:p w14:paraId="2129B57E" w14:textId="59DC8026" w:rsidR="009A23EB" w:rsidRDefault="009A23EB" w:rsidP="00855A7B">
      <w:pPr>
        <w:pStyle w:val="Listenabsatz"/>
        <w:numPr>
          <w:ilvl w:val="0"/>
          <w:numId w:val="41"/>
        </w:numPr>
        <w:rPr>
          <w:rFonts w:ascii="Arial" w:hAnsi="Arial" w:cs="Arial"/>
        </w:rPr>
      </w:pPr>
      <w:r w:rsidRPr="00855A7B">
        <w:rPr>
          <w:rFonts w:ascii="Arial" w:hAnsi="Arial" w:cs="Arial"/>
        </w:rPr>
        <w:t>Montag: 14 – 22 Uhr</w:t>
      </w:r>
    </w:p>
    <w:p w14:paraId="7B2D1289" w14:textId="77777777" w:rsidR="00855A7B" w:rsidRPr="00855A7B" w:rsidRDefault="00855A7B" w:rsidP="00855A7B">
      <w:pPr>
        <w:pStyle w:val="Listenabsatz"/>
        <w:rPr>
          <w:rFonts w:ascii="Arial" w:hAnsi="Arial" w:cs="Arial"/>
        </w:rPr>
      </w:pPr>
    </w:p>
    <w:p w14:paraId="582474AB" w14:textId="1BF8C9F8" w:rsidR="009A23EB" w:rsidRDefault="009A23EB" w:rsidP="009A23EB">
      <w:pPr>
        <w:rPr>
          <w:rFonts w:ascii="Times New Roman" w:hAnsi="Times New Roman"/>
          <w:sz w:val="24"/>
          <w:szCs w:val="24"/>
        </w:rPr>
      </w:pPr>
    </w:p>
    <w:p w14:paraId="099CB26B" w14:textId="5C178526" w:rsidR="009A23EB" w:rsidRDefault="009A23EB" w:rsidP="00855A7B">
      <w:pPr>
        <w:rPr>
          <w:b/>
          <w:bCs/>
        </w:rPr>
      </w:pPr>
      <w:r w:rsidRPr="00855A7B">
        <w:rPr>
          <w:b/>
          <w:bCs/>
        </w:rPr>
        <w:t>Freitag: Eröffnung, Verlosung und Seniorenkaffee</w:t>
      </w:r>
      <w:r w:rsidR="00FF4A2E">
        <w:rPr>
          <w:b/>
          <w:bCs/>
        </w:rPr>
        <w:t xml:space="preserve"> / Samstag: Hobbymarkt</w:t>
      </w:r>
    </w:p>
    <w:p w14:paraId="58349084" w14:textId="77777777" w:rsidR="00855A7B" w:rsidRPr="00855A7B" w:rsidRDefault="00855A7B" w:rsidP="00855A7B">
      <w:pPr>
        <w:rPr>
          <w:b/>
          <w:bCs/>
        </w:rPr>
      </w:pPr>
    </w:p>
    <w:p w14:paraId="5B7574BB" w14:textId="77777777" w:rsidR="009A23EB" w:rsidRPr="00855A7B" w:rsidRDefault="009A23EB" w:rsidP="00855A7B">
      <w:r w:rsidRPr="00855A7B">
        <w:t>Los geht es am Freitag um 15 Uhr mit der offiziellen Markteröffnung. Auch in diesem Jahr gibt es wieder eine große Verlosung in Kooperation mit der OM</w:t>
      </w:r>
      <w:r w:rsidRPr="00855A7B">
        <w:noBreakHyphen/>
        <w:t>Medien</w:t>
      </w:r>
      <w:r w:rsidRPr="00855A7B">
        <w:noBreakHyphen/>
        <w:t>Gruppe.</w:t>
      </w:r>
    </w:p>
    <w:p w14:paraId="440C1D2C" w14:textId="1AF1A416" w:rsidR="009A23EB" w:rsidRPr="00855A7B" w:rsidRDefault="009A23EB" w:rsidP="00855A7B">
      <w:r w:rsidRPr="00855A7B">
        <w:t xml:space="preserve">Traditionell </w:t>
      </w:r>
      <w:r w:rsidR="00855A7B">
        <w:t xml:space="preserve">lädt die Stadt am </w:t>
      </w:r>
      <w:r w:rsidRPr="00855A7B">
        <w:t xml:space="preserve">Freitag </w:t>
      </w:r>
      <w:r w:rsidR="00855A7B">
        <w:t>wieder die ältere Generation zum</w:t>
      </w:r>
      <w:r w:rsidRPr="00855A7B">
        <w:t> Seniorenkaffee </w:t>
      </w:r>
      <w:r w:rsidR="00855A7B">
        <w:t xml:space="preserve">ein. Um 15.30 Uhr ist die Tafel in der </w:t>
      </w:r>
      <w:r w:rsidRPr="00855A7B">
        <w:t>Nebenhalle der Münsterlandhalle </w:t>
      </w:r>
      <w:r w:rsidR="00855A7B">
        <w:t xml:space="preserve">gedeckt. </w:t>
      </w:r>
      <w:r w:rsidRPr="00855A7B">
        <w:t xml:space="preserve">Eine Anmeldung ist nicht erforderlich – interessierte Bürgerinnen und Bürger </w:t>
      </w:r>
      <w:r w:rsidR="00855A7B">
        <w:t xml:space="preserve">„Ü60“ </w:t>
      </w:r>
      <w:r w:rsidRPr="00855A7B">
        <w:t>können gerne spontan dazustoßen.</w:t>
      </w:r>
    </w:p>
    <w:p w14:paraId="7D55A65F" w14:textId="4330B2F0" w:rsidR="00855A7B" w:rsidRPr="00855A7B" w:rsidRDefault="00855A7B" w:rsidP="00855A7B"/>
    <w:p w14:paraId="4F9C3334" w14:textId="23CF215F" w:rsidR="009A23EB" w:rsidRPr="00855A7B" w:rsidRDefault="009A23EB" w:rsidP="00855A7B">
      <w:r w:rsidRPr="00855A7B">
        <w:t>Am Samstag</w:t>
      </w:r>
      <w:r w:rsidR="00855A7B">
        <w:t xml:space="preserve">vormittag findet </w:t>
      </w:r>
      <w:r w:rsidRPr="00855A7B">
        <w:t>auf dem hinteren Teil des Marktplatzes</w:t>
      </w:r>
      <w:r w:rsidR="00855A7B">
        <w:t xml:space="preserve"> </w:t>
      </w:r>
      <w:r w:rsidR="00FF4A2E">
        <w:t xml:space="preserve">der monatliche </w:t>
      </w:r>
      <w:proofErr w:type="gramStart"/>
      <w:r w:rsidR="00FF4A2E" w:rsidRPr="00855A7B">
        <w:t>Hobbymarkt </w:t>
      </w:r>
      <w:r w:rsidR="00FF4A2E">
        <w:t xml:space="preserve"> </w:t>
      </w:r>
      <w:r w:rsidR="00855A7B">
        <w:t>statt</w:t>
      </w:r>
      <w:proofErr w:type="gramEnd"/>
      <w:r w:rsidR="00855A7B">
        <w:t xml:space="preserve"> </w:t>
      </w:r>
      <w:r w:rsidRPr="00855A7B">
        <w:t xml:space="preserve"> – von 8 bis 14 Uhr</w:t>
      </w:r>
      <w:r w:rsidR="00855A7B">
        <w:t xml:space="preserve"> gibt es hier Trödel und Liebhaberstücke</w:t>
      </w:r>
      <w:r w:rsidRPr="00855A7B">
        <w:t>, liebevoll Selbstgemachtes oder Kurioses aus vergangenen Zeiten.</w:t>
      </w:r>
    </w:p>
    <w:p w14:paraId="0D6F7C07" w14:textId="77777777" w:rsidR="00855A7B" w:rsidRDefault="00855A7B" w:rsidP="00855A7B"/>
    <w:p w14:paraId="653F7497" w14:textId="08F5CC52" w:rsidR="009A23EB" w:rsidRPr="00855A7B" w:rsidRDefault="009A23EB" w:rsidP="00855A7B"/>
    <w:p w14:paraId="4E68BAF1" w14:textId="58AC2CF8" w:rsidR="009A23EB" w:rsidRDefault="009A23EB" w:rsidP="00855A7B">
      <w:pPr>
        <w:rPr>
          <w:b/>
          <w:bCs/>
        </w:rPr>
      </w:pPr>
      <w:r w:rsidRPr="00855A7B">
        <w:rPr>
          <w:b/>
          <w:bCs/>
        </w:rPr>
        <w:t>Sonntag: Kinder-Flohmarkt, Familiennachmittag und verkaufsoffene Innenstadt</w:t>
      </w:r>
    </w:p>
    <w:p w14:paraId="6046155C" w14:textId="77777777" w:rsidR="00855A7B" w:rsidRPr="00855A7B" w:rsidRDefault="00855A7B" w:rsidP="00855A7B">
      <w:pPr>
        <w:rPr>
          <w:b/>
          <w:bCs/>
        </w:rPr>
      </w:pPr>
    </w:p>
    <w:p w14:paraId="15A09228" w14:textId="707E5507" w:rsidR="002B493C" w:rsidRPr="00855A7B" w:rsidRDefault="002B493C" w:rsidP="002B493C">
      <w:r>
        <w:t>Am Sonntagnachmittag lädt da</w:t>
      </w:r>
      <w:r w:rsidRPr="00855A7B">
        <w:t>s Familienbüro der Stadt Cloppenburg</w:t>
      </w:r>
      <w:r>
        <w:t xml:space="preserve"> v</w:t>
      </w:r>
      <w:r w:rsidRPr="00855A7B">
        <w:t xml:space="preserve">on 13 bis 17 Uhr in der Nebenhalle der Münsterlandhalle wieder zum beliebten Familiennachmittag ein. Mit Unterstützung zahlreicher freiwillig Helfender und Institutionen </w:t>
      </w:r>
      <w:r>
        <w:t>wird</w:t>
      </w:r>
      <w:r w:rsidRPr="00855A7B">
        <w:t xml:space="preserve"> ein buntes, kostenloses Programm für Kinder und deren Familien vorbereitet.</w:t>
      </w:r>
    </w:p>
    <w:p w14:paraId="307861B4" w14:textId="4C13B33D" w:rsidR="002B493C" w:rsidRDefault="002B493C" w:rsidP="00855A7B"/>
    <w:p w14:paraId="3D8B3EE0" w14:textId="23A75AF6" w:rsidR="00855A7B" w:rsidRDefault="009A23EB" w:rsidP="00855A7B">
      <w:r w:rsidRPr="00855A7B">
        <w:t>Auf der für den Verkehr gesperrten Eschstraße startet ab 13 Uhr</w:t>
      </w:r>
      <w:r w:rsidR="002B493C">
        <w:t xml:space="preserve"> der beliebte </w:t>
      </w:r>
      <w:r w:rsidRPr="00855A7B">
        <w:t>Kinder</w:t>
      </w:r>
      <w:r w:rsidR="002B493C">
        <w:t>-F</w:t>
      </w:r>
      <w:r w:rsidRPr="00855A7B">
        <w:t xml:space="preserve">lohmarkt. </w:t>
      </w:r>
      <w:r w:rsidR="00855A7B">
        <w:t xml:space="preserve">Im Bereich </w:t>
      </w:r>
      <w:proofErr w:type="gramStart"/>
      <w:r w:rsidR="00855A7B">
        <w:t>z</w:t>
      </w:r>
      <w:r w:rsidR="00855A7B" w:rsidRPr="00855A7B">
        <w:t>wischen </w:t>
      </w:r>
      <w:r w:rsidR="00855A7B">
        <w:t xml:space="preserve">der </w:t>
      </w:r>
      <w:r w:rsidR="00855A7B" w:rsidRPr="00855A7B">
        <w:t>Pater</w:t>
      </w:r>
      <w:proofErr w:type="gramEnd"/>
      <w:r w:rsidR="00855A7B" w:rsidRPr="00855A7B">
        <w:noBreakHyphen/>
        <w:t>Delp</w:t>
      </w:r>
      <w:r w:rsidR="00855A7B" w:rsidRPr="00855A7B">
        <w:noBreakHyphen/>
        <w:t xml:space="preserve">Straße und </w:t>
      </w:r>
      <w:r w:rsidR="00855A7B">
        <w:t xml:space="preserve">dem </w:t>
      </w:r>
      <w:r w:rsidR="00855A7B" w:rsidRPr="00855A7B">
        <w:t>Fortmannsweg </w:t>
      </w:r>
      <w:r w:rsidR="002B493C">
        <w:t xml:space="preserve">dürfen ausschließlich </w:t>
      </w:r>
      <w:r w:rsidRPr="002B493C">
        <w:t>schulpflichtige Kinder ihre Schätze anbieten – etwa:</w:t>
      </w:r>
      <w:r w:rsidR="00855A7B" w:rsidRPr="002B493C">
        <w:t xml:space="preserve"> </w:t>
      </w:r>
      <w:r w:rsidRPr="002B493C">
        <w:t>Spielsachen</w:t>
      </w:r>
      <w:r w:rsidR="00855A7B" w:rsidRPr="002B493C">
        <w:t xml:space="preserve">, </w:t>
      </w:r>
      <w:r w:rsidRPr="002B493C">
        <w:t>Bücher und Hefte</w:t>
      </w:r>
      <w:r w:rsidR="00855A7B" w:rsidRPr="002B493C">
        <w:t xml:space="preserve">, </w:t>
      </w:r>
      <w:r w:rsidRPr="002B493C">
        <w:t>Selbstgebasteltes</w:t>
      </w:r>
      <w:r w:rsidR="00855A7B" w:rsidRPr="002B493C">
        <w:t xml:space="preserve"> </w:t>
      </w:r>
      <w:proofErr w:type="spellStart"/>
      <w:r w:rsidR="00855A7B" w:rsidRPr="002B493C">
        <w:t>u.s.w</w:t>
      </w:r>
      <w:proofErr w:type="spellEnd"/>
      <w:r w:rsidR="00855A7B" w:rsidRPr="002B493C">
        <w:t>.</w:t>
      </w:r>
      <w:r w:rsidR="002B493C">
        <w:t xml:space="preserve"> </w:t>
      </w:r>
      <w:r w:rsidRPr="00855A7B">
        <w:t>Erwachsene Händler und allgemeiner Trödel sind ausdrücklich ausgeschlossen</w:t>
      </w:r>
      <w:r w:rsidR="00855A7B">
        <w:t>!</w:t>
      </w:r>
      <w:r w:rsidRPr="00855A7B">
        <w:t xml:space="preserve"> Die Stadtverwaltung wird darüber wachen, dass dies auch eingehalten wird.</w:t>
      </w:r>
    </w:p>
    <w:p w14:paraId="3EF947A5" w14:textId="77777777" w:rsidR="00855A7B" w:rsidRDefault="00855A7B" w:rsidP="00855A7B"/>
    <w:p w14:paraId="610421DB" w14:textId="6659569F" w:rsidR="009A23EB" w:rsidRPr="00855A7B" w:rsidRDefault="00855A7B" w:rsidP="00855A7B">
      <w:r>
        <w:t>Nachmittag</w:t>
      </w:r>
      <w:r w:rsidR="002B493C">
        <w:t>s</w:t>
      </w:r>
      <w:r>
        <w:t xml:space="preserve"> von 13 bis 18 Uhr lädt zudem </w:t>
      </w:r>
      <w:r w:rsidR="009A23EB" w:rsidRPr="00855A7B">
        <w:t>der verkaufsoffene Sonntag</w:t>
      </w:r>
      <w:r w:rsidR="002B493C" w:rsidRPr="00855A7B">
        <w:t xml:space="preserve"> </w:t>
      </w:r>
      <w:r w:rsidR="009A23EB" w:rsidRPr="00855A7B">
        <w:t xml:space="preserve">zu einem </w:t>
      </w:r>
      <w:r w:rsidR="002B493C">
        <w:t>Shopping-B</w:t>
      </w:r>
      <w:r w:rsidR="009A23EB" w:rsidRPr="00855A7B">
        <w:t>ummel durch die Innenstadt ein</w:t>
      </w:r>
      <w:r w:rsidR="002B493C">
        <w:t xml:space="preserve"> – viele Gäste kombinieren dies gern mit dem Kirmesbesuch.</w:t>
      </w:r>
    </w:p>
    <w:p w14:paraId="6808B39A" w14:textId="77777777" w:rsidR="002B493C" w:rsidRDefault="002B493C" w:rsidP="00855A7B"/>
    <w:p w14:paraId="1E72EBE5" w14:textId="1B5A7647" w:rsidR="009A23EB" w:rsidRPr="00855A7B" w:rsidRDefault="009A23EB" w:rsidP="00855A7B"/>
    <w:p w14:paraId="39D074C0" w14:textId="78783843" w:rsidR="009A23EB" w:rsidRDefault="009A23EB" w:rsidP="00855A7B">
      <w:pPr>
        <w:rPr>
          <w:b/>
          <w:bCs/>
        </w:rPr>
      </w:pPr>
      <w:r w:rsidRPr="002B493C">
        <w:rPr>
          <w:b/>
          <w:bCs/>
        </w:rPr>
        <w:t>Montag: 2</w:t>
      </w:r>
      <w:r w:rsidRPr="002B493C">
        <w:rPr>
          <w:b/>
          <w:bCs/>
        </w:rPr>
        <w:noBreakHyphen/>
        <w:t>für</w:t>
      </w:r>
      <w:r w:rsidRPr="002B493C">
        <w:rPr>
          <w:b/>
          <w:bCs/>
        </w:rPr>
        <w:noBreakHyphen/>
        <w:t>1</w:t>
      </w:r>
      <w:r w:rsidRPr="002B493C">
        <w:rPr>
          <w:b/>
          <w:bCs/>
        </w:rPr>
        <w:noBreakHyphen/>
        <w:t>Aktionstag mit Gutscheinheft</w:t>
      </w:r>
    </w:p>
    <w:p w14:paraId="37136491" w14:textId="77777777" w:rsidR="002B493C" w:rsidRPr="002B493C" w:rsidRDefault="002B493C" w:rsidP="00855A7B">
      <w:pPr>
        <w:rPr>
          <w:b/>
          <w:bCs/>
        </w:rPr>
      </w:pPr>
    </w:p>
    <w:p w14:paraId="0D1BCB4F" w14:textId="00B509BA" w:rsidR="009A23EB" w:rsidRPr="00855A7B" w:rsidRDefault="009A23EB" w:rsidP="00855A7B">
      <w:r w:rsidRPr="00855A7B">
        <w:t>Am Montag heißt es dann wieder „2 für 1“: Mit den bekannten Gutscheinen lassen sich viele Fahrgeschäfte und Attraktionen gleich doppelt genießen. Das Gutscheinheft steht auch online unter</w:t>
      </w:r>
      <w:r w:rsidRPr="00855A7B">
        <w:br/>
      </w:r>
      <w:hyperlink r:id="rId9" w:tgtFrame="_blank" w:history="1">
        <w:r w:rsidRPr="00855A7B">
          <w:rPr>
            <w:rStyle w:val="Hyperlink"/>
          </w:rPr>
          <w:t>www.cloppenburg.de/marymarkt</w:t>
        </w:r>
      </w:hyperlink>
      <w:r w:rsidR="002B493C">
        <w:t xml:space="preserve"> </w:t>
      </w:r>
      <w:r w:rsidRPr="00855A7B">
        <w:t>zum Download bereit.</w:t>
      </w:r>
    </w:p>
    <w:p w14:paraId="7E535C34" w14:textId="3C42C64A" w:rsidR="009A23EB" w:rsidRPr="00855A7B" w:rsidRDefault="009A23EB" w:rsidP="00855A7B"/>
    <w:p w14:paraId="24816B51" w14:textId="77777777" w:rsidR="002B493C" w:rsidRPr="002B493C" w:rsidRDefault="002B493C" w:rsidP="00855A7B">
      <w:pPr>
        <w:rPr>
          <w:b/>
          <w:bCs/>
        </w:rPr>
      </w:pPr>
    </w:p>
    <w:p w14:paraId="5F05342B" w14:textId="523A5FFE" w:rsidR="009A23EB" w:rsidRDefault="009A23EB" w:rsidP="00855A7B">
      <w:r w:rsidRPr="002B493C">
        <w:rPr>
          <w:b/>
          <w:bCs/>
        </w:rPr>
        <w:t>Ein Blick in die Geschichte des Mariä-Geburts-Marktes</w:t>
      </w:r>
    </w:p>
    <w:p w14:paraId="55950DAC" w14:textId="77777777" w:rsidR="002B493C" w:rsidRPr="00855A7B" w:rsidRDefault="002B493C" w:rsidP="00855A7B"/>
    <w:p w14:paraId="65AF4A6F" w14:textId="77777777" w:rsidR="009A23EB" w:rsidRPr="00855A7B" w:rsidRDefault="009A23EB" w:rsidP="00855A7B">
      <w:r w:rsidRPr="00855A7B">
        <w:t>Der Mariä</w:t>
      </w:r>
      <w:r w:rsidRPr="00855A7B">
        <w:noBreakHyphen/>
      </w:r>
      <w:proofErr w:type="spellStart"/>
      <w:r w:rsidRPr="00855A7B">
        <w:t>Geburts</w:t>
      </w:r>
      <w:proofErr w:type="spellEnd"/>
      <w:r w:rsidRPr="00855A7B">
        <w:noBreakHyphen/>
        <w:t>Markt findet immer rund um den Sonntag nach beziehungsweise zum katholischen Fest „Mariä Geburt“ am 8. September statt und dauert vier Tage. Wann genau erstmals ein Markt zu diesem Anlass ausgerufen wurde, darüber sind sich die Historiker nicht ganz einig.</w:t>
      </w:r>
    </w:p>
    <w:p w14:paraId="10C764FC" w14:textId="77777777" w:rsidR="009A23EB" w:rsidRPr="00855A7B" w:rsidRDefault="009A23EB" w:rsidP="00855A7B">
      <w:r w:rsidRPr="00855A7B">
        <w:t>Belegt ist, dass sich Cloppenburg die Marktprivilegien zwischen 1475 und 1535 erworben hat: Bis mindestens 1475 sind im Amtsrechnungsbuch keine Marktabgaben aus Cloppenburg aufgeführt, und 1535 ist von einem Jahrmarkt zu Jakobi (25. Juli) die Rede. Aus diesen früheren Verkaufsmärkten mit landwirtschaftlichen Erzeugnissen, verbunden mit „Vergnügungstagen“ (Kirmes), entwickelten sich im Laufe der Zeit mehr und mehr die reinen Volksfeste.</w:t>
      </w:r>
    </w:p>
    <w:p w14:paraId="4C79D729" w14:textId="6F88EBF4" w:rsidR="009A23EB" w:rsidRPr="00855A7B" w:rsidRDefault="009A23EB" w:rsidP="00855A7B">
      <w:r w:rsidRPr="00855A7B">
        <w:lastRenderedPageBreak/>
        <w:t xml:space="preserve">Im Jahr 1668 verlieh Fürstbischof Christoph Bernhard von Galen der Stadt Cloppenburg das Recht für zwei Jahrmärkte – </w:t>
      </w:r>
      <w:proofErr w:type="gramStart"/>
      <w:r w:rsidRPr="00855A7B">
        <w:t>am Feste</w:t>
      </w:r>
      <w:proofErr w:type="gramEnd"/>
      <w:r w:rsidRPr="00855A7B">
        <w:t xml:space="preserve"> des hl. </w:t>
      </w:r>
      <w:proofErr w:type="spellStart"/>
      <w:r w:rsidRPr="00855A7B">
        <w:t>Calixtus</w:t>
      </w:r>
      <w:proofErr w:type="spellEnd"/>
      <w:r w:rsidRPr="00855A7B">
        <w:t xml:space="preserve"> am 16. April (Frühjahrsmarkt) und am 12. Oktober (Herbstmarkt). Aus diesem Herbstmarkt könnte in einer Vorverlegung auf den </w:t>
      </w:r>
      <w:r w:rsidR="002B493C">
        <w:t>kirchlichen Feiertag</w:t>
      </w:r>
      <w:r w:rsidRPr="00855A7B">
        <w:t> </w:t>
      </w:r>
      <w:proofErr w:type="gramStart"/>
      <w:r w:rsidRPr="00855A7B">
        <w:t>der heutige Mariä</w:t>
      </w:r>
      <w:proofErr w:type="gramEnd"/>
      <w:r w:rsidRPr="00855A7B">
        <w:noBreakHyphen/>
      </w:r>
      <w:proofErr w:type="spellStart"/>
      <w:r w:rsidRPr="00855A7B">
        <w:t>Geburts</w:t>
      </w:r>
      <w:proofErr w:type="spellEnd"/>
      <w:r w:rsidRPr="00855A7B">
        <w:noBreakHyphen/>
        <w:t xml:space="preserve">Markt entstanden sein. Wahrscheinlicher ist jedoch, dass sich dieser </w:t>
      </w:r>
      <w:r w:rsidR="002B493C">
        <w:t>Jahrm</w:t>
      </w:r>
      <w:r w:rsidRPr="00855A7B">
        <w:t>arkt </w:t>
      </w:r>
      <w:r w:rsidR="002B493C">
        <w:t xml:space="preserve">von allein als gesellschaftliches Vergnügen im </w:t>
      </w:r>
      <w:proofErr w:type="gramStart"/>
      <w:r w:rsidR="002B493C">
        <w:t xml:space="preserve">Anschluss </w:t>
      </w:r>
      <w:r w:rsidRPr="00855A7B">
        <w:t xml:space="preserve"> an</w:t>
      </w:r>
      <w:proofErr w:type="gramEnd"/>
      <w:r w:rsidRPr="00855A7B">
        <w:t xml:space="preserve"> die mittelalterliche</w:t>
      </w:r>
      <w:r w:rsidR="002B493C">
        <w:t>n</w:t>
      </w:r>
      <w:r w:rsidRPr="00855A7B">
        <w:t xml:space="preserve"> Mariä</w:t>
      </w:r>
      <w:r w:rsidRPr="00855A7B">
        <w:noBreakHyphen/>
      </w:r>
      <w:proofErr w:type="spellStart"/>
      <w:r w:rsidRPr="00855A7B">
        <w:t>Geburts</w:t>
      </w:r>
      <w:proofErr w:type="spellEnd"/>
      <w:r w:rsidRPr="00855A7B">
        <w:noBreakHyphen/>
        <w:t>Prozession</w:t>
      </w:r>
      <w:r w:rsidR="002B493C">
        <w:t>en</w:t>
      </w:r>
      <w:r w:rsidRPr="00855A7B">
        <w:t xml:space="preserve"> von Cloppenburg zum Wallfahrtsort </w:t>
      </w:r>
      <w:proofErr w:type="spellStart"/>
      <w:r w:rsidRPr="00855A7B">
        <w:t>Bethen</w:t>
      </w:r>
      <w:proofErr w:type="spellEnd"/>
      <w:r w:rsidRPr="00855A7B">
        <w:t> entwickelt hat.</w:t>
      </w:r>
    </w:p>
    <w:p w14:paraId="415FAD37" w14:textId="48528ED5" w:rsidR="00D800CB" w:rsidRDefault="00D800CB" w:rsidP="00855A7B"/>
    <w:p w14:paraId="223E4A70" w14:textId="4ABA61FC" w:rsidR="0068225B" w:rsidRDefault="0068225B" w:rsidP="00855A7B"/>
    <w:p w14:paraId="6B4DDC55" w14:textId="32657266" w:rsidR="0068225B" w:rsidRDefault="0068225B" w:rsidP="00855A7B">
      <w:r>
        <w:t>………………</w:t>
      </w:r>
    </w:p>
    <w:p w14:paraId="78E28313" w14:textId="24CB6FCF" w:rsidR="0068225B" w:rsidRDefault="0068225B" w:rsidP="00855A7B"/>
    <w:p w14:paraId="2B8D0E13" w14:textId="60922323" w:rsidR="0068225B" w:rsidRDefault="0068225B" w:rsidP="00855A7B">
      <w:r>
        <w:t>Fotos:</w:t>
      </w:r>
    </w:p>
    <w:p w14:paraId="615ACDC1" w14:textId="73944F5C" w:rsidR="0068225B" w:rsidRDefault="0068225B" w:rsidP="00855A7B"/>
    <w:p w14:paraId="1BB56BFE" w14:textId="312D2098" w:rsidR="0068225B" w:rsidRPr="007772D0" w:rsidRDefault="00FF4A2E" w:rsidP="007772D0">
      <w:r>
        <w:t>Auch wenn’s nicht allzu rasant in die Kurven geht: Mama und Papa setzten sich auf dem Junimarkt gern mit in die neongrüne Raupe und drehten mit ihren Kleinen gemütliche Runden im „Kids-Coaster“. Der ist auch auf dem MGM wieder mit dabei.</w:t>
      </w:r>
    </w:p>
    <w:p w14:paraId="4CF63DA3" w14:textId="2981DD13" w:rsidR="007772D0" w:rsidRPr="007772D0" w:rsidRDefault="007772D0" w:rsidP="007772D0">
      <w:r w:rsidRPr="007772D0">
        <w:t>@Stadt Cloppenburg/Westerkamp</w:t>
      </w:r>
    </w:p>
    <w:p w14:paraId="760AFBE3" w14:textId="1E6E3970" w:rsidR="007772D0" w:rsidRPr="007772D0" w:rsidRDefault="007772D0" w:rsidP="007772D0"/>
    <w:p w14:paraId="059E4ED7" w14:textId="254336B8" w:rsidR="007772D0" w:rsidRPr="007772D0" w:rsidRDefault="007772D0" w:rsidP="007772D0"/>
    <w:p w14:paraId="1E96F58E" w14:textId="00190106" w:rsidR="007772D0" w:rsidRPr="007772D0" w:rsidRDefault="007772D0" w:rsidP="007772D0">
      <w:r w:rsidRPr="007772D0">
        <w:t>Wenn das Wetter mitspielt, dürften die Marktgassen wieder ähnlich gut besucht sein, wie am Junimarkt-Sonntag.</w:t>
      </w:r>
    </w:p>
    <w:p w14:paraId="5A490557" w14:textId="54795EFC" w:rsidR="007772D0" w:rsidRPr="007772D0" w:rsidRDefault="007772D0" w:rsidP="007772D0">
      <w:r w:rsidRPr="007772D0">
        <w:t>@Stadt Cloppenburg/Westerkamp</w:t>
      </w:r>
    </w:p>
    <w:p w14:paraId="4F3DDD16" w14:textId="13577248" w:rsidR="007772D0" w:rsidRPr="007772D0" w:rsidRDefault="007772D0" w:rsidP="007772D0"/>
    <w:p w14:paraId="1CC7ED1B" w14:textId="3CDFDA15" w:rsidR="007772D0" w:rsidRPr="007772D0" w:rsidRDefault="007772D0" w:rsidP="007772D0"/>
    <w:p w14:paraId="72BE3716" w14:textId="0133F0E6" w:rsidR="007772D0" w:rsidRPr="007772D0" w:rsidRDefault="007772D0" w:rsidP="007772D0">
      <w:r w:rsidRPr="007772D0">
        <w:t>Premiere in Cloppenburg: Der „</w:t>
      </w:r>
      <w:proofErr w:type="spellStart"/>
      <w:r w:rsidRPr="007772D0">
        <w:t>Mad</w:t>
      </w:r>
      <w:proofErr w:type="spellEnd"/>
      <w:r w:rsidRPr="007772D0">
        <w:t xml:space="preserve"> Max“ verspricht Tempo, Drehungen, Schaukelbewegungen und kopfüber</w:t>
      </w:r>
      <w:r w:rsidRPr="007772D0">
        <w:noBreakHyphen/>
        <w:t>Momente – also ordentlich Adrenalin, mit einem Mix aus Schwerelosigkeitsgefühlen und Bauchkribbeln.</w:t>
      </w:r>
    </w:p>
    <w:p w14:paraId="5CE57E26" w14:textId="3DBDE44B" w:rsidR="007772D0" w:rsidRPr="007772D0" w:rsidRDefault="007772D0" w:rsidP="007772D0">
      <w:r w:rsidRPr="007772D0">
        <w:t>@Stevie Geek</w:t>
      </w:r>
    </w:p>
    <w:p w14:paraId="14ADF69B" w14:textId="77777777" w:rsidR="007772D0" w:rsidRPr="00855A7B" w:rsidRDefault="007772D0" w:rsidP="00855A7B"/>
    <w:sectPr w:rsidR="007772D0" w:rsidRPr="00855A7B" w:rsidSect="00B7252C">
      <w:headerReference w:type="default" r:id="rId10"/>
      <w:footerReference w:type="default" r:id="rId11"/>
      <w:type w:val="continuous"/>
      <w:pgSz w:w="11906" w:h="16838"/>
      <w:pgMar w:top="1247" w:right="849" w:bottom="709" w:left="133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DD13" w14:textId="77777777" w:rsidR="008168A3" w:rsidRDefault="008168A3" w:rsidP="00D80F4D">
      <w:r>
        <w:separator/>
      </w:r>
    </w:p>
  </w:endnote>
  <w:endnote w:type="continuationSeparator" w:id="0">
    <w:p w14:paraId="45828A5D" w14:textId="77777777" w:rsidR="008168A3" w:rsidRDefault="008168A3"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70D77" w14:textId="77777777" w:rsidR="008168A3" w:rsidRDefault="008168A3" w:rsidP="00D80F4D">
      <w:r>
        <w:separator/>
      </w:r>
    </w:p>
  </w:footnote>
  <w:footnote w:type="continuationSeparator" w:id="0">
    <w:p w14:paraId="5040D1BC" w14:textId="77777777" w:rsidR="008168A3" w:rsidRDefault="008168A3"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7" name="Grafik 7"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6827F0"/>
    <w:multiLevelType w:val="multilevel"/>
    <w:tmpl w:val="C0A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24BB4BCA"/>
    <w:multiLevelType w:val="hybridMultilevel"/>
    <w:tmpl w:val="92206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2D42D7"/>
    <w:multiLevelType w:val="multilevel"/>
    <w:tmpl w:val="C55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7B13F5F"/>
    <w:multiLevelType w:val="multilevel"/>
    <w:tmpl w:val="A0F2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9"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0565CB"/>
    <w:multiLevelType w:val="multilevel"/>
    <w:tmpl w:val="BF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E096F88"/>
    <w:multiLevelType w:val="multilevel"/>
    <w:tmpl w:val="F5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2"/>
  </w:num>
  <w:num w:numId="3">
    <w:abstractNumId w:val="25"/>
  </w:num>
  <w:num w:numId="4">
    <w:abstractNumId w:val="24"/>
  </w:num>
  <w:num w:numId="5">
    <w:abstractNumId w:val="14"/>
  </w:num>
  <w:num w:numId="6">
    <w:abstractNumId w:val="17"/>
  </w:num>
  <w:num w:numId="7">
    <w:abstractNumId w:val="37"/>
  </w:num>
  <w:num w:numId="8">
    <w:abstractNumId w:val="34"/>
  </w:num>
  <w:num w:numId="9">
    <w:abstractNumId w:val="2"/>
  </w:num>
  <w:num w:numId="10">
    <w:abstractNumId w:val="1"/>
  </w:num>
  <w:num w:numId="11">
    <w:abstractNumId w:val="5"/>
  </w:num>
  <w:num w:numId="12">
    <w:abstractNumId w:val="26"/>
  </w:num>
  <w:num w:numId="13">
    <w:abstractNumId w:val="16"/>
  </w:num>
  <w:num w:numId="14">
    <w:abstractNumId w:val="21"/>
  </w:num>
  <w:num w:numId="15">
    <w:abstractNumId w:val="22"/>
  </w:num>
  <w:num w:numId="16">
    <w:abstractNumId w:val="32"/>
  </w:num>
  <w:num w:numId="17">
    <w:abstractNumId w:val="9"/>
  </w:num>
  <w:num w:numId="18">
    <w:abstractNumId w:val="39"/>
  </w:num>
  <w:num w:numId="19">
    <w:abstractNumId w:val="19"/>
  </w:num>
  <w:num w:numId="20">
    <w:abstractNumId w:val="31"/>
  </w:num>
  <w:num w:numId="21">
    <w:abstractNumId w:val="7"/>
  </w:num>
  <w:num w:numId="22">
    <w:abstractNumId w:val="35"/>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3"/>
  </w:num>
  <w:num w:numId="27">
    <w:abstractNumId w:val="6"/>
  </w:num>
  <w:num w:numId="28">
    <w:abstractNumId w:val="3"/>
  </w:num>
  <w:num w:numId="29">
    <w:abstractNumId w:val="33"/>
  </w:num>
  <w:num w:numId="30">
    <w:abstractNumId w:val="0"/>
  </w:num>
  <w:num w:numId="31">
    <w:abstractNumId w:val="23"/>
  </w:num>
  <w:num w:numId="32">
    <w:abstractNumId w:val="4"/>
  </w:num>
  <w:num w:numId="33">
    <w:abstractNumId w:val="29"/>
  </w:num>
  <w:num w:numId="34">
    <w:abstractNumId w:val="27"/>
  </w:num>
  <w:num w:numId="35">
    <w:abstractNumId w:val="20"/>
  </w:num>
  <w:num w:numId="36">
    <w:abstractNumId w:val="30"/>
  </w:num>
  <w:num w:numId="37">
    <w:abstractNumId w:val="18"/>
  </w:num>
  <w:num w:numId="38">
    <w:abstractNumId w:val="38"/>
  </w:num>
  <w:num w:numId="39">
    <w:abstractNumId w:val="15"/>
  </w:num>
  <w:num w:numId="40">
    <w:abstractNumId w:val="8"/>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605B"/>
    <w:rsid w:val="00116374"/>
    <w:rsid w:val="00116E6C"/>
    <w:rsid w:val="00120056"/>
    <w:rsid w:val="00121189"/>
    <w:rsid w:val="00121D3F"/>
    <w:rsid w:val="00122B19"/>
    <w:rsid w:val="001230CE"/>
    <w:rsid w:val="0012433C"/>
    <w:rsid w:val="001272B1"/>
    <w:rsid w:val="0013151A"/>
    <w:rsid w:val="00132A5A"/>
    <w:rsid w:val="001367F8"/>
    <w:rsid w:val="00136811"/>
    <w:rsid w:val="00137B27"/>
    <w:rsid w:val="001400AC"/>
    <w:rsid w:val="00140634"/>
    <w:rsid w:val="00140650"/>
    <w:rsid w:val="001431AE"/>
    <w:rsid w:val="0014324C"/>
    <w:rsid w:val="001434E7"/>
    <w:rsid w:val="00144E59"/>
    <w:rsid w:val="001459A6"/>
    <w:rsid w:val="001467D6"/>
    <w:rsid w:val="00146C87"/>
    <w:rsid w:val="0015035B"/>
    <w:rsid w:val="00150A55"/>
    <w:rsid w:val="00151BD1"/>
    <w:rsid w:val="0015357B"/>
    <w:rsid w:val="00157ADF"/>
    <w:rsid w:val="001614A0"/>
    <w:rsid w:val="0016243D"/>
    <w:rsid w:val="00162742"/>
    <w:rsid w:val="00162FEF"/>
    <w:rsid w:val="0016621D"/>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686E"/>
    <w:rsid w:val="002A77B6"/>
    <w:rsid w:val="002B13E6"/>
    <w:rsid w:val="002B24E8"/>
    <w:rsid w:val="002B4203"/>
    <w:rsid w:val="002B493C"/>
    <w:rsid w:val="002B5035"/>
    <w:rsid w:val="002B765F"/>
    <w:rsid w:val="002C26D4"/>
    <w:rsid w:val="002C279B"/>
    <w:rsid w:val="002C2E48"/>
    <w:rsid w:val="002C3C2C"/>
    <w:rsid w:val="002C7025"/>
    <w:rsid w:val="002D03B6"/>
    <w:rsid w:val="002D0E1A"/>
    <w:rsid w:val="002D1DAE"/>
    <w:rsid w:val="002D7935"/>
    <w:rsid w:val="002E0C3C"/>
    <w:rsid w:val="002E5015"/>
    <w:rsid w:val="002E53B3"/>
    <w:rsid w:val="002F2D8F"/>
    <w:rsid w:val="002F39A9"/>
    <w:rsid w:val="002F3D4E"/>
    <w:rsid w:val="002F5ADE"/>
    <w:rsid w:val="002F7875"/>
    <w:rsid w:val="00300217"/>
    <w:rsid w:val="00301772"/>
    <w:rsid w:val="00303086"/>
    <w:rsid w:val="003064DA"/>
    <w:rsid w:val="003077B3"/>
    <w:rsid w:val="00310C91"/>
    <w:rsid w:val="003129A6"/>
    <w:rsid w:val="00312EC7"/>
    <w:rsid w:val="00317942"/>
    <w:rsid w:val="00323B86"/>
    <w:rsid w:val="0032485B"/>
    <w:rsid w:val="00325129"/>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5A5E"/>
    <w:rsid w:val="0039604D"/>
    <w:rsid w:val="00396304"/>
    <w:rsid w:val="003A24CC"/>
    <w:rsid w:val="003A3469"/>
    <w:rsid w:val="003B0CF2"/>
    <w:rsid w:val="003B1108"/>
    <w:rsid w:val="003B23A6"/>
    <w:rsid w:val="003B455C"/>
    <w:rsid w:val="003B5494"/>
    <w:rsid w:val="003B5DBF"/>
    <w:rsid w:val="003B61D9"/>
    <w:rsid w:val="003C1FB7"/>
    <w:rsid w:val="003C2237"/>
    <w:rsid w:val="003C27E0"/>
    <w:rsid w:val="003C39D6"/>
    <w:rsid w:val="003C523D"/>
    <w:rsid w:val="003C5280"/>
    <w:rsid w:val="003C5D6E"/>
    <w:rsid w:val="003C63F9"/>
    <w:rsid w:val="003D139D"/>
    <w:rsid w:val="003D1565"/>
    <w:rsid w:val="003D3155"/>
    <w:rsid w:val="003D5851"/>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6A1"/>
    <w:rsid w:val="004300D6"/>
    <w:rsid w:val="004379B6"/>
    <w:rsid w:val="00440945"/>
    <w:rsid w:val="00442EC4"/>
    <w:rsid w:val="004431BB"/>
    <w:rsid w:val="0044592F"/>
    <w:rsid w:val="004463B3"/>
    <w:rsid w:val="00451F6C"/>
    <w:rsid w:val="004561CD"/>
    <w:rsid w:val="00457259"/>
    <w:rsid w:val="00457A0A"/>
    <w:rsid w:val="00464085"/>
    <w:rsid w:val="004642B2"/>
    <w:rsid w:val="004656F1"/>
    <w:rsid w:val="0047311C"/>
    <w:rsid w:val="004737B5"/>
    <w:rsid w:val="00473C8C"/>
    <w:rsid w:val="00473E51"/>
    <w:rsid w:val="00474975"/>
    <w:rsid w:val="00475F50"/>
    <w:rsid w:val="0047745D"/>
    <w:rsid w:val="00477F58"/>
    <w:rsid w:val="00480480"/>
    <w:rsid w:val="00482132"/>
    <w:rsid w:val="0048452E"/>
    <w:rsid w:val="0048497E"/>
    <w:rsid w:val="00485529"/>
    <w:rsid w:val="004877C5"/>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C1F"/>
    <w:rsid w:val="004C3480"/>
    <w:rsid w:val="004C3595"/>
    <w:rsid w:val="004C67DB"/>
    <w:rsid w:val="004C7AEB"/>
    <w:rsid w:val="004D1156"/>
    <w:rsid w:val="004D1CBA"/>
    <w:rsid w:val="004D3838"/>
    <w:rsid w:val="004D4035"/>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F5B"/>
    <w:rsid w:val="00522C39"/>
    <w:rsid w:val="00523B37"/>
    <w:rsid w:val="00525F86"/>
    <w:rsid w:val="0053172E"/>
    <w:rsid w:val="00532F03"/>
    <w:rsid w:val="005353AF"/>
    <w:rsid w:val="00540A8E"/>
    <w:rsid w:val="00541E7A"/>
    <w:rsid w:val="0054399F"/>
    <w:rsid w:val="00552D1E"/>
    <w:rsid w:val="005566B0"/>
    <w:rsid w:val="0055722E"/>
    <w:rsid w:val="005603A1"/>
    <w:rsid w:val="0056178A"/>
    <w:rsid w:val="005634ED"/>
    <w:rsid w:val="005651AF"/>
    <w:rsid w:val="005700B7"/>
    <w:rsid w:val="00580E08"/>
    <w:rsid w:val="005836DB"/>
    <w:rsid w:val="0058425F"/>
    <w:rsid w:val="005843A5"/>
    <w:rsid w:val="00584EB7"/>
    <w:rsid w:val="0058755B"/>
    <w:rsid w:val="0058757F"/>
    <w:rsid w:val="00587D39"/>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D80"/>
    <w:rsid w:val="005F4A46"/>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634F1"/>
    <w:rsid w:val="00664610"/>
    <w:rsid w:val="006653AF"/>
    <w:rsid w:val="00670545"/>
    <w:rsid w:val="0067273C"/>
    <w:rsid w:val="006736F0"/>
    <w:rsid w:val="006771AE"/>
    <w:rsid w:val="006812EB"/>
    <w:rsid w:val="00681759"/>
    <w:rsid w:val="0068225B"/>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4044"/>
    <w:rsid w:val="007772D0"/>
    <w:rsid w:val="00781249"/>
    <w:rsid w:val="0078185F"/>
    <w:rsid w:val="007855A9"/>
    <w:rsid w:val="00787420"/>
    <w:rsid w:val="007907DC"/>
    <w:rsid w:val="00791BA7"/>
    <w:rsid w:val="00792130"/>
    <w:rsid w:val="007A1F18"/>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68A3"/>
    <w:rsid w:val="00817D61"/>
    <w:rsid w:val="008233B7"/>
    <w:rsid w:val="0082682D"/>
    <w:rsid w:val="0082709C"/>
    <w:rsid w:val="0083116D"/>
    <w:rsid w:val="00831837"/>
    <w:rsid w:val="008328D6"/>
    <w:rsid w:val="0083426D"/>
    <w:rsid w:val="0083563D"/>
    <w:rsid w:val="008407E4"/>
    <w:rsid w:val="0084181D"/>
    <w:rsid w:val="008419D1"/>
    <w:rsid w:val="00842DFD"/>
    <w:rsid w:val="00844323"/>
    <w:rsid w:val="00852E23"/>
    <w:rsid w:val="00855A7B"/>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C5E"/>
    <w:rsid w:val="00930115"/>
    <w:rsid w:val="00932EB3"/>
    <w:rsid w:val="0093360D"/>
    <w:rsid w:val="0093431D"/>
    <w:rsid w:val="00935E4E"/>
    <w:rsid w:val="0095095A"/>
    <w:rsid w:val="00950CF2"/>
    <w:rsid w:val="00951227"/>
    <w:rsid w:val="00952524"/>
    <w:rsid w:val="00956688"/>
    <w:rsid w:val="00962D00"/>
    <w:rsid w:val="009654B7"/>
    <w:rsid w:val="009717B2"/>
    <w:rsid w:val="00975E6A"/>
    <w:rsid w:val="00980E75"/>
    <w:rsid w:val="0098553E"/>
    <w:rsid w:val="00985549"/>
    <w:rsid w:val="00987D0D"/>
    <w:rsid w:val="009A05C8"/>
    <w:rsid w:val="009A157F"/>
    <w:rsid w:val="009A23EB"/>
    <w:rsid w:val="009A3E09"/>
    <w:rsid w:val="009A4C5A"/>
    <w:rsid w:val="009A4F5D"/>
    <w:rsid w:val="009A52B6"/>
    <w:rsid w:val="009A5F64"/>
    <w:rsid w:val="009B0D0F"/>
    <w:rsid w:val="009B15E4"/>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5BE0"/>
    <w:rsid w:val="00A51228"/>
    <w:rsid w:val="00A52271"/>
    <w:rsid w:val="00A529FD"/>
    <w:rsid w:val="00A53441"/>
    <w:rsid w:val="00A56373"/>
    <w:rsid w:val="00A57F87"/>
    <w:rsid w:val="00A61875"/>
    <w:rsid w:val="00A631B7"/>
    <w:rsid w:val="00A63B04"/>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C442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C57"/>
    <w:rsid w:val="00BE6ED3"/>
    <w:rsid w:val="00BE7670"/>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6A25"/>
    <w:rsid w:val="00C43DBD"/>
    <w:rsid w:val="00C45E62"/>
    <w:rsid w:val="00C527E3"/>
    <w:rsid w:val="00C530F2"/>
    <w:rsid w:val="00C54556"/>
    <w:rsid w:val="00C54A75"/>
    <w:rsid w:val="00C55EDF"/>
    <w:rsid w:val="00C60B50"/>
    <w:rsid w:val="00C61257"/>
    <w:rsid w:val="00C62101"/>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E0402"/>
    <w:rsid w:val="00CE1FC6"/>
    <w:rsid w:val="00CE51BC"/>
    <w:rsid w:val="00CE5BCC"/>
    <w:rsid w:val="00CE6139"/>
    <w:rsid w:val="00CE6A42"/>
    <w:rsid w:val="00CF2227"/>
    <w:rsid w:val="00CF5495"/>
    <w:rsid w:val="00CF7D91"/>
    <w:rsid w:val="00D008DB"/>
    <w:rsid w:val="00D00AA8"/>
    <w:rsid w:val="00D00CC2"/>
    <w:rsid w:val="00D02042"/>
    <w:rsid w:val="00D05943"/>
    <w:rsid w:val="00D07841"/>
    <w:rsid w:val="00D1165F"/>
    <w:rsid w:val="00D11883"/>
    <w:rsid w:val="00D11B2C"/>
    <w:rsid w:val="00D146C2"/>
    <w:rsid w:val="00D169FB"/>
    <w:rsid w:val="00D16C00"/>
    <w:rsid w:val="00D17836"/>
    <w:rsid w:val="00D2408B"/>
    <w:rsid w:val="00D2682A"/>
    <w:rsid w:val="00D268D2"/>
    <w:rsid w:val="00D30081"/>
    <w:rsid w:val="00D3261D"/>
    <w:rsid w:val="00D35963"/>
    <w:rsid w:val="00D40351"/>
    <w:rsid w:val="00D4145B"/>
    <w:rsid w:val="00D415BA"/>
    <w:rsid w:val="00D452CD"/>
    <w:rsid w:val="00D45A4A"/>
    <w:rsid w:val="00D4776A"/>
    <w:rsid w:val="00D51158"/>
    <w:rsid w:val="00D64DD6"/>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316B"/>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C1B"/>
    <w:rsid w:val="00E65820"/>
    <w:rsid w:val="00E7026F"/>
    <w:rsid w:val="00E71028"/>
    <w:rsid w:val="00E72E54"/>
    <w:rsid w:val="00E73BE8"/>
    <w:rsid w:val="00E77016"/>
    <w:rsid w:val="00E77FB3"/>
    <w:rsid w:val="00E8036A"/>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E1554"/>
    <w:rsid w:val="00EE6AA8"/>
    <w:rsid w:val="00EF01F0"/>
    <w:rsid w:val="00EF0663"/>
    <w:rsid w:val="00EF183C"/>
    <w:rsid w:val="00EF3AA3"/>
    <w:rsid w:val="00EF4197"/>
    <w:rsid w:val="00EF4DEA"/>
    <w:rsid w:val="00F0043C"/>
    <w:rsid w:val="00F03625"/>
    <w:rsid w:val="00F066E9"/>
    <w:rsid w:val="00F06AF6"/>
    <w:rsid w:val="00F07F09"/>
    <w:rsid w:val="00F116BE"/>
    <w:rsid w:val="00F127E0"/>
    <w:rsid w:val="00F137AF"/>
    <w:rsid w:val="00F13F2C"/>
    <w:rsid w:val="00F154DA"/>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1396"/>
    <w:rsid w:val="00FD383B"/>
    <w:rsid w:val="00FD6219"/>
    <w:rsid w:val="00FE0FED"/>
    <w:rsid w:val="00FE135E"/>
    <w:rsid w:val="00FE6658"/>
    <w:rsid w:val="00FE72CA"/>
    <w:rsid w:val="00FE76C9"/>
    <w:rsid w:val="00FF0B82"/>
    <w:rsid w:val="00FF3308"/>
    <w:rsid w:val="00FF3546"/>
    <w:rsid w:val="00FF4A2E"/>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9A23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9A23EB"/>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268527">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895314528">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loppenburg.de/marymark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3</Pages>
  <Words>823</Words>
  <Characters>5188</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6000</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10</cp:revision>
  <cp:lastPrinted>2024-04-10T15:26:00Z</cp:lastPrinted>
  <dcterms:created xsi:type="dcterms:W3CDTF">2026-08-10T07:55:00Z</dcterms:created>
  <dcterms:modified xsi:type="dcterms:W3CDTF">2026-08-27T13:46:00Z</dcterms:modified>
</cp:coreProperties>
</file>