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6E8A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583D30" w14:paraId="2A4CC366" w14:textId="77777777" w:rsidTr="00583D30">
        <w:trPr>
          <w:trHeight w:val="1717"/>
        </w:trPr>
        <w:tc>
          <w:tcPr>
            <w:tcW w:w="3586" w:type="dxa"/>
          </w:tcPr>
          <w:p w14:paraId="1278A7A3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39C3C34D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6282576" w14:textId="7EE88D99" w:rsidR="0097522B" w:rsidRPr="00583D30" w:rsidRDefault="00152522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583D30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4526D0" wp14:editId="4D0CCB85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2540" t="0" r="0" b="1270"/>
                      <wp:wrapNone/>
                      <wp:docPr id="209243411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70F4CE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526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7470F4CE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31D417" w14:textId="77777777" w:rsidR="009D6F22" w:rsidRPr="00583D30" w:rsidRDefault="0097522B" w:rsidP="00583D30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2BA26759" w14:textId="77777777" w:rsidR="009D6F22" w:rsidRPr="00583D30" w:rsidRDefault="009D6F22" w:rsidP="00583D30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06397E1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7C63E58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B52AB3B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D7FDA89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CEFAD63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1DB6CDB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9EBE8BF" w14:textId="3AD54058" w:rsidR="009D6F22" w:rsidRPr="00583D30" w:rsidRDefault="00152522" w:rsidP="00583D30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46EEC5C4" wp14:editId="2EB2901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6998362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A4371F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2EE38A10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6A344D92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7390B7FF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11EFA94D" w14:textId="57521934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4D1AC0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O:\Plattenarchiv_Pressearbeit\Pressemitteilungen\2026\vhs\ro101502Outlook_Excel.docx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323EA599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EEC5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58A4371F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2EE38A10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6A344D92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7390B7FF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1EFA94D" w14:textId="57521934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4D1AC0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O:\Plattenarchiv_Pressearbeit\Pressemitteilungen\2026\vhs\ro101502Outlook_Excel.docx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323EA599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583D30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583D30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FE2E8C">
              <w:rPr>
                <w:rFonts w:ascii="PT Sans" w:hAnsi="PT Sans"/>
                <w:noProof/>
                <w:sz w:val="16"/>
                <w:szCs w:val="16"/>
              </w:rPr>
              <w:t>26.10.2026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583D30" w14:paraId="7F34CABF" w14:textId="77777777" w:rsidTr="00583D30">
        <w:tc>
          <w:tcPr>
            <w:tcW w:w="3586" w:type="dxa"/>
          </w:tcPr>
          <w:p w14:paraId="5DF0FBFD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0100143F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7B15679C" w14:textId="77777777" w:rsidR="009D6F22" w:rsidRPr="00583D30" w:rsidRDefault="009D6F22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27530F87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3887778C" w14:textId="488FA1A9" w:rsidR="0030025E" w:rsidRPr="00743B1D" w:rsidRDefault="00152522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>Outlook an der vhs kennenlernen</w:t>
      </w:r>
    </w:p>
    <w:p w14:paraId="400216F7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2B37EB28" w14:textId="6350A05E" w:rsidR="003D2A2C" w:rsidRPr="00FE2E8C" w:rsidRDefault="0097522B" w:rsidP="00FE2E8C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152522" w:rsidRPr="00152522">
        <w:rPr>
          <w:rFonts w:ascii="PT Sans" w:hAnsi="PT Sans" w:cs="Arial"/>
          <w:sz w:val="22"/>
          <w:szCs w:val="22"/>
        </w:rPr>
        <w:t xml:space="preserve">Wie lässt sich Outlook über das Schreiben und Empfangen von E-Mails hinaus sinnvoll nutzen? Das zeigt der Kompaktkurs </w:t>
      </w:r>
      <w:r w:rsidR="00152522">
        <w:rPr>
          <w:rFonts w:ascii="PT Sans" w:hAnsi="PT Sans" w:cs="Arial"/>
          <w:sz w:val="22"/>
          <w:szCs w:val="22"/>
        </w:rPr>
        <w:t>‚</w:t>
      </w:r>
      <w:r w:rsidR="00152522" w:rsidRPr="00152522">
        <w:rPr>
          <w:rFonts w:ascii="PT Sans" w:hAnsi="PT Sans" w:cs="Arial"/>
          <w:sz w:val="22"/>
          <w:szCs w:val="22"/>
        </w:rPr>
        <w:t>Outlook kompakt</w:t>
      </w:r>
      <w:r w:rsidR="00152522">
        <w:rPr>
          <w:rFonts w:ascii="PT Sans" w:hAnsi="PT Sans" w:cs="Arial"/>
          <w:sz w:val="22"/>
          <w:szCs w:val="22"/>
        </w:rPr>
        <w:t>‘</w:t>
      </w:r>
      <w:r w:rsidR="00152522" w:rsidRPr="00152522">
        <w:rPr>
          <w:rFonts w:ascii="PT Sans" w:hAnsi="PT Sans" w:cs="Arial"/>
          <w:sz w:val="22"/>
          <w:szCs w:val="22"/>
        </w:rPr>
        <w:t xml:space="preserve"> am Samstag, 7. November, von 9 bis 16 Uhr. </w:t>
      </w:r>
      <w:r w:rsidR="00FE2E8C">
        <w:rPr>
          <w:rFonts w:ascii="PT Sans" w:hAnsi="PT Sans" w:cs="Arial"/>
          <w:sz w:val="22"/>
          <w:szCs w:val="22"/>
        </w:rPr>
        <w:t>U</w:t>
      </w:r>
      <w:r w:rsidR="00152522" w:rsidRPr="00152522">
        <w:rPr>
          <w:rFonts w:ascii="PT Sans" w:hAnsi="PT Sans" w:cs="Arial"/>
          <w:sz w:val="22"/>
          <w:szCs w:val="22"/>
        </w:rPr>
        <w:t>nter der Leitung von Kirsten Peters erfahren die Teilnehmenden, wie sie Kontakte verwalten, Termine und Terminserien planen, Aufgaben organisieren und den Posteingang strukturieren</w:t>
      </w:r>
      <w:r w:rsidR="00152522">
        <w:rPr>
          <w:rFonts w:ascii="PT Sans" w:hAnsi="PT Sans" w:cs="Arial"/>
          <w:sz w:val="22"/>
          <w:szCs w:val="22"/>
        </w:rPr>
        <w:t xml:space="preserve"> können</w:t>
      </w:r>
      <w:r w:rsidR="00152522" w:rsidRPr="00152522">
        <w:rPr>
          <w:rFonts w:ascii="PT Sans" w:hAnsi="PT Sans" w:cs="Arial"/>
          <w:sz w:val="22"/>
          <w:szCs w:val="22"/>
        </w:rPr>
        <w:t>. Auch Kalender, Notizen, Adressbuchfunktionen und der Datenaustausch mit anderen Anwendungen stehen auf dem Programm. Ziel ist es, Outlook als vielseitigen Informationsmanager für den digitalen Büroalltag einzusetzen.</w:t>
      </w:r>
      <w:r w:rsidR="00152522">
        <w:rPr>
          <w:rFonts w:ascii="PT Sans" w:hAnsi="PT Sans" w:cs="Arial"/>
          <w:sz w:val="22"/>
          <w:szCs w:val="22"/>
        </w:rPr>
        <w:t xml:space="preserve"> </w:t>
      </w:r>
      <w:r w:rsidR="00FE2E8C">
        <w:rPr>
          <w:rFonts w:ascii="PT Sans" w:hAnsi="PT Sans" w:cs="Arial"/>
          <w:sz w:val="22"/>
          <w:szCs w:val="22"/>
        </w:rPr>
        <w:t>Der Kurs</w:t>
      </w:r>
      <w:r w:rsidR="00152522" w:rsidRPr="00152522">
        <w:rPr>
          <w:rFonts w:ascii="PT Sans" w:hAnsi="PT Sans" w:cs="Arial"/>
          <w:sz w:val="22"/>
          <w:szCs w:val="22"/>
        </w:rPr>
        <w:t xml:space="preserve"> finde</w:t>
      </w:r>
      <w:r w:rsidR="00FE2E8C">
        <w:rPr>
          <w:rFonts w:ascii="PT Sans" w:hAnsi="PT Sans" w:cs="Arial"/>
          <w:sz w:val="22"/>
          <w:szCs w:val="22"/>
        </w:rPr>
        <w:t>t</w:t>
      </w:r>
      <w:r w:rsidR="00152522" w:rsidRPr="00152522">
        <w:rPr>
          <w:rFonts w:ascii="PT Sans" w:hAnsi="PT Sans" w:cs="Arial"/>
          <w:sz w:val="22"/>
          <w:szCs w:val="22"/>
        </w:rPr>
        <w:t xml:space="preserve"> in de</w:t>
      </w:r>
      <w:r w:rsidR="00152522">
        <w:rPr>
          <w:rFonts w:ascii="PT Sans" w:hAnsi="PT Sans" w:cs="Arial"/>
          <w:sz w:val="22"/>
          <w:szCs w:val="22"/>
        </w:rPr>
        <w:t>n Räumen der</w:t>
      </w:r>
      <w:r w:rsidR="00152522" w:rsidRPr="00152522">
        <w:rPr>
          <w:rFonts w:ascii="PT Sans" w:hAnsi="PT Sans" w:cs="Arial"/>
          <w:sz w:val="22"/>
          <w:szCs w:val="22"/>
        </w:rPr>
        <w:t xml:space="preserve"> vhs Moers, Wilhelm-Schroeder-Straße 10, statt.</w:t>
      </w:r>
    </w:p>
    <w:p w14:paraId="5437D8B7" w14:textId="77777777" w:rsidR="00152522" w:rsidRDefault="00152522" w:rsidP="00152522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73EDF2CA" w14:textId="1B906DA1" w:rsidR="00152522" w:rsidRPr="00152522" w:rsidRDefault="00152522" w:rsidP="00152522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b/>
          <w:bCs/>
          <w:sz w:val="22"/>
          <w:szCs w:val="22"/>
        </w:rPr>
        <w:t xml:space="preserve">Infobox: </w:t>
      </w:r>
      <w:r w:rsidR="00FE2E8C">
        <w:rPr>
          <w:rFonts w:ascii="PT Sans" w:hAnsi="PT Sans" w:cs="Arial"/>
          <w:sz w:val="22"/>
          <w:szCs w:val="22"/>
        </w:rPr>
        <w:t>E</w:t>
      </w:r>
      <w:r>
        <w:rPr>
          <w:rFonts w:ascii="PT Sans" w:hAnsi="PT Sans" w:cs="Arial"/>
          <w:sz w:val="22"/>
          <w:szCs w:val="22"/>
        </w:rPr>
        <w:t xml:space="preserve">ine rechtzeitige Anmeldung </w:t>
      </w:r>
      <w:r w:rsidR="00FE2E8C">
        <w:rPr>
          <w:rFonts w:ascii="PT Sans" w:hAnsi="PT Sans" w:cs="Arial"/>
          <w:sz w:val="22"/>
          <w:szCs w:val="22"/>
        </w:rPr>
        <w:t xml:space="preserve">ist </w:t>
      </w:r>
      <w:r>
        <w:rPr>
          <w:rFonts w:ascii="PT Sans" w:hAnsi="PT Sans" w:cs="Arial"/>
          <w:sz w:val="22"/>
          <w:szCs w:val="22"/>
        </w:rPr>
        <w:t xml:space="preserve">erforderlich. Diese kann telefonisch unter 0 28 41 / 201 – 565 oder online unter </w:t>
      </w:r>
      <w:hyperlink r:id="rId17" w:history="1">
        <w:r w:rsidRPr="00BB38FA">
          <w:rPr>
            <w:rStyle w:val="Hyperlink"/>
            <w:rFonts w:ascii="PT Sans" w:hAnsi="PT Sans" w:cs="Arial"/>
            <w:sz w:val="22"/>
            <w:szCs w:val="22"/>
          </w:rPr>
          <w:t>www.vhs-moers.de</w:t>
        </w:r>
      </w:hyperlink>
      <w:r>
        <w:rPr>
          <w:rFonts w:ascii="PT Sans" w:hAnsi="PT Sans" w:cs="Arial"/>
          <w:sz w:val="22"/>
          <w:szCs w:val="22"/>
        </w:rPr>
        <w:t xml:space="preserve"> erfolgen.</w:t>
      </w:r>
    </w:p>
    <w:sectPr w:rsidR="00152522" w:rsidRPr="00152522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CB1AB" w14:textId="77777777" w:rsidR="007901F6" w:rsidRDefault="007901F6">
      <w:r>
        <w:separator/>
      </w:r>
    </w:p>
  </w:endnote>
  <w:endnote w:type="continuationSeparator" w:id="0">
    <w:p w14:paraId="5A4FD112" w14:textId="77777777" w:rsidR="007901F6" w:rsidRDefault="00790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72EE" w14:textId="77777777" w:rsidR="00761764" w:rsidRDefault="007617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522A" w14:textId="77777777" w:rsidR="00761764" w:rsidRDefault="0076176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12AB" w14:textId="14159E2A" w:rsidR="000F2502" w:rsidRDefault="0064428F" w:rsidP="00AB1C09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 w:rsidR="00152522">
      <w:rPr>
        <w:rFonts w:ascii="PT Sans" w:hAnsi="PT Sans"/>
        <w:noProof/>
        <w:sz w:val="16"/>
        <w:szCs w:val="16"/>
      </w:rPr>
      <w:drawing>
        <wp:inline distT="0" distB="0" distL="0" distR="0" wp14:anchorId="6C2873F3" wp14:editId="1C30B828">
          <wp:extent cx="1375410" cy="96393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0600">
      <w:rPr>
        <w:rFonts w:ascii="PT Sans" w:hAnsi="PT Sans"/>
        <w:sz w:val="16"/>
        <w:szCs w:val="16"/>
      </w:rPr>
      <w:tab/>
    </w:r>
  </w:p>
  <w:p w14:paraId="007FDD2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</w:p>
  <w:p w14:paraId="4453C908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D5403A9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FCF6" w14:textId="77777777" w:rsidR="007901F6" w:rsidRDefault="007901F6">
      <w:r>
        <w:separator/>
      </w:r>
    </w:p>
  </w:footnote>
  <w:footnote w:type="continuationSeparator" w:id="0">
    <w:p w14:paraId="43F21A1C" w14:textId="77777777" w:rsidR="007901F6" w:rsidRDefault="00790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467F" w14:textId="77777777" w:rsidR="00761764" w:rsidRDefault="007617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155B" w14:textId="7A879255" w:rsidR="00AA3F36" w:rsidRDefault="00152522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7262FA1" wp14:editId="5076D99F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476103796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91220897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89100089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39E685E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262FA1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L1EpCYtAwAAsg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" filled="f" stroked="f">
                <v:textbox inset="0,0,0,0">
                  <w:txbxContent>
                    <w:p w14:paraId="139E685E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EFE2A06" wp14:editId="561FC389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635" b="0"/>
              <wp:wrapNone/>
              <wp:docPr id="174188025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95C78A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FE2A06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5E95C78A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CA4B" w14:textId="29767EB1" w:rsidR="00F744FA" w:rsidRDefault="00152522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79F0FA8" wp14:editId="18B31698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690290524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215180693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52846792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475C9C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9F0FA8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" filled="f" stroked="f">
                <v:textbox inset="0,0,0,0">
                  <w:txbxContent>
                    <w:p w14:paraId="42475C9C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142736">
    <w:abstractNumId w:val="4"/>
  </w:num>
  <w:num w:numId="2" w16cid:durableId="1213542233">
    <w:abstractNumId w:val="3"/>
  </w:num>
  <w:num w:numId="3" w16cid:durableId="458763302">
    <w:abstractNumId w:val="2"/>
  </w:num>
  <w:num w:numId="4" w16cid:durableId="1718895182">
    <w:abstractNumId w:val="1"/>
  </w:num>
  <w:num w:numId="5" w16cid:durableId="205966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22"/>
    <w:rsid w:val="00024346"/>
    <w:rsid w:val="000339E4"/>
    <w:rsid w:val="00034585"/>
    <w:rsid w:val="00044AB2"/>
    <w:rsid w:val="00060A67"/>
    <w:rsid w:val="00065137"/>
    <w:rsid w:val="00075C49"/>
    <w:rsid w:val="0008434B"/>
    <w:rsid w:val="000901D2"/>
    <w:rsid w:val="000A490E"/>
    <w:rsid w:val="000B6A27"/>
    <w:rsid w:val="000E3D4B"/>
    <w:rsid w:val="000F2502"/>
    <w:rsid w:val="001069B6"/>
    <w:rsid w:val="00112041"/>
    <w:rsid w:val="00114B61"/>
    <w:rsid w:val="00140600"/>
    <w:rsid w:val="00152522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61353"/>
    <w:rsid w:val="0028192D"/>
    <w:rsid w:val="002A41DA"/>
    <w:rsid w:val="002A59AE"/>
    <w:rsid w:val="002B2A38"/>
    <w:rsid w:val="002B5603"/>
    <w:rsid w:val="002C3965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95AB5"/>
    <w:rsid w:val="004A3AB2"/>
    <w:rsid w:val="004A7554"/>
    <w:rsid w:val="004B005E"/>
    <w:rsid w:val="004C430E"/>
    <w:rsid w:val="004D1AC0"/>
    <w:rsid w:val="004D2869"/>
    <w:rsid w:val="004E06E7"/>
    <w:rsid w:val="004E2590"/>
    <w:rsid w:val="004F1D2C"/>
    <w:rsid w:val="00503236"/>
    <w:rsid w:val="00533A86"/>
    <w:rsid w:val="0054438D"/>
    <w:rsid w:val="00574F18"/>
    <w:rsid w:val="00583D30"/>
    <w:rsid w:val="005A4E87"/>
    <w:rsid w:val="005B4F6D"/>
    <w:rsid w:val="005D5C71"/>
    <w:rsid w:val="005E4AE2"/>
    <w:rsid w:val="005E6AE9"/>
    <w:rsid w:val="00606E9B"/>
    <w:rsid w:val="00613FB5"/>
    <w:rsid w:val="00623A8D"/>
    <w:rsid w:val="006429D6"/>
    <w:rsid w:val="0064428F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55A84"/>
    <w:rsid w:val="00761764"/>
    <w:rsid w:val="00770A92"/>
    <w:rsid w:val="00780FED"/>
    <w:rsid w:val="00785CAD"/>
    <w:rsid w:val="007901F6"/>
    <w:rsid w:val="007C23E4"/>
    <w:rsid w:val="007D4295"/>
    <w:rsid w:val="00815423"/>
    <w:rsid w:val="00824F5F"/>
    <w:rsid w:val="00835967"/>
    <w:rsid w:val="00836D4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97D4F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77C91"/>
    <w:rsid w:val="00A82299"/>
    <w:rsid w:val="00A87D24"/>
    <w:rsid w:val="00AA3F36"/>
    <w:rsid w:val="00AA7048"/>
    <w:rsid w:val="00AB071F"/>
    <w:rsid w:val="00AB1C09"/>
    <w:rsid w:val="00AC6B0B"/>
    <w:rsid w:val="00B040DF"/>
    <w:rsid w:val="00B05569"/>
    <w:rsid w:val="00B15DB3"/>
    <w:rsid w:val="00B33EBC"/>
    <w:rsid w:val="00B474EC"/>
    <w:rsid w:val="00B74568"/>
    <w:rsid w:val="00B7505C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D5D38"/>
    <w:rsid w:val="00EF2659"/>
    <w:rsid w:val="00F00472"/>
    <w:rsid w:val="00F46220"/>
    <w:rsid w:val="00F469BF"/>
    <w:rsid w:val="00F64063"/>
    <w:rsid w:val="00F712D7"/>
    <w:rsid w:val="00F744FA"/>
    <w:rsid w:val="00FA0CD3"/>
    <w:rsid w:val="00FB3E03"/>
    <w:rsid w:val="00FC2196"/>
    <w:rsid w:val="00FC6F99"/>
    <w:rsid w:val="00FE2E8C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BFD586"/>
  <w15:chartTrackingRefBased/>
  <w15:docId w15:val="{CA8A3407-8AC7-4BF6-A1D2-081917D7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2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www.vhs-moers.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vh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vhs</Template>
  <TotalTime>0</TotalTime>
  <Pages>1</Pages>
  <Words>134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984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Frauke Rogosch</dc:creator>
  <cp:keywords/>
  <dc:description/>
  <cp:lastModifiedBy>Frauke Rogosch</cp:lastModifiedBy>
  <cp:revision>4</cp:revision>
  <cp:lastPrinted>2026-10-26T10:56:00Z</cp:lastPrinted>
  <dcterms:created xsi:type="dcterms:W3CDTF">2026-10-15T09:17:00Z</dcterms:created>
  <dcterms:modified xsi:type="dcterms:W3CDTF">2026-10-26T12:14:00Z</dcterms:modified>
</cp:coreProperties>
</file>