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E80AF" w14:textId="00F68633" w:rsidR="00567550" w:rsidRPr="00975B1F" w:rsidRDefault="00975B1F" w:rsidP="00567550">
      <w:pPr>
        <w:rPr>
          <w:rFonts w:ascii="Lato Semibold" w:hAnsi="Lato Semibold"/>
          <w:sz w:val="36"/>
          <w:szCs w:val="36"/>
        </w:rPr>
      </w:pPr>
      <w:r w:rsidRPr="00975B1F">
        <w:rPr>
          <w:rFonts w:ascii="Lato Semibold" w:hAnsi="Lato Semibold"/>
          <w:sz w:val="36"/>
          <w:szCs w:val="36"/>
        </w:rPr>
        <w:t>Natur aus zweiter Hand</w:t>
      </w:r>
    </w:p>
    <w:p w14:paraId="5CDB98CF" w14:textId="42FBF593" w:rsidR="00567550" w:rsidRPr="00AE24B9" w:rsidRDefault="00975B1F" w:rsidP="00567550">
      <w:pPr>
        <w:pStyle w:val="Listenabsatz"/>
        <w:numPr>
          <w:ilvl w:val="0"/>
          <w:numId w:val="5"/>
        </w:numPr>
        <w:rPr>
          <w:rFonts w:ascii="Lato Light" w:hAnsi="Lato Light"/>
          <w:b/>
        </w:rPr>
      </w:pPr>
      <w:r>
        <w:rPr>
          <w:rFonts w:ascii="Lato Semibold" w:hAnsi="Lato Semibold"/>
          <w:i/>
          <w:sz w:val="22"/>
          <w:szCs w:val="22"/>
        </w:rPr>
        <w:t>Geführte Wanderung im Rahmen der BayernTourNatur rund um das Auenzentrum</w:t>
      </w:r>
    </w:p>
    <w:p w14:paraId="6F8228DE" w14:textId="77777777" w:rsidR="00567550" w:rsidRPr="00AE24B9" w:rsidRDefault="00567550" w:rsidP="00567550">
      <w:pPr>
        <w:pStyle w:val="Listenabsatz"/>
        <w:rPr>
          <w:rFonts w:ascii="Lato Light" w:hAnsi="Lato Light"/>
          <w:b/>
        </w:rPr>
      </w:pPr>
    </w:p>
    <w:p w14:paraId="15176B96" w14:textId="3FAD5905" w:rsidR="00975B1F" w:rsidRDefault="00975B1F" w:rsidP="00975B1F">
      <w:pPr>
        <w:jc w:val="both"/>
        <w:rPr>
          <w:rFonts w:ascii="Lato Light" w:hAnsi="Lato Light"/>
          <w:b/>
        </w:rPr>
      </w:pPr>
      <w:r>
        <w:rPr>
          <w:rFonts w:ascii="Lato Light" w:hAnsi="Lato Light"/>
          <w:b/>
        </w:rPr>
        <w:t>Neuburg-Schrobenhausen – D</w:t>
      </w:r>
      <w:r w:rsidRPr="00975B1F">
        <w:rPr>
          <w:rFonts w:ascii="Lato Light" w:hAnsi="Lato Light"/>
          <w:b/>
        </w:rPr>
        <w:t xml:space="preserve">as Landratsamt Neuburg-Schrobenhausen </w:t>
      </w:r>
      <w:r>
        <w:rPr>
          <w:rFonts w:ascii="Lato Light" w:hAnsi="Lato Light"/>
          <w:b/>
        </w:rPr>
        <w:t xml:space="preserve">bietet </w:t>
      </w:r>
      <w:r w:rsidRPr="00975B1F">
        <w:rPr>
          <w:rFonts w:ascii="Lato Light" w:hAnsi="Lato Light"/>
          <w:b/>
        </w:rPr>
        <w:t xml:space="preserve">zusammen mit dem Auenzentrum Neuburg/Ingolstadt im Rahmen der BayernTourNatur </w:t>
      </w:r>
      <w:r>
        <w:rPr>
          <w:rFonts w:ascii="Lato Light" w:hAnsi="Lato Light"/>
          <w:b/>
        </w:rPr>
        <w:t>a</w:t>
      </w:r>
      <w:r w:rsidRPr="00975B1F">
        <w:rPr>
          <w:rFonts w:ascii="Lato Light" w:hAnsi="Lato Light"/>
          <w:b/>
        </w:rPr>
        <w:t>m Samstag, 26.</w:t>
      </w:r>
      <w:r>
        <w:rPr>
          <w:rFonts w:ascii="Lato Light" w:hAnsi="Lato Light"/>
          <w:b/>
        </w:rPr>
        <w:t xml:space="preserve"> September, </w:t>
      </w:r>
      <w:r w:rsidRPr="00975B1F">
        <w:rPr>
          <w:rFonts w:ascii="Lato Light" w:hAnsi="Lato Light"/>
          <w:b/>
        </w:rPr>
        <w:t>von 13</w:t>
      </w:r>
      <w:r>
        <w:rPr>
          <w:rFonts w:ascii="Lato Light" w:hAnsi="Lato Light"/>
          <w:b/>
        </w:rPr>
        <w:t>:</w:t>
      </w:r>
      <w:r w:rsidRPr="00975B1F">
        <w:rPr>
          <w:rFonts w:ascii="Lato Light" w:hAnsi="Lato Light"/>
          <w:b/>
        </w:rPr>
        <w:t>45 bis 16</w:t>
      </w:r>
      <w:r>
        <w:rPr>
          <w:rFonts w:ascii="Lato Light" w:hAnsi="Lato Light"/>
          <w:b/>
        </w:rPr>
        <w:t>:</w:t>
      </w:r>
      <w:r w:rsidRPr="00975B1F">
        <w:rPr>
          <w:rFonts w:ascii="Lato Light" w:hAnsi="Lato Light"/>
          <w:b/>
        </w:rPr>
        <w:t>00 Uhr eine Führung rund um das Auenzentrum</w:t>
      </w:r>
      <w:r>
        <w:rPr>
          <w:rFonts w:ascii="Lato Light" w:hAnsi="Lato Light"/>
          <w:b/>
        </w:rPr>
        <w:t xml:space="preserve"> in der</w:t>
      </w:r>
      <w:r w:rsidR="00FD72B2">
        <w:rPr>
          <w:rFonts w:ascii="Lato Light" w:hAnsi="Lato Light"/>
          <w:b/>
        </w:rPr>
        <w:t xml:space="preserve"> </w:t>
      </w:r>
      <w:r>
        <w:rPr>
          <w:rFonts w:ascii="Lato Light" w:hAnsi="Lato Light"/>
          <w:b/>
        </w:rPr>
        <w:t>Grünau an</w:t>
      </w:r>
      <w:r w:rsidRPr="00975B1F">
        <w:rPr>
          <w:rFonts w:ascii="Lato Light" w:hAnsi="Lato Light"/>
          <w:b/>
        </w:rPr>
        <w:t>.</w:t>
      </w:r>
    </w:p>
    <w:p w14:paraId="60E936A8" w14:textId="77777777" w:rsidR="00975B1F" w:rsidRDefault="00975B1F" w:rsidP="00975B1F">
      <w:pPr>
        <w:jc w:val="both"/>
        <w:rPr>
          <w:rFonts w:ascii="Lato Light" w:hAnsi="Lato Light"/>
          <w:b/>
        </w:rPr>
      </w:pPr>
    </w:p>
    <w:p w14:paraId="55D65C65" w14:textId="4C989128" w:rsidR="00975B1F" w:rsidRPr="003D233F" w:rsidRDefault="00975B1F" w:rsidP="00975B1F">
      <w:pPr>
        <w:jc w:val="both"/>
        <w:rPr>
          <w:rFonts w:ascii="Calibri" w:eastAsia="Times New Roman" w:hAnsi="Calibri" w:cs="Calibri"/>
          <w:color w:val="000000"/>
          <w:sz w:val="22"/>
          <w:szCs w:val="22"/>
          <w:lang w:eastAsia="de-DE"/>
        </w:rPr>
      </w:pP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Gästeführerin Maria Weibl </w:t>
      </w:r>
      <w:r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>bringt den</w:t>
      </w: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 Teilnehmer</w:t>
      </w:r>
      <w:r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innen und Teilnehmern im Rahmen einer Führung durch das Aueninformationszentrum die </w:t>
      </w: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Dynamisierung und Renaturierung der Donauauen </w:t>
      </w:r>
      <w:r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>näher, an</w:t>
      </w: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>schließend</w:t>
      </w:r>
      <w:r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 geht es auf </w:t>
      </w: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Exkursion in den Auwald. </w:t>
      </w:r>
      <w:r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>Zu sehen gibt es die</w:t>
      </w: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 wasserbauliche</w:t>
      </w:r>
      <w:r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>n</w:t>
      </w: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 Maßnahmen zur ökologischen Flutung </w:t>
      </w:r>
      <w:r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>des</w:t>
      </w: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 Auwald</w:t>
      </w:r>
      <w:r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 xml:space="preserve">s, zu erleben </w:t>
      </w:r>
      <w:r w:rsidRPr="003D233F">
        <w:rPr>
          <w:rFonts w:ascii="Lato Light" w:eastAsia="Times New Roman" w:hAnsi="Lato Light" w:cs="Calibri"/>
          <w:color w:val="000000"/>
          <w:sz w:val="22"/>
          <w:szCs w:val="22"/>
          <w:lang w:eastAsia="de-DE"/>
        </w:rPr>
        <w:t>einen neuen, hoch dynamischen Flusslauf</w:t>
      </w:r>
      <w:r w:rsidRPr="003D233F">
        <w:rPr>
          <w:rFonts w:ascii="Calibri" w:eastAsia="Times New Roman" w:hAnsi="Calibri" w:cs="Calibri"/>
          <w:color w:val="000000"/>
          <w:sz w:val="22"/>
          <w:szCs w:val="22"/>
          <w:lang w:eastAsia="de-DE"/>
        </w:rPr>
        <w:t xml:space="preserve">. </w:t>
      </w:r>
    </w:p>
    <w:p w14:paraId="1BA36BFB" w14:textId="77777777" w:rsidR="00975B1F" w:rsidRPr="003D233F" w:rsidRDefault="00975B1F" w:rsidP="00975B1F">
      <w:pPr>
        <w:jc w:val="both"/>
        <w:rPr>
          <w:rFonts w:ascii="Lato Light" w:hAnsi="Lato Light"/>
          <w:sz w:val="22"/>
          <w:szCs w:val="22"/>
        </w:rPr>
      </w:pPr>
    </w:p>
    <w:p w14:paraId="67723521" w14:textId="0B7C7B91" w:rsidR="00975B1F" w:rsidRPr="003D233F" w:rsidRDefault="00975B1F" w:rsidP="00975B1F">
      <w:pPr>
        <w:jc w:val="both"/>
        <w:rPr>
          <w:rFonts w:ascii="Lato Light" w:hAnsi="Lato Light"/>
          <w:sz w:val="22"/>
          <w:szCs w:val="22"/>
        </w:rPr>
      </w:pPr>
      <w:r w:rsidRPr="003D233F">
        <w:rPr>
          <w:rFonts w:ascii="Lato Light" w:hAnsi="Lato Light"/>
          <w:sz w:val="22"/>
          <w:szCs w:val="22"/>
        </w:rPr>
        <w:t xml:space="preserve">Erforderlich für diese </w:t>
      </w:r>
      <w:r>
        <w:rPr>
          <w:rFonts w:ascii="Lato Light" w:hAnsi="Lato Light"/>
          <w:sz w:val="22"/>
          <w:szCs w:val="22"/>
        </w:rPr>
        <w:t>rund</w:t>
      </w:r>
      <w:r w:rsidRPr="003D233F">
        <w:rPr>
          <w:rFonts w:ascii="Lato Light" w:hAnsi="Lato Light"/>
          <w:sz w:val="22"/>
          <w:szCs w:val="22"/>
        </w:rPr>
        <w:t xml:space="preserve"> </w:t>
      </w:r>
      <w:r>
        <w:rPr>
          <w:rFonts w:ascii="Lato Light" w:hAnsi="Lato Light"/>
          <w:sz w:val="22"/>
          <w:szCs w:val="22"/>
        </w:rPr>
        <w:t xml:space="preserve">fünf Kilometer </w:t>
      </w:r>
      <w:r w:rsidRPr="003D233F">
        <w:rPr>
          <w:rFonts w:ascii="Lato Light" w:hAnsi="Lato Light"/>
          <w:sz w:val="22"/>
          <w:szCs w:val="22"/>
        </w:rPr>
        <w:t xml:space="preserve">lange Tour sind feste Schuhe und wetterangepasste Kleidung. </w:t>
      </w:r>
      <w:r>
        <w:rPr>
          <w:rFonts w:ascii="Lato Light" w:hAnsi="Lato Light"/>
          <w:sz w:val="22"/>
          <w:szCs w:val="22"/>
        </w:rPr>
        <w:t>D</w:t>
      </w:r>
      <w:r w:rsidRPr="003D233F">
        <w:rPr>
          <w:rFonts w:ascii="Lato Light" w:hAnsi="Lato Light"/>
          <w:sz w:val="22"/>
          <w:szCs w:val="22"/>
        </w:rPr>
        <w:t xml:space="preserve">ie </w:t>
      </w:r>
      <w:r>
        <w:rPr>
          <w:rFonts w:ascii="Lato Light" w:hAnsi="Lato Light"/>
          <w:sz w:val="22"/>
          <w:szCs w:val="22"/>
        </w:rPr>
        <w:t xml:space="preserve">Runde </w:t>
      </w:r>
      <w:r w:rsidRPr="003D233F">
        <w:rPr>
          <w:rFonts w:ascii="Lato Light" w:hAnsi="Lato Light"/>
          <w:sz w:val="22"/>
          <w:szCs w:val="22"/>
        </w:rPr>
        <w:t xml:space="preserve">ist für Familien geeignet. </w:t>
      </w:r>
    </w:p>
    <w:p w14:paraId="6A39042A" w14:textId="419D33A1" w:rsidR="00975B1F" w:rsidRPr="003D233F" w:rsidRDefault="00975B1F" w:rsidP="00975B1F">
      <w:pPr>
        <w:jc w:val="both"/>
        <w:rPr>
          <w:rFonts w:ascii="Lato Light" w:hAnsi="Lato Light"/>
          <w:b/>
          <w:sz w:val="22"/>
          <w:szCs w:val="22"/>
        </w:rPr>
      </w:pPr>
      <w:r w:rsidRPr="003D233F">
        <w:rPr>
          <w:rFonts w:ascii="Lato Light" w:hAnsi="Lato Light"/>
          <w:sz w:val="22"/>
          <w:szCs w:val="22"/>
        </w:rPr>
        <w:t>Fernglas oder Bestimmungsbücher dürfen gerne mitgebracht werden. Treffpunkt ist der Parkplatz Grünau</w:t>
      </w:r>
      <w:r>
        <w:rPr>
          <w:rFonts w:ascii="Lato Light" w:hAnsi="Lato Light"/>
          <w:sz w:val="22"/>
          <w:szCs w:val="22"/>
        </w:rPr>
        <w:t xml:space="preserve"> am Kreisverkehr</w:t>
      </w:r>
      <w:r w:rsidRPr="003D233F">
        <w:rPr>
          <w:rFonts w:ascii="Lato Light" w:hAnsi="Lato Light"/>
          <w:sz w:val="22"/>
          <w:szCs w:val="22"/>
        </w:rPr>
        <w:t>.</w:t>
      </w:r>
    </w:p>
    <w:p w14:paraId="236D0EA1" w14:textId="2861A623" w:rsidR="00975B1F" w:rsidRPr="003D233F" w:rsidRDefault="00975B1F" w:rsidP="00975B1F">
      <w:pPr>
        <w:jc w:val="both"/>
        <w:rPr>
          <w:rFonts w:ascii="Lato Light" w:hAnsi="Lato Light"/>
          <w:sz w:val="22"/>
          <w:szCs w:val="22"/>
        </w:rPr>
      </w:pPr>
    </w:p>
    <w:p w14:paraId="35B210B4" w14:textId="5320CACD" w:rsidR="00975B1F" w:rsidRPr="003D233F" w:rsidRDefault="00975B1F" w:rsidP="00975B1F">
      <w:pPr>
        <w:jc w:val="both"/>
        <w:rPr>
          <w:rFonts w:ascii="Lato Light" w:hAnsi="Lato Light"/>
          <w:sz w:val="22"/>
          <w:szCs w:val="22"/>
        </w:rPr>
      </w:pPr>
      <w:r w:rsidRPr="003D233F">
        <w:rPr>
          <w:rFonts w:ascii="Lato Light" w:hAnsi="Lato Light"/>
          <w:sz w:val="22"/>
          <w:szCs w:val="22"/>
        </w:rPr>
        <w:t>De</w:t>
      </w:r>
      <w:r>
        <w:rPr>
          <w:rFonts w:ascii="Lato Light" w:hAnsi="Lato Light"/>
          <w:sz w:val="22"/>
          <w:szCs w:val="22"/>
        </w:rPr>
        <w:t>r</w:t>
      </w:r>
      <w:r w:rsidRPr="003D233F">
        <w:rPr>
          <w:rFonts w:ascii="Lato Light" w:hAnsi="Lato Light"/>
          <w:sz w:val="22"/>
          <w:szCs w:val="22"/>
        </w:rPr>
        <w:t xml:space="preserve"> </w:t>
      </w:r>
      <w:r>
        <w:rPr>
          <w:rFonts w:ascii="Lato Light" w:hAnsi="Lato Light"/>
          <w:sz w:val="22"/>
          <w:szCs w:val="22"/>
        </w:rPr>
        <w:t xml:space="preserve">Unkostenbeitrag </w:t>
      </w:r>
      <w:r>
        <w:rPr>
          <w:rFonts w:ascii="Lato Light" w:hAnsi="Lato Light"/>
          <w:sz w:val="22"/>
          <w:szCs w:val="22"/>
        </w:rPr>
        <w:t>beträgt für Erwachsene 10</w:t>
      </w:r>
      <w:r w:rsidRPr="003D233F">
        <w:rPr>
          <w:rFonts w:ascii="Lato Light" w:hAnsi="Lato Light"/>
          <w:sz w:val="22"/>
          <w:szCs w:val="22"/>
        </w:rPr>
        <w:t xml:space="preserve">,00 </w:t>
      </w:r>
      <w:r>
        <w:rPr>
          <w:rFonts w:ascii="Lato Light" w:hAnsi="Lato Light"/>
          <w:sz w:val="22"/>
          <w:szCs w:val="22"/>
        </w:rPr>
        <w:t xml:space="preserve">Euro, </w:t>
      </w:r>
      <w:r w:rsidRPr="003D233F">
        <w:rPr>
          <w:rFonts w:ascii="Lato Light" w:hAnsi="Lato Light"/>
          <w:sz w:val="22"/>
          <w:szCs w:val="22"/>
        </w:rPr>
        <w:t xml:space="preserve">Kinder bis </w:t>
      </w:r>
      <w:r>
        <w:rPr>
          <w:rFonts w:ascii="Lato Light" w:hAnsi="Lato Light"/>
          <w:sz w:val="22"/>
          <w:szCs w:val="22"/>
        </w:rPr>
        <w:t>zwölf</w:t>
      </w:r>
      <w:r w:rsidRPr="003D233F">
        <w:rPr>
          <w:rFonts w:ascii="Lato Light" w:hAnsi="Lato Light"/>
          <w:sz w:val="22"/>
          <w:szCs w:val="22"/>
        </w:rPr>
        <w:t xml:space="preserve"> Jahre sind kostenfrei. Anmeldungen </w:t>
      </w:r>
      <w:r w:rsidR="00FD72B2">
        <w:rPr>
          <w:rFonts w:ascii="Lato Light" w:hAnsi="Lato Light"/>
          <w:sz w:val="22"/>
          <w:szCs w:val="22"/>
        </w:rPr>
        <w:t xml:space="preserve">sind </w:t>
      </w:r>
      <w:r>
        <w:rPr>
          <w:rFonts w:ascii="Lato Light" w:hAnsi="Lato Light"/>
          <w:sz w:val="22"/>
          <w:szCs w:val="22"/>
        </w:rPr>
        <w:t xml:space="preserve">bis 25. September </w:t>
      </w:r>
      <w:r w:rsidR="00FD72B2">
        <w:rPr>
          <w:rFonts w:ascii="Lato Light" w:hAnsi="Lato Light"/>
          <w:sz w:val="22"/>
          <w:szCs w:val="22"/>
        </w:rPr>
        <w:t xml:space="preserve">möglich beim </w:t>
      </w:r>
      <w:r w:rsidRPr="003D233F">
        <w:rPr>
          <w:rFonts w:ascii="Lato Light" w:hAnsi="Lato Light"/>
          <w:sz w:val="22"/>
          <w:szCs w:val="22"/>
        </w:rPr>
        <w:t>Land</w:t>
      </w:r>
      <w:r>
        <w:rPr>
          <w:rFonts w:ascii="Lato Light" w:hAnsi="Lato Light"/>
          <w:sz w:val="22"/>
          <w:szCs w:val="22"/>
        </w:rPr>
        <w:t>ratsamt unter Tel</w:t>
      </w:r>
      <w:r>
        <w:rPr>
          <w:rFonts w:ascii="Lato Light" w:hAnsi="Lato Light"/>
          <w:sz w:val="22"/>
          <w:szCs w:val="22"/>
        </w:rPr>
        <w:t>efon</w:t>
      </w:r>
      <w:r>
        <w:rPr>
          <w:rFonts w:ascii="Lato Light" w:hAnsi="Lato Light"/>
          <w:sz w:val="22"/>
          <w:szCs w:val="22"/>
        </w:rPr>
        <w:t xml:space="preserve"> 08431/57-390</w:t>
      </w:r>
      <w:r>
        <w:rPr>
          <w:rFonts w:ascii="Lato Light" w:hAnsi="Lato Light"/>
          <w:sz w:val="22"/>
          <w:szCs w:val="22"/>
        </w:rPr>
        <w:t xml:space="preserve"> oder</w:t>
      </w:r>
      <w:r>
        <w:rPr>
          <w:rFonts w:ascii="Lato Light" w:hAnsi="Lato Light"/>
          <w:sz w:val="22"/>
          <w:szCs w:val="22"/>
        </w:rPr>
        <w:t xml:space="preserve"> </w:t>
      </w:r>
      <w:r w:rsidRPr="003D233F">
        <w:rPr>
          <w:rFonts w:ascii="Lato Light" w:hAnsi="Lato Light"/>
          <w:sz w:val="22"/>
          <w:szCs w:val="22"/>
        </w:rPr>
        <w:t xml:space="preserve">per E-Mail an </w:t>
      </w:r>
      <w:hyperlink r:id="rId8" w:history="1">
        <w:r w:rsidR="00FD72B2" w:rsidRPr="00060BDB">
          <w:rPr>
            <w:rStyle w:val="Hyperlink"/>
            <w:rFonts w:ascii="Lato Light" w:hAnsi="Lato Light"/>
            <w:sz w:val="22"/>
            <w:szCs w:val="22"/>
          </w:rPr>
          <w:t>naturschutz@neuburg-schrobenhausen.de</w:t>
        </w:r>
      </w:hyperlink>
      <w:r w:rsidR="00FD72B2">
        <w:rPr>
          <w:rFonts w:ascii="Lato Light" w:hAnsi="Lato Light"/>
          <w:sz w:val="22"/>
          <w:szCs w:val="22"/>
        </w:rPr>
        <w:t xml:space="preserve"> </w:t>
      </w:r>
      <w:r w:rsidRPr="003D233F">
        <w:rPr>
          <w:rFonts w:ascii="Lato Light" w:hAnsi="Lato Light"/>
          <w:sz w:val="22"/>
          <w:szCs w:val="22"/>
        </w:rPr>
        <w:t xml:space="preserve">oder </w:t>
      </w:r>
      <w:r>
        <w:rPr>
          <w:rFonts w:ascii="Lato Light" w:hAnsi="Lato Light"/>
          <w:sz w:val="22"/>
          <w:szCs w:val="22"/>
        </w:rPr>
        <w:t>d</w:t>
      </w:r>
      <w:r w:rsidRPr="003D233F">
        <w:rPr>
          <w:rFonts w:ascii="Lato Light" w:hAnsi="Lato Light"/>
          <w:sz w:val="22"/>
          <w:szCs w:val="22"/>
        </w:rPr>
        <w:t xml:space="preserve">irekt </w:t>
      </w:r>
      <w:r>
        <w:rPr>
          <w:rFonts w:ascii="Lato Light" w:hAnsi="Lato Light"/>
          <w:sz w:val="22"/>
          <w:szCs w:val="22"/>
        </w:rPr>
        <w:t xml:space="preserve">bei der Gästeführerin </w:t>
      </w:r>
      <w:r w:rsidRPr="003D233F">
        <w:rPr>
          <w:rFonts w:ascii="Lato Light" w:hAnsi="Lato Light"/>
          <w:sz w:val="22"/>
          <w:szCs w:val="22"/>
        </w:rPr>
        <w:t>unter 08252/3422.</w:t>
      </w:r>
    </w:p>
    <w:p w14:paraId="28DC13FF" w14:textId="0B37A09C" w:rsidR="00975B1F" w:rsidRPr="00975B1F" w:rsidRDefault="00975B1F" w:rsidP="00975B1F">
      <w:pPr>
        <w:jc w:val="both"/>
        <w:rPr>
          <w:rFonts w:ascii="Lato Light" w:hAnsi="Lato Light"/>
          <w:b/>
        </w:rPr>
      </w:pPr>
    </w:p>
    <w:p w14:paraId="41841B6F" w14:textId="77777777" w:rsidR="004317D0" w:rsidRPr="00FB3738" w:rsidRDefault="004317D0" w:rsidP="00FB3738"/>
    <w:sectPr w:rsidR="004317D0" w:rsidRPr="00FB3738" w:rsidSect="00DA2B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5A268" w14:textId="77777777" w:rsidR="00AA531D" w:rsidRDefault="00AA531D" w:rsidP="00260356">
      <w:r>
        <w:separator/>
      </w:r>
    </w:p>
  </w:endnote>
  <w:endnote w:type="continuationSeparator" w:id="0">
    <w:p w14:paraId="0031FBB6" w14:textId="77777777" w:rsidR="00AA531D" w:rsidRDefault="00AA531D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4AA34E9C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60B9813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E81C2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9EA529" wp14:editId="333304A4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A7C2FC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432E15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2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9EA529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8dGQIAADMEAAAOAAAAZHJzL2Uyb0RvYy54bWysU8tu2zAQvBfoPxC815JV200Ey4GbwEWB&#10;IAngFDnTFGkRoLgsSVtyv75Lyi+kPRW9ULvc1T5mhvO7vtVkL5xXYCo6HuWUCMOhVmZb0R+vq08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" filled="f" stroked="f" strokeweight=".5pt">
              <v:textbox>
                <w:txbxContent>
                  <w:p w14:paraId="38A7C2FC" w14:textId="77777777"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432E15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2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0FCB" w14:textId="77777777" w:rsidR="0084300C" w:rsidRDefault="008430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90590" w14:textId="77777777" w:rsidR="00AA531D" w:rsidRDefault="00AA531D" w:rsidP="00260356">
      <w:r>
        <w:separator/>
      </w:r>
    </w:p>
  </w:footnote>
  <w:footnote w:type="continuationSeparator" w:id="0">
    <w:p w14:paraId="3579AAE7" w14:textId="77777777" w:rsidR="00AA531D" w:rsidRDefault="00AA531D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38EF3" w14:textId="77777777" w:rsidR="0084300C" w:rsidRDefault="008430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85819" w14:textId="77777777" w:rsidR="00260356" w:rsidRDefault="00F2613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7406A265" wp14:editId="3D90E597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C4B715" wp14:editId="67B089AD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45CD09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5BD7BAB8" w14:textId="6C3C2E4D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C1240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14.09.2026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7E23069F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20C2038A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4E0E8FB0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1FAB2283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0357D1B0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5B13F519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27AEA7B6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7264AC9C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1B3EBF0E" w14:textId="77777777" w:rsidR="00DA2BB2" w:rsidRPr="00B721AA" w:rsidRDefault="0084300C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51344298" w14:textId="77777777" w:rsidR="00DA2BB2" w:rsidRDefault="00202D3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08431/57-</w:t>
                          </w:r>
                          <w:r w:rsidR="00C64B6F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158</w:t>
                          </w:r>
                        </w:p>
                        <w:p w14:paraId="5CEB9822" w14:textId="77777777" w:rsidR="00B41D00" w:rsidRPr="00B721AA" w:rsidRDefault="00B41D00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</w:t>
                          </w:r>
                          <w:r w:rsidR="00581EDB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5538452A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C4B71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4745CD09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5BD7BAB8" w14:textId="6C3C2E4D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0C1240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14.09.2026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7E23069F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20C2038A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4E0E8FB0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1FAB2283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0357D1B0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5B13F519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27AEA7B6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7264AC9C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1B3EBF0E" w14:textId="77777777" w:rsidR="00DA2BB2" w:rsidRPr="00B721AA" w:rsidRDefault="0084300C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51344298" w14:textId="77777777" w:rsidR="00DA2BB2" w:rsidRDefault="00202D3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08431/57-</w:t>
                    </w:r>
                    <w:r w:rsidR="00C64B6F">
                      <w:rPr>
                        <w:rFonts w:ascii="Lato Light" w:hAnsi="Lato Light"/>
                        <w:sz w:val="16"/>
                        <w:szCs w:val="16"/>
                      </w:rPr>
                      <w:t>158</w:t>
                    </w:r>
                  </w:p>
                  <w:p w14:paraId="5CEB9822" w14:textId="77777777" w:rsidR="00B41D00" w:rsidRPr="00B721AA" w:rsidRDefault="00B41D00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Mobil: 0151</w:t>
                    </w:r>
                    <w:r w:rsidR="00581EDB">
                      <w:rPr>
                        <w:rFonts w:ascii="Lato Light" w:hAnsi="Lat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5538452A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60F5" w14:textId="77777777" w:rsidR="0084300C" w:rsidRDefault="008430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585"/>
    <w:multiLevelType w:val="hybridMultilevel"/>
    <w:tmpl w:val="841A7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D7BEF"/>
    <w:multiLevelType w:val="multilevel"/>
    <w:tmpl w:val="96F6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3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7" w15:restartNumberingAfterBreak="0">
    <w:nsid w:val="76753848"/>
    <w:multiLevelType w:val="multilevel"/>
    <w:tmpl w:val="D55A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B9335B"/>
    <w:multiLevelType w:val="hybridMultilevel"/>
    <w:tmpl w:val="CD109EC8"/>
    <w:lvl w:ilvl="0" w:tplc="7E54E0A6">
      <w:start w:val="1"/>
      <w:numFmt w:val="upp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65702"/>
    <w:multiLevelType w:val="hybridMultilevel"/>
    <w:tmpl w:val="39D4F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947633">
    <w:abstractNumId w:val="10"/>
  </w:num>
  <w:num w:numId="2" w16cid:durableId="1507135629">
    <w:abstractNumId w:val="6"/>
  </w:num>
  <w:num w:numId="3" w16cid:durableId="121268987">
    <w:abstractNumId w:val="2"/>
  </w:num>
  <w:num w:numId="4" w16cid:durableId="727463062">
    <w:abstractNumId w:val="3"/>
  </w:num>
  <w:num w:numId="5" w16cid:durableId="862282429">
    <w:abstractNumId w:val="5"/>
  </w:num>
  <w:num w:numId="6" w16cid:durableId="2035963214">
    <w:abstractNumId w:val="4"/>
  </w:num>
  <w:num w:numId="7" w16cid:durableId="2112315788">
    <w:abstractNumId w:val="0"/>
  </w:num>
  <w:num w:numId="8" w16cid:durableId="1369792282">
    <w:abstractNumId w:val="7"/>
  </w:num>
  <w:num w:numId="9" w16cid:durableId="13765893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4775236">
    <w:abstractNumId w:val="9"/>
  </w:num>
  <w:num w:numId="11" w16cid:durableId="1592811222">
    <w:abstractNumId w:val="1"/>
  </w:num>
  <w:num w:numId="12" w16cid:durableId="19996530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05"/>
    <w:rsid w:val="000027C2"/>
    <w:rsid w:val="00005564"/>
    <w:rsid w:val="00007E12"/>
    <w:rsid w:val="00014E33"/>
    <w:rsid w:val="00016A95"/>
    <w:rsid w:val="00024D56"/>
    <w:rsid w:val="000346D1"/>
    <w:rsid w:val="00051907"/>
    <w:rsid w:val="00076716"/>
    <w:rsid w:val="0008428E"/>
    <w:rsid w:val="00095AC2"/>
    <w:rsid w:val="000A2A92"/>
    <w:rsid w:val="000A7313"/>
    <w:rsid w:val="000C1240"/>
    <w:rsid w:val="000C396F"/>
    <w:rsid w:val="000C4ED0"/>
    <w:rsid w:val="000E3919"/>
    <w:rsid w:val="000E7A84"/>
    <w:rsid w:val="0010087C"/>
    <w:rsid w:val="00114B4A"/>
    <w:rsid w:val="001165A5"/>
    <w:rsid w:val="00117282"/>
    <w:rsid w:val="00142B2E"/>
    <w:rsid w:val="00150294"/>
    <w:rsid w:val="00156DAC"/>
    <w:rsid w:val="001735B0"/>
    <w:rsid w:val="00174732"/>
    <w:rsid w:val="001B117B"/>
    <w:rsid w:val="001B5535"/>
    <w:rsid w:val="001B577D"/>
    <w:rsid w:val="001B60D3"/>
    <w:rsid w:val="001B6E46"/>
    <w:rsid w:val="001C0703"/>
    <w:rsid w:val="001C3AC8"/>
    <w:rsid w:val="001C5E8B"/>
    <w:rsid w:val="001E691C"/>
    <w:rsid w:val="001E7370"/>
    <w:rsid w:val="001F0742"/>
    <w:rsid w:val="00200395"/>
    <w:rsid w:val="00200DB4"/>
    <w:rsid w:val="0020151B"/>
    <w:rsid w:val="00202D32"/>
    <w:rsid w:val="002037B1"/>
    <w:rsid w:val="00213169"/>
    <w:rsid w:val="00220003"/>
    <w:rsid w:val="002218C0"/>
    <w:rsid w:val="00230B51"/>
    <w:rsid w:val="00233D89"/>
    <w:rsid w:val="00233F30"/>
    <w:rsid w:val="00257F1E"/>
    <w:rsid w:val="00260356"/>
    <w:rsid w:val="002969B1"/>
    <w:rsid w:val="002A31B6"/>
    <w:rsid w:val="002A51D6"/>
    <w:rsid w:val="002C150C"/>
    <w:rsid w:val="002D15BE"/>
    <w:rsid w:val="002D17E2"/>
    <w:rsid w:val="002E2C91"/>
    <w:rsid w:val="002E726E"/>
    <w:rsid w:val="002F2038"/>
    <w:rsid w:val="00303009"/>
    <w:rsid w:val="0033398F"/>
    <w:rsid w:val="00334655"/>
    <w:rsid w:val="00383C0F"/>
    <w:rsid w:val="0038599F"/>
    <w:rsid w:val="00391371"/>
    <w:rsid w:val="003971AF"/>
    <w:rsid w:val="0039728D"/>
    <w:rsid w:val="003A78A5"/>
    <w:rsid w:val="003B4D8B"/>
    <w:rsid w:val="003D6FAA"/>
    <w:rsid w:val="003E3B8D"/>
    <w:rsid w:val="003F731A"/>
    <w:rsid w:val="00400B02"/>
    <w:rsid w:val="004029D0"/>
    <w:rsid w:val="00403ADF"/>
    <w:rsid w:val="00403FFA"/>
    <w:rsid w:val="004317D0"/>
    <w:rsid w:val="00432E15"/>
    <w:rsid w:val="00433BA4"/>
    <w:rsid w:val="00440B75"/>
    <w:rsid w:val="00452E56"/>
    <w:rsid w:val="00456093"/>
    <w:rsid w:val="004871C1"/>
    <w:rsid w:val="004A555E"/>
    <w:rsid w:val="004C0DBB"/>
    <w:rsid w:val="004C6791"/>
    <w:rsid w:val="004F26C3"/>
    <w:rsid w:val="004F5EB5"/>
    <w:rsid w:val="00510318"/>
    <w:rsid w:val="005516CE"/>
    <w:rsid w:val="00567550"/>
    <w:rsid w:val="00576A24"/>
    <w:rsid w:val="005811FD"/>
    <w:rsid w:val="00581EDB"/>
    <w:rsid w:val="00586E03"/>
    <w:rsid w:val="00593BB5"/>
    <w:rsid w:val="0059689C"/>
    <w:rsid w:val="00597044"/>
    <w:rsid w:val="005B7A03"/>
    <w:rsid w:val="005C07FE"/>
    <w:rsid w:val="005D611B"/>
    <w:rsid w:val="005F0634"/>
    <w:rsid w:val="005F2909"/>
    <w:rsid w:val="005F310F"/>
    <w:rsid w:val="00612AC6"/>
    <w:rsid w:val="00623A86"/>
    <w:rsid w:val="00633608"/>
    <w:rsid w:val="006339EE"/>
    <w:rsid w:val="006421FD"/>
    <w:rsid w:val="00663774"/>
    <w:rsid w:val="006661ED"/>
    <w:rsid w:val="0067588B"/>
    <w:rsid w:val="00683104"/>
    <w:rsid w:val="00683802"/>
    <w:rsid w:val="0068667F"/>
    <w:rsid w:val="006D2731"/>
    <w:rsid w:val="006D2FCB"/>
    <w:rsid w:val="006F4C6F"/>
    <w:rsid w:val="006F4E0D"/>
    <w:rsid w:val="00724AF2"/>
    <w:rsid w:val="00743274"/>
    <w:rsid w:val="007442F8"/>
    <w:rsid w:val="007513A3"/>
    <w:rsid w:val="00752AA1"/>
    <w:rsid w:val="00753AB0"/>
    <w:rsid w:val="00762420"/>
    <w:rsid w:val="00762BE9"/>
    <w:rsid w:val="007871D9"/>
    <w:rsid w:val="00791909"/>
    <w:rsid w:val="007A458C"/>
    <w:rsid w:val="007A7E27"/>
    <w:rsid w:val="007B0836"/>
    <w:rsid w:val="007E5FCB"/>
    <w:rsid w:val="00807812"/>
    <w:rsid w:val="0084300C"/>
    <w:rsid w:val="00862B7E"/>
    <w:rsid w:val="00867D38"/>
    <w:rsid w:val="008728ED"/>
    <w:rsid w:val="0088030A"/>
    <w:rsid w:val="00885ED1"/>
    <w:rsid w:val="008F7FBA"/>
    <w:rsid w:val="00922AEC"/>
    <w:rsid w:val="00924867"/>
    <w:rsid w:val="009312A1"/>
    <w:rsid w:val="0093384F"/>
    <w:rsid w:val="00951EB8"/>
    <w:rsid w:val="00956E8F"/>
    <w:rsid w:val="00975B1F"/>
    <w:rsid w:val="00975FE0"/>
    <w:rsid w:val="00977D90"/>
    <w:rsid w:val="00993A7F"/>
    <w:rsid w:val="009B7953"/>
    <w:rsid w:val="009C296A"/>
    <w:rsid w:val="009C6658"/>
    <w:rsid w:val="009D73BA"/>
    <w:rsid w:val="009E14D9"/>
    <w:rsid w:val="009E683E"/>
    <w:rsid w:val="009F3C0C"/>
    <w:rsid w:val="00A06CB0"/>
    <w:rsid w:val="00A210E0"/>
    <w:rsid w:val="00A23370"/>
    <w:rsid w:val="00A2542D"/>
    <w:rsid w:val="00A50BAE"/>
    <w:rsid w:val="00A5668A"/>
    <w:rsid w:val="00A65FCB"/>
    <w:rsid w:val="00A70460"/>
    <w:rsid w:val="00A867E9"/>
    <w:rsid w:val="00A86C4E"/>
    <w:rsid w:val="00A95528"/>
    <w:rsid w:val="00AA12BB"/>
    <w:rsid w:val="00AA531D"/>
    <w:rsid w:val="00AA656A"/>
    <w:rsid w:val="00AB3E61"/>
    <w:rsid w:val="00AD7E9A"/>
    <w:rsid w:val="00AE24B9"/>
    <w:rsid w:val="00AF440C"/>
    <w:rsid w:val="00B0133A"/>
    <w:rsid w:val="00B0593B"/>
    <w:rsid w:val="00B07465"/>
    <w:rsid w:val="00B108E7"/>
    <w:rsid w:val="00B163D7"/>
    <w:rsid w:val="00B25DB2"/>
    <w:rsid w:val="00B41D00"/>
    <w:rsid w:val="00B454DD"/>
    <w:rsid w:val="00B4555B"/>
    <w:rsid w:val="00B721AA"/>
    <w:rsid w:val="00B74170"/>
    <w:rsid w:val="00B878E5"/>
    <w:rsid w:val="00B90DBF"/>
    <w:rsid w:val="00B93239"/>
    <w:rsid w:val="00BA07B5"/>
    <w:rsid w:val="00BD07C6"/>
    <w:rsid w:val="00BD5E21"/>
    <w:rsid w:val="00BF1151"/>
    <w:rsid w:val="00BF5216"/>
    <w:rsid w:val="00C01E11"/>
    <w:rsid w:val="00C03AD6"/>
    <w:rsid w:val="00C103D5"/>
    <w:rsid w:val="00C128B2"/>
    <w:rsid w:val="00C20BFE"/>
    <w:rsid w:val="00C3297C"/>
    <w:rsid w:val="00C4752C"/>
    <w:rsid w:val="00C64B6F"/>
    <w:rsid w:val="00C67843"/>
    <w:rsid w:val="00C716D0"/>
    <w:rsid w:val="00C806D1"/>
    <w:rsid w:val="00C87005"/>
    <w:rsid w:val="00C918E7"/>
    <w:rsid w:val="00C924A3"/>
    <w:rsid w:val="00CB7266"/>
    <w:rsid w:val="00CC4311"/>
    <w:rsid w:val="00CD0849"/>
    <w:rsid w:val="00CD0ADF"/>
    <w:rsid w:val="00CD402F"/>
    <w:rsid w:val="00CE0CFC"/>
    <w:rsid w:val="00D36430"/>
    <w:rsid w:val="00D3644B"/>
    <w:rsid w:val="00D46A3E"/>
    <w:rsid w:val="00D47F70"/>
    <w:rsid w:val="00D53741"/>
    <w:rsid w:val="00D57DC3"/>
    <w:rsid w:val="00D60903"/>
    <w:rsid w:val="00D726EF"/>
    <w:rsid w:val="00D804FA"/>
    <w:rsid w:val="00D9650E"/>
    <w:rsid w:val="00DA2BB2"/>
    <w:rsid w:val="00DA361A"/>
    <w:rsid w:val="00DA5F85"/>
    <w:rsid w:val="00DB1AD8"/>
    <w:rsid w:val="00DB41FA"/>
    <w:rsid w:val="00DB492B"/>
    <w:rsid w:val="00DB550A"/>
    <w:rsid w:val="00DB75B6"/>
    <w:rsid w:val="00DC2EFA"/>
    <w:rsid w:val="00DC430C"/>
    <w:rsid w:val="00DC78A4"/>
    <w:rsid w:val="00DE6DC3"/>
    <w:rsid w:val="00DF5133"/>
    <w:rsid w:val="00E003B5"/>
    <w:rsid w:val="00E048D0"/>
    <w:rsid w:val="00E05341"/>
    <w:rsid w:val="00E060C4"/>
    <w:rsid w:val="00E06258"/>
    <w:rsid w:val="00E07AEF"/>
    <w:rsid w:val="00E21156"/>
    <w:rsid w:val="00E3169B"/>
    <w:rsid w:val="00E32690"/>
    <w:rsid w:val="00E347EA"/>
    <w:rsid w:val="00E5148B"/>
    <w:rsid w:val="00E558C4"/>
    <w:rsid w:val="00E73709"/>
    <w:rsid w:val="00E82A1D"/>
    <w:rsid w:val="00E96BE8"/>
    <w:rsid w:val="00EA625C"/>
    <w:rsid w:val="00EB08CC"/>
    <w:rsid w:val="00EC1B6A"/>
    <w:rsid w:val="00EC3FF8"/>
    <w:rsid w:val="00ED69CE"/>
    <w:rsid w:val="00EE2974"/>
    <w:rsid w:val="00EF3D43"/>
    <w:rsid w:val="00F05A73"/>
    <w:rsid w:val="00F1182E"/>
    <w:rsid w:val="00F2276A"/>
    <w:rsid w:val="00F26137"/>
    <w:rsid w:val="00F35E7A"/>
    <w:rsid w:val="00F376AA"/>
    <w:rsid w:val="00F4574F"/>
    <w:rsid w:val="00F53633"/>
    <w:rsid w:val="00F570A5"/>
    <w:rsid w:val="00F600C3"/>
    <w:rsid w:val="00F73FB4"/>
    <w:rsid w:val="00F774E5"/>
    <w:rsid w:val="00F87F83"/>
    <w:rsid w:val="00F9188A"/>
    <w:rsid w:val="00F93497"/>
    <w:rsid w:val="00FB3738"/>
    <w:rsid w:val="00FB70AF"/>
    <w:rsid w:val="00FD72B2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BEED2"/>
  <w15:docId w15:val="{3951D81B-52BE-400D-B7D1-78139FF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37B1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3E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B492B"/>
    <w:rPr>
      <w:sz w:val="16"/>
      <w:szCs w:val="16"/>
    </w:rPr>
  </w:style>
  <w:style w:type="paragraph" w:customStyle="1" w:styleId="Default">
    <w:name w:val="Default"/>
    <w:rsid w:val="004317D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924867"/>
    <w:pPr>
      <w:spacing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24867"/>
    <w:rPr>
      <w:rFonts w:ascii="Calibri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3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7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250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4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urschutz@neuburg-schrobenhaus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ke15\AppData\Local\Microsoft\Windows\INetCache\IE\7QJE3XZJ\LRA-ND-SOB_Vorlage_Pressemitteilung_fi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6F343F-5B13-4F31-81CF-1D0A5880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LRA-ND-SOB_Vorlage_Pressemitteilung_final.dotx</Template>
  <TotalTime>0</TotalTime>
  <Pages>1</Pages>
  <Words>183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Gooss Sabine</dc:creator>
  <cp:lastModifiedBy>Eibel Norbert</cp:lastModifiedBy>
  <cp:revision>6</cp:revision>
  <cp:lastPrinted>2026-09-14T10:35:00Z</cp:lastPrinted>
  <dcterms:created xsi:type="dcterms:W3CDTF">2026-09-14T10:22:00Z</dcterms:created>
  <dcterms:modified xsi:type="dcterms:W3CDTF">2026-09-14T10:36:00Z</dcterms:modified>
</cp:coreProperties>
</file>