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829DF" w14:textId="4BC308E3" w:rsidR="007121C6" w:rsidRDefault="007121C6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DATE  \@ "d. MMMM yyyy"  \* MERGEFORMAT </w:instrText>
      </w:r>
      <w:r>
        <w:rPr>
          <w:rFonts w:ascii="Arial" w:hAnsi="Arial" w:cs="Arial"/>
        </w:rPr>
        <w:fldChar w:fldCharType="separate"/>
      </w:r>
      <w:r w:rsidR="00493FB9">
        <w:rPr>
          <w:rFonts w:ascii="Arial" w:hAnsi="Arial" w:cs="Arial"/>
          <w:noProof/>
        </w:rPr>
        <w:t>14. Oktober 2026</w:t>
      </w:r>
      <w:r>
        <w:rPr>
          <w:rFonts w:ascii="Arial" w:hAnsi="Arial" w:cs="Arial"/>
        </w:rPr>
        <w:fldChar w:fldCharType="end"/>
      </w:r>
    </w:p>
    <w:p w14:paraId="503B1C10" w14:textId="2FF1D133" w:rsidR="007121C6" w:rsidRPr="007121C6" w:rsidRDefault="007121C6" w:rsidP="007121C6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/>
      </w:r>
      <w:r w:rsidR="00CE63A2">
        <w:rPr>
          <w:rFonts w:ascii="Arial" w:hAnsi="Arial" w:cs="Arial"/>
          <w:b/>
          <w:bCs/>
        </w:rPr>
        <w:t xml:space="preserve">Beratung </w:t>
      </w:r>
      <w:r w:rsidR="00C72E4D">
        <w:rPr>
          <w:rFonts w:ascii="Arial" w:hAnsi="Arial" w:cs="Arial"/>
          <w:b/>
          <w:bCs/>
        </w:rPr>
        <w:t>zu</w:t>
      </w:r>
      <w:r w:rsidR="00CE63A2">
        <w:rPr>
          <w:rFonts w:ascii="Arial" w:hAnsi="Arial" w:cs="Arial"/>
          <w:b/>
          <w:bCs/>
        </w:rPr>
        <w:t xml:space="preserve"> Alzheimer und Demenz</w:t>
      </w:r>
    </w:p>
    <w:p w14:paraId="06B079AB" w14:textId="2F5A8B54" w:rsidR="007121C6" w:rsidRDefault="00CE63A2" w:rsidP="00C95744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Die Krankheiten Alzheimer und Demenz betreffen längst nicht mehr nur sehr alte Menschen, sondern können </w:t>
      </w:r>
      <w:r w:rsidR="00493FB9">
        <w:rPr>
          <w:rFonts w:ascii="Arial" w:hAnsi="Arial" w:cs="Arial"/>
        </w:rPr>
        <w:t xml:space="preserve">mitunter </w:t>
      </w:r>
      <w:r>
        <w:rPr>
          <w:rFonts w:ascii="Arial" w:hAnsi="Arial" w:cs="Arial"/>
        </w:rPr>
        <w:t>auch bei Menschen im mittleren Alter auftreten. Allen Betroffenen gemein ist jedoch, dass diese Krankheiten verunsichern und auch die Angehörigen vor große Herausforderungen stellen. Darum weiß die Alzheimer- und Demenzkrankengesellschaft, die in Rüsselsheim eine Niederlassung hat. Die Gesellschaft bietet regelmäßig kostenfreie persönliche Beratungen sowie Gesprächskreise an, aber auch immer wieder Angehörigenschulungen.</w:t>
      </w:r>
    </w:p>
    <w:p w14:paraId="2C87DAEF" w14:textId="5CBA682F" w:rsidR="00CE63A2" w:rsidRDefault="00CE63A2" w:rsidP="00C95744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Regina Drescher ist für Kelsterbach die Ansprechpartnerin, die auch die Beratung und Gesprächskreise durchführt. Letztere finden immer mittwochs von 16 Uhr bis 18 Uhr im </w:t>
      </w:r>
      <w:r w:rsidR="005147F8">
        <w:rPr>
          <w:rFonts w:ascii="Arial" w:hAnsi="Arial" w:cs="Arial"/>
        </w:rPr>
        <w:t xml:space="preserve">Stadtteilzentrum </w:t>
      </w:r>
      <w:r>
        <w:rPr>
          <w:rFonts w:ascii="Arial" w:hAnsi="Arial" w:cs="Arial"/>
        </w:rPr>
        <w:t xml:space="preserve">Mandelhain, Mönchbruchstraße 47, statt. </w:t>
      </w:r>
    </w:p>
    <w:p w14:paraId="335F2506" w14:textId="71A35DE6" w:rsidR="00687AE1" w:rsidRDefault="00687AE1" w:rsidP="00C95744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Darüber</w:t>
      </w:r>
      <w:r w:rsidR="005147F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hinaus bietet die Gesellschaft auch </w:t>
      </w:r>
      <w:r w:rsidR="005147F8">
        <w:rPr>
          <w:rFonts w:ascii="Arial" w:hAnsi="Arial" w:cs="Arial"/>
        </w:rPr>
        <w:t xml:space="preserve">regelmäßig </w:t>
      </w:r>
      <w:r>
        <w:rPr>
          <w:rFonts w:ascii="Arial" w:hAnsi="Arial" w:cs="Arial"/>
        </w:rPr>
        <w:t>Vorträge</w:t>
      </w:r>
      <w:r w:rsidR="00095DD5">
        <w:rPr>
          <w:rFonts w:ascii="Arial" w:hAnsi="Arial" w:cs="Arial"/>
        </w:rPr>
        <w:t xml:space="preserve"> </w:t>
      </w:r>
      <w:r w:rsidR="00493FB9">
        <w:rPr>
          <w:rFonts w:ascii="Arial" w:hAnsi="Arial" w:cs="Arial"/>
        </w:rPr>
        <w:t xml:space="preserve">an </w:t>
      </w:r>
      <w:r w:rsidR="005147F8">
        <w:rPr>
          <w:rFonts w:ascii="Arial" w:hAnsi="Arial" w:cs="Arial"/>
        </w:rPr>
        <w:t>zu der Frage,</w:t>
      </w:r>
      <w:r>
        <w:rPr>
          <w:rFonts w:ascii="Arial" w:hAnsi="Arial" w:cs="Arial"/>
        </w:rPr>
        <w:t xml:space="preserve"> was man vorbeugend gegen Demenz und Alzheimer unternehmen kann. In diesem Jahr gab es einen solchen Vortrag im August im Mandelhain</w:t>
      </w:r>
      <w:r w:rsidR="00095DD5">
        <w:rPr>
          <w:rFonts w:ascii="Arial" w:hAnsi="Arial" w:cs="Arial"/>
        </w:rPr>
        <w:t xml:space="preserve">. Und auch das Seniorentanzen, ein beliebtes Freizeitangebot für Erkrankte, findet an mehreren Terminen über das Jahr verteilt statt. </w:t>
      </w:r>
    </w:p>
    <w:p w14:paraId="1EA50B35" w14:textId="30E524B2" w:rsidR="00095DD5" w:rsidRDefault="00095DD5" w:rsidP="00C95744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Für dieses Jahr steht das Seniorentanzen </w:t>
      </w:r>
      <w:r w:rsidR="00493FB9">
        <w:rPr>
          <w:rFonts w:ascii="Arial" w:hAnsi="Arial" w:cs="Arial"/>
        </w:rPr>
        <w:t>noch einmal am</w:t>
      </w:r>
      <w:r>
        <w:rPr>
          <w:rFonts w:ascii="Arial" w:hAnsi="Arial" w:cs="Arial"/>
        </w:rPr>
        <w:t xml:space="preserve"> Mittwoch, 28. Oktober,</w:t>
      </w:r>
      <w:r w:rsidR="00493FB9">
        <w:rPr>
          <w:rFonts w:ascii="Arial" w:hAnsi="Arial" w:cs="Arial"/>
        </w:rPr>
        <w:t xml:space="preserve"> an. Dann</w:t>
      </w:r>
      <w:r>
        <w:rPr>
          <w:rFonts w:ascii="Arial" w:hAnsi="Arial" w:cs="Arial"/>
        </w:rPr>
        <w:t xml:space="preserve"> heißt es von 16 Uhr bis 18 Uhr auf geht´s zum Kelsterbacher Oktoberfest</w:t>
      </w:r>
      <w:r w:rsidR="005147F8">
        <w:rPr>
          <w:rFonts w:ascii="Arial" w:hAnsi="Arial" w:cs="Arial"/>
        </w:rPr>
        <w:t xml:space="preserve"> im Fritz-Treutel-Haus</w:t>
      </w:r>
      <w:r>
        <w:rPr>
          <w:rFonts w:ascii="Arial" w:hAnsi="Arial" w:cs="Arial"/>
        </w:rPr>
        <w:t xml:space="preserve">. Bei unterhaltsamer Tanzmusik, präsentiert von Alleinunterhalter Lothar, können Senioren </w:t>
      </w:r>
      <w:r w:rsidR="00493FB9">
        <w:rPr>
          <w:rFonts w:ascii="Arial" w:hAnsi="Arial" w:cs="Arial"/>
        </w:rPr>
        <w:t>einen beschwingten Nachmittag genießen</w:t>
      </w:r>
      <w:r>
        <w:rPr>
          <w:rFonts w:ascii="Arial" w:hAnsi="Arial" w:cs="Arial"/>
        </w:rPr>
        <w:t xml:space="preserve">. Wer einen Fahrdienst benötigt, kann diesen bei Rosa Luchini von der Caritas unter </w:t>
      </w:r>
      <w:r w:rsidR="00493FB9">
        <w:rPr>
          <w:rFonts w:ascii="Arial" w:hAnsi="Arial" w:cs="Arial"/>
        </w:rPr>
        <w:t xml:space="preserve">der </w:t>
      </w:r>
      <w:r>
        <w:rPr>
          <w:rFonts w:ascii="Arial" w:hAnsi="Arial" w:cs="Arial"/>
        </w:rPr>
        <w:t>Telefon</w:t>
      </w:r>
      <w:r w:rsidR="00493FB9">
        <w:rPr>
          <w:rFonts w:ascii="Arial" w:hAnsi="Arial" w:cs="Arial"/>
        </w:rPr>
        <w:t>nummer</w:t>
      </w:r>
      <w:r w:rsidR="005147F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069 20000442 anfragen.</w:t>
      </w:r>
    </w:p>
    <w:p w14:paraId="647DD5C2" w14:textId="47A99AF6" w:rsidR="00095DD5" w:rsidRDefault="0028177B" w:rsidP="00C95744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Für das kommende Jahr plant die Alzheimer- und Demenzkrankengesellschaft bereits ein neues Programm. Angehörigenschulungen sowie das Seniorentanzen werden wieder angeboten und eventuell </w:t>
      </w:r>
      <w:r w:rsidR="00493FB9">
        <w:rPr>
          <w:rFonts w:ascii="Arial" w:hAnsi="Arial" w:cs="Arial"/>
        </w:rPr>
        <w:t xml:space="preserve">steht </w:t>
      </w:r>
      <w:r>
        <w:rPr>
          <w:rFonts w:ascii="Arial" w:hAnsi="Arial" w:cs="Arial"/>
        </w:rPr>
        <w:t>auch ein neues Angebot</w:t>
      </w:r>
      <w:r w:rsidR="00493FB9">
        <w:rPr>
          <w:rFonts w:ascii="Arial" w:hAnsi="Arial" w:cs="Arial"/>
        </w:rPr>
        <w:t xml:space="preserve"> in den Startlöchern</w:t>
      </w:r>
      <w:r>
        <w:rPr>
          <w:rFonts w:ascii="Arial" w:hAnsi="Arial" w:cs="Arial"/>
        </w:rPr>
        <w:t>.</w:t>
      </w:r>
    </w:p>
    <w:p w14:paraId="2D3D478B" w14:textId="4EFD4A40" w:rsidR="0028177B" w:rsidRPr="007121C6" w:rsidRDefault="0028177B" w:rsidP="00C95744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Um diese Angebote aufrechterhalten zu können, werden jedoch auch ehrenamtliche Helferinnen </w:t>
      </w:r>
      <w:r w:rsidR="005147F8">
        <w:rPr>
          <w:rFonts w:ascii="Arial" w:hAnsi="Arial" w:cs="Arial"/>
        </w:rPr>
        <w:t xml:space="preserve">und Helfer </w:t>
      </w:r>
      <w:r>
        <w:rPr>
          <w:rFonts w:ascii="Arial" w:hAnsi="Arial" w:cs="Arial"/>
        </w:rPr>
        <w:t xml:space="preserve">für den Besuchsdienst gesucht. Diese besuchen Familien und Erkrankte und bieten </w:t>
      </w:r>
      <w:r w:rsidR="005147F8">
        <w:rPr>
          <w:rFonts w:ascii="Arial" w:hAnsi="Arial" w:cs="Arial"/>
        </w:rPr>
        <w:t>ihnen</w:t>
      </w:r>
      <w:r>
        <w:rPr>
          <w:rFonts w:ascii="Arial" w:hAnsi="Arial" w:cs="Arial"/>
        </w:rPr>
        <w:t xml:space="preserve"> ein offenes Ohr sowie erste unterstützende Hilfsgespräche an. Wer sich vorstellen kann, sich für einen Besuchsdienst anzumelden, kann Kontakt aufnehmen unter </w:t>
      </w:r>
      <w:r w:rsidR="00493FB9">
        <w:rPr>
          <w:rFonts w:ascii="Arial" w:hAnsi="Arial" w:cs="Arial"/>
        </w:rPr>
        <w:t xml:space="preserve">der </w:t>
      </w:r>
      <w:r>
        <w:rPr>
          <w:rFonts w:ascii="Arial" w:hAnsi="Arial" w:cs="Arial"/>
        </w:rPr>
        <w:t>Telefon</w:t>
      </w:r>
      <w:r w:rsidR="00493FB9">
        <w:rPr>
          <w:rFonts w:ascii="Arial" w:hAnsi="Arial" w:cs="Arial"/>
        </w:rPr>
        <w:t>nummer</w:t>
      </w:r>
      <w:r>
        <w:rPr>
          <w:rFonts w:ascii="Arial" w:hAnsi="Arial" w:cs="Arial"/>
        </w:rPr>
        <w:t xml:space="preserve"> 06142 210373 oder</w:t>
      </w:r>
      <w:r w:rsidR="005147F8">
        <w:rPr>
          <w:rFonts w:ascii="Arial" w:hAnsi="Arial" w:cs="Arial"/>
        </w:rPr>
        <w:t xml:space="preserve"> per E-Mail an</w:t>
      </w:r>
      <w:r>
        <w:rPr>
          <w:rFonts w:ascii="Arial" w:hAnsi="Arial" w:cs="Arial"/>
        </w:rPr>
        <w:t xml:space="preserve"> </w:t>
      </w:r>
      <w:r w:rsidR="005147F8" w:rsidRPr="005147F8">
        <w:rPr>
          <w:rFonts w:ascii="Arial" w:hAnsi="Arial" w:cs="Arial"/>
        </w:rPr>
        <w:t>info@alzheimer-ruesselsheim.de</w:t>
      </w:r>
      <w:r w:rsidR="005147F8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(ana)</w:t>
      </w:r>
    </w:p>
    <w:sectPr w:rsidR="0028177B" w:rsidRPr="007121C6" w:rsidSect="002E6410">
      <w:headerReference w:type="default" r:id="rId6"/>
      <w:footerReference w:type="default" r:id="rId7"/>
      <w:pgSz w:w="11906" w:h="16838"/>
      <w:pgMar w:top="3119" w:right="1418" w:bottom="269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601FD" w14:textId="77777777" w:rsidR="00CE63A2" w:rsidRDefault="00CE63A2" w:rsidP="007121C6">
      <w:pPr>
        <w:spacing w:after="0" w:line="240" w:lineRule="auto"/>
      </w:pPr>
      <w:r>
        <w:separator/>
      </w:r>
    </w:p>
  </w:endnote>
  <w:endnote w:type="continuationSeparator" w:id="0">
    <w:p w14:paraId="41E12BEE" w14:textId="77777777" w:rsidR="00CE63A2" w:rsidRDefault="00CE63A2" w:rsidP="00712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3146C" w14:textId="77777777" w:rsidR="007121C6" w:rsidRDefault="00B90E05" w:rsidP="00A858EC">
    <w:pPr>
      <w:pStyle w:val="Fuzeile"/>
      <w:tabs>
        <w:tab w:val="clear" w:pos="4536"/>
        <w:tab w:val="left" w:pos="3686"/>
        <w:tab w:val="left" w:pos="5670"/>
        <w:tab w:val="left" w:pos="7371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>S</w:t>
    </w:r>
    <w:r w:rsidRPr="00F863F3">
      <w:rPr>
        <w:rFonts w:ascii="Arial" w:hAnsi="Arial" w:cs="Arial"/>
        <w:b/>
        <w:bCs/>
        <w:sz w:val="18"/>
        <w:szCs w:val="18"/>
      </w:rPr>
      <w:t xml:space="preserve">tadtverwaltung Kelsterbach </w:t>
    </w:r>
    <w:r w:rsidR="00A858EC" w:rsidRPr="00A858EC">
      <w:rPr>
        <w:rFonts w:ascii="Arial" w:hAnsi="Arial" w:cs="Arial"/>
        <w:sz w:val="18"/>
        <w:szCs w:val="18"/>
      </w:rPr>
      <w:t>|</w:t>
    </w:r>
    <w:r w:rsidR="00A858EC">
      <w:rPr>
        <w:rFonts w:ascii="Arial" w:hAnsi="Arial" w:cs="Arial"/>
        <w:b/>
        <w:bCs/>
        <w:sz w:val="18"/>
        <w:szCs w:val="18"/>
      </w:rPr>
      <w:t xml:space="preserve"> </w:t>
    </w:r>
    <w:r w:rsidR="00537888" w:rsidRPr="00F863F3">
      <w:rPr>
        <w:rFonts w:ascii="Arial" w:hAnsi="Arial" w:cs="Arial"/>
        <w:sz w:val="18"/>
        <w:szCs w:val="18"/>
      </w:rPr>
      <w:t>Mörfelder Straße 33</w:t>
    </w:r>
    <w:r w:rsidR="00537888">
      <w:rPr>
        <w:rFonts w:ascii="Arial" w:hAnsi="Arial" w:cs="Arial"/>
        <w:sz w:val="18"/>
        <w:szCs w:val="18"/>
      </w:rPr>
      <w:t xml:space="preserve"> | </w:t>
    </w:r>
    <w:r w:rsidR="00537888" w:rsidRPr="00F863F3">
      <w:rPr>
        <w:rFonts w:ascii="Arial" w:hAnsi="Arial" w:cs="Arial"/>
        <w:sz w:val="18"/>
        <w:szCs w:val="18"/>
      </w:rPr>
      <w:t>65451 Kelsterbach</w:t>
    </w:r>
    <w:r w:rsidR="00537888"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br/>
    </w:r>
    <w:r w:rsidRPr="00F863F3">
      <w:rPr>
        <w:rFonts w:ascii="Arial" w:hAnsi="Arial" w:cs="Arial"/>
        <w:sz w:val="18"/>
        <w:szCs w:val="18"/>
      </w:rPr>
      <w:t>Team 1.3 Marketing &amp; Public Relations</w:t>
    </w:r>
    <w:r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t xml:space="preserve"> </w:t>
    </w:r>
    <w:r w:rsidR="00A858EC">
      <w:rPr>
        <w:rFonts w:ascii="Arial" w:hAnsi="Arial" w:cs="Arial"/>
        <w:sz w:val="18"/>
        <w:szCs w:val="18"/>
      </w:rPr>
      <w:t>|</w:t>
    </w:r>
    <w:r w:rsidR="00537888">
      <w:rPr>
        <w:rFonts w:ascii="Arial" w:hAnsi="Arial" w:cs="Arial"/>
        <w:sz w:val="18"/>
        <w:szCs w:val="18"/>
      </w:rPr>
      <w:t xml:space="preserve"> </w:t>
    </w:r>
    <w:r w:rsidR="00A858EC">
      <w:rPr>
        <w:rFonts w:ascii="Arial" w:hAnsi="Arial" w:cs="Arial"/>
        <w:sz w:val="18"/>
        <w:szCs w:val="18"/>
      </w:rPr>
      <w:t xml:space="preserve"> </w:t>
    </w:r>
    <w:r w:rsidRPr="00F863F3">
      <w:rPr>
        <w:rFonts w:ascii="Arial" w:hAnsi="Arial" w:cs="Arial"/>
        <w:sz w:val="18"/>
        <w:szCs w:val="18"/>
      </w:rPr>
      <w:t>oeffentlichkeitsarbeit@kelsterbach.de</w:t>
    </w:r>
  </w:p>
  <w:p w14:paraId="216374DD" w14:textId="77777777" w:rsidR="00A858EC" w:rsidRDefault="00A858EC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  <w:r w:rsidRPr="00537888">
      <w:rPr>
        <w:rFonts w:ascii="Arial" w:hAnsi="Arial" w:cs="Arial"/>
        <w:sz w:val="8"/>
        <w:szCs w:val="8"/>
      </w:rPr>
      <w:br/>
    </w:r>
    <w:r w:rsidR="00537888" w:rsidRPr="00F863F3">
      <w:rPr>
        <w:rFonts w:ascii="Arial" w:hAnsi="Arial" w:cs="Arial"/>
        <w:b/>
        <w:bCs/>
        <w:sz w:val="18"/>
        <w:szCs w:val="18"/>
      </w:rPr>
      <w:t>Robin Schmalz (Ltg.)</w:t>
    </w:r>
    <w:r w:rsidR="00537888">
      <w:rPr>
        <w:rFonts w:ascii="Arial" w:hAnsi="Arial" w:cs="Arial"/>
        <w:b/>
        <w:bCs/>
        <w:sz w:val="18"/>
        <w:szCs w:val="18"/>
      </w:rPr>
      <w:t xml:space="preserve"> </w:t>
    </w:r>
    <w:r w:rsidR="00537888">
      <w:rPr>
        <w:rFonts w:ascii="Arial" w:hAnsi="Arial" w:cs="Arial"/>
        <w:b/>
        <w:bCs/>
        <w:sz w:val="18"/>
        <w:szCs w:val="18"/>
      </w:rPr>
      <w:tab/>
    </w:r>
    <w:r w:rsidR="00537888" w:rsidRPr="00F863F3"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F863F3">
      <w:rPr>
        <w:rFonts w:ascii="Arial" w:hAnsi="Arial" w:cs="Arial"/>
        <w:sz w:val="18"/>
        <w:szCs w:val="18"/>
      </w:rPr>
      <w:t>015111031048</w:t>
    </w:r>
    <w:r w:rsidR="00537888">
      <w:rPr>
        <w:rFonts w:ascii="Arial" w:hAnsi="Arial" w:cs="Arial"/>
        <w:sz w:val="18"/>
        <w:szCs w:val="18"/>
      </w:rPr>
      <w:tab/>
      <w:t xml:space="preserve">  |   </w:t>
    </w:r>
    <w:r w:rsidR="00537888" w:rsidRPr="00BB7056">
      <w:rPr>
        <w:rFonts w:ascii="Arial" w:hAnsi="Arial" w:cs="Arial"/>
        <w:sz w:val="18"/>
        <w:szCs w:val="18"/>
      </w:rPr>
      <w:t>r.schmalz@kelsterbach.de</w:t>
    </w:r>
    <w:r w:rsidR="00537888">
      <w:rPr>
        <w:rFonts w:ascii="Arial" w:hAnsi="Arial" w:cs="Arial"/>
        <w:sz w:val="18"/>
        <w:szCs w:val="18"/>
      </w:rPr>
      <w:br/>
    </w:r>
    <w:r w:rsidR="00537888" w:rsidRPr="00F863F3">
      <w:rPr>
        <w:rFonts w:ascii="Arial" w:hAnsi="Arial" w:cs="Arial"/>
        <w:b/>
        <w:bCs/>
        <w:sz w:val="18"/>
        <w:szCs w:val="18"/>
      </w:rPr>
      <w:t>Andreas Wörner</w:t>
    </w:r>
    <w:r w:rsidR="00537888">
      <w:rPr>
        <w:rFonts w:ascii="Arial" w:hAnsi="Arial" w:cs="Arial"/>
        <w:sz w:val="18"/>
        <w:szCs w:val="18"/>
      </w:rPr>
      <w:tab/>
    </w:r>
    <w:r w:rsidR="00537888" w:rsidRPr="00F863F3">
      <w:rPr>
        <w:rFonts w:ascii="Arial" w:hAnsi="Arial" w:cs="Arial"/>
        <w:sz w:val="18"/>
        <w:szCs w:val="18"/>
      </w:rPr>
      <w:t>06107 773-332</w:t>
    </w:r>
    <w:r w:rsidR="00537888">
      <w:rPr>
        <w:rFonts w:ascii="Arial" w:hAnsi="Arial" w:cs="Arial"/>
        <w:sz w:val="18"/>
        <w:szCs w:val="18"/>
      </w:rPr>
      <w:t xml:space="preserve">  </w:t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F863F3">
      <w:rPr>
        <w:rFonts w:ascii="Arial" w:hAnsi="Arial" w:cs="Arial"/>
        <w:sz w:val="18"/>
        <w:szCs w:val="18"/>
      </w:rPr>
      <w:t>01716843814</w:t>
    </w:r>
    <w:r w:rsidR="00537888">
      <w:rPr>
        <w:rFonts w:ascii="Arial" w:hAnsi="Arial" w:cs="Arial"/>
        <w:sz w:val="18"/>
        <w:szCs w:val="18"/>
      </w:rPr>
      <w:tab/>
      <w:t xml:space="preserve">  |   a</w:t>
    </w:r>
    <w:r w:rsidR="00537888" w:rsidRPr="00F863F3">
      <w:rPr>
        <w:rFonts w:ascii="Arial" w:hAnsi="Arial" w:cs="Arial"/>
        <w:sz w:val="18"/>
        <w:szCs w:val="18"/>
      </w:rPr>
      <w:t>.woerner@kelsterbach.de</w:t>
    </w:r>
    <w:r w:rsidR="00537888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br/>
    </w:r>
    <w:r w:rsidR="00537888" w:rsidRPr="00BB7056">
      <w:rPr>
        <w:rFonts w:ascii="Arial" w:hAnsi="Arial" w:cs="Arial"/>
        <w:b/>
        <w:bCs/>
        <w:sz w:val="18"/>
        <w:szCs w:val="18"/>
      </w:rPr>
      <w:t>Anika Fabijanić</w:t>
    </w:r>
    <w:r w:rsidR="00537888" w:rsidRPr="00BB7056">
      <w:rPr>
        <w:rFonts w:ascii="Arial" w:hAnsi="Arial" w:cs="Arial"/>
        <w:b/>
        <w:bCs/>
        <w:sz w:val="18"/>
        <w:szCs w:val="18"/>
      </w:rPr>
      <w:tab/>
    </w:r>
    <w:r w:rsidR="00537888" w:rsidRPr="00BB7056">
      <w:rPr>
        <w:rFonts w:ascii="Arial" w:hAnsi="Arial" w:cs="Arial"/>
        <w:sz w:val="18"/>
        <w:szCs w:val="18"/>
      </w:rPr>
      <w:t xml:space="preserve">06107 773-417  </w:t>
    </w:r>
    <w:r w:rsidR="00537888" w:rsidRPr="00BB7056">
      <w:rPr>
        <w:rFonts w:ascii="Arial" w:hAnsi="Arial" w:cs="Arial"/>
        <w:sz w:val="18"/>
        <w:szCs w:val="18"/>
      </w:rPr>
      <w:tab/>
      <w:t>|  015157649615</w:t>
    </w:r>
    <w:r w:rsidR="00537888" w:rsidRPr="00BB7056">
      <w:rPr>
        <w:rFonts w:ascii="Arial" w:hAnsi="Arial" w:cs="Arial"/>
        <w:sz w:val="18"/>
        <w:szCs w:val="18"/>
      </w:rPr>
      <w:tab/>
      <w:t xml:space="preserve">  |  </w:t>
    </w:r>
    <w:r w:rsidR="00537888">
      <w:rPr>
        <w:rFonts w:ascii="Arial" w:hAnsi="Arial" w:cs="Arial"/>
        <w:sz w:val="18"/>
        <w:szCs w:val="18"/>
      </w:rPr>
      <w:t xml:space="preserve"> </w:t>
    </w:r>
    <w:r w:rsidR="00537888" w:rsidRPr="00BB7056">
      <w:rPr>
        <w:rFonts w:ascii="Arial" w:hAnsi="Arial" w:cs="Arial"/>
        <w:sz w:val="18"/>
        <w:szCs w:val="18"/>
      </w:rPr>
      <w:t>a.fabijanic@kelsterbach.de</w:t>
    </w:r>
    <w:r w:rsidR="00537888" w:rsidRPr="00BB7056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br/>
    </w:r>
    <w:r w:rsidR="00537888" w:rsidRPr="00BB7056">
      <w:rPr>
        <w:rFonts w:ascii="Arial" w:hAnsi="Arial" w:cs="Arial"/>
        <w:b/>
        <w:bCs/>
        <w:sz w:val="18"/>
        <w:szCs w:val="18"/>
      </w:rPr>
      <w:t>Sebastian Betzold</w:t>
    </w:r>
    <w:r w:rsidR="00537888" w:rsidRPr="00BB7056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BB7056">
      <w:rPr>
        <w:rFonts w:ascii="Arial" w:hAnsi="Arial" w:cs="Arial"/>
        <w:sz w:val="18"/>
        <w:szCs w:val="18"/>
      </w:rPr>
      <w:t>01716800312</w:t>
    </w:r>
    <w:r w:rsidR="00537888">
      <w:rPr>
        <w:rFonts w:ascii="Arial" w:hAnsi="Arial" w:cs="Arial"/>
        <w:sz w:val="18"/>
        <w:szCs w:val="18"/>
      </w:rPr>
      <w:tab/>
      <w:t xml:space="preserve">  |   </w:t>
    </w:r>
    <w:r w:rsidR="008F0D40" w:rsidRPr="008F0D40">
      <w:rPr>
        <w:rFonts w:ascii="Arial" w:hAnsi="Arial" w:cs="Arial"/>
        <w:sz w:val="18"/>
        <w:szCs w:val="18"/>
      </w:rPr>
      <w:t>s.betzold@kelsterbach.de</w:t>
    </w:r>
  </w:p>
  <w:p w14:paraId="7F86FF0C" w14:textId="77777777" w:rsidR="008F0D40" w:rsidRDefault="00E037E3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8"/>
        <w:szCs w:val="8"/>
      </w:rPr>
    </w:pP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0288" behindDoc="1" locked="0" layoutInCell="1" allowOverlap="1" wp14:anchorId="056182EC" wp14:editId="08E8581A">
          <wp:simplePos x="0" y="0"/>
          <wp:positionH relativeFrom="margin">
            <wp:posOffset>1393190</wp:posOffset>
          </wp:positionH>
          <wp:positionV relativeFrom="paragraph">
            <wp:posOffset>36830</wp:posOffset>
          </wp:positionV>
          <wp:extent cx="198782" cy="198782"/>
          <wp:effectExtent l="0" t="0" r="0" b="0"/>
          <wp:wrapNone/>
          <wp:docPr id="26" name="Grafik 26" descr="Ein Bild, das Symbol, Logo, Grafiken, Schrif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Symbol, Logo, Grafiken, Schrif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82" cy="198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5488920B" wp14:editId="16579D78">
          <wp:simplePos x="0" y="0"/>
          <wp:positionH relativeFrom="column">
            <wp:posOffset>3625850</wp:posOffset>
          </wp:positionH>
          <wp:positionV relativeFrom="paragraph">
            <wp:posOffset>32385</wp:posOffset>
          </wp:positionV>
          <wp:extent cx="198782" cy="198782"/>
          <wp:effectExtent l="0" t="0" r="0" b="0"/>
          <wp:wrapNone/>
          <wp:docPr id="27" name="Grafik 27" descr="Ein Bild, das Grafiken, Farbigkeit, Kreis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Grafiken, Farbigkeit, Kreis, Grafikdesign enthält.&#10;&#10;Automatisch generierte Beschreibu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82" cy="198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3A40C688" wp14:editId="620D2340">
          <wp:simplePos x="0" y="0"/>
          <wp:positionH relativeFrom="margin">
            <wp:align>left</wp:align>
          </wp:positionH>
          <wp:positionV relativeFrom="paragraph">
            <wp:posOffset>42228</wp:posOffset>
          </wp:positionV>
          <wp:extent cx="190077" cy="188638"/>
          <wp:effectExtent l="0" t="0" r="635" b="1905"/>
          <wp:wrapNone/>
          <wp:docPr id="28" name="Grafik 28" descr="Ein Bild, das Kreis, Symbol, Logo, Reihe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Kreis, Symbol, Logo, Reihe enthält.&#10;&#10;Automatisch generierte Beschreibu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077" cy="1886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8F37B79" w14:textId="77777777" w:rsidR="008F0D40" w:rsidRDefault="00E037E3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www.kelsterbach.de</w:t>
    </w:r>
    <w:r w:rsidR="008F0D40">
      <w:rPr>
        <w:rFonts w:ascii="Arial" w:hAnsi="Arial" w:cs="Arial"/>
        <w:sz w:val="18"/>
        <w:szCs w:val="18"/>
      </w:rPr>
      <w:t xml:space="preserve">        </w:t>
    </w:r>
    <w:r>
      <w:rPr>
        <w:rFonts w:ascii="Arial" w:hAnsi="Arial" w:cs="Arial"/>
        <w:sz w:val="18"/>
        <w:szCs w:val="18"/>
      </w:rPr>
      <w:t xml:space="preserve">    </w:t>
    </w:r>
    <w:r w:rsidR="008F0D40" w:rsidRPr="00E04FC2">
      <w:rPr>
        <w:rFonts w:ascii="Arial" w:hAnsi="Arial" w:cs="Arial"/>
        <w:sz w:val="18"/>
        <w:szCs w:val="18"/>
      </w:rPr>
      <w:t xml:space="preserve">www.facebook.com/StadtKelsterbach </w:t>
    </w:r>
    <w:r w:rsidR="008F0D40"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 xml:space="preserve">      </w:t>
    </w:r>
    <w:r w:rsidR="008F0D40" w:rsidRPr="008F0D40">
      <w:rPr>
        <w:rFonts w:ascii="Arial" w:hAnsi="Arial" w:cs="Arial"/>
        <w:sz w:val="18"/>
        <w:szCs w:val="18"/>
      </w:rPr>
      <w:t>www.instagram.com/stadtkelsterbach</w:t>
    </w:r>
  </w:p>
  <w:p w14:paraId="2FD4C493" w14:textId="77777777" w:rsidR="008F0D40" w:rsidRPr="008F0D40" w:rsidRDefault="008F0D40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83F28" w14:textId="77777777" w:rsidR="00CE63A2" w:rsidRDefault="00CE63A2" w:rsidP="007121C6">
      <w:pPr>
        <w:spacing w:after="0" w:line="240" w:lineRule="auto"/>
      </w:pPr>
      <w:r>
        <w:separator/>
      </w:r>
    </w:p>
  </w:footnote>
  <w:footnote w:type="continuationSeparator" w:id="0">
    <w:p w14:paraId="431D63C8" w14:textId="77777777" w:rsidR="00CE63A2" w:rsidRDefault="00CE63A2" w:rsidP="007121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FC408" w14:textId="77777777" w:rsidR="007121C6" w:rsidRDefault="007121C6" w:rsidP="007121C6">
    <w:pPr>
      <w:rPr>
        <w:rFonts w:ascii="Arial" w:hAnsi="Arial" w:cs="Arial"/>
        <w:b/>
        <w:bCs/>
        <w:sz w:val="32"/>
        <w:szCs w:val="32"/>
      </w:rPr>
    </w:pPr>
    <w:r>
      <w:rPr>
        <w:rFonts w:ascii="Arial" w:hAnsi="Arial" w:cs="Arial"/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1DBA213B" wp14:editId="08998A76">
          <wp:simplePos x="0" y="0"/>
          <wp:positionH relativeFrom="column">
            <wp:posOffset>4251960</wp:posOffset>
          </wp:positionH>
          <wp:positionV relativeFrom="paragraph">
            <wp:posOffset>168064</wp:posOffset>
          </wp:positionV>
          <wp:extent cx="1443355" cy="791845"/>
          <wp:effectExtent l="0" t="0" r="4445" b="8255"/>
          <wp:wrapNone/>
          <wp:docPr id="25" name="Grafik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3355" cy="791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E603401" w14:textId="77777777" w:rsidR="007121C6" w:rsidRPr="007121C6" w:rsidRDefault="007121C6" w:rsidP="007121C6">
    <w:pPr>
      <w:rPr>
        <w:rFonts w:ascii="Arial" w:hAnsi="Arial" w:cs="Arial"/>
        <w:b/>
        <w:bCs/>
        <w:spacing w:val="20"/>
        <w:sz w:val="32"/>
        <w:szCs w:val="32"/>
      </w:rPr>
    </w:pPr>
    <w:r w:rsidRPr="007121C6">
      <w:rPr>
        <w:rFonts w:ascii="Arial" w:hAnsi="Arial" w:cs="Arial"/>
        <w:b/>
        <w:bCs/>
        <w:spacing w:val="20"/>
        <w:sz w:val="32"/>
        <w:szCs w:val="32"/>
      </w:rPr>
      <w:t>PRESSEMITTEILUNG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3A2"/>
    <w:rsid w:val="00095DD5"/>
    <w:rsid w:val="002125DB"/>
    <w:rsid w:val="0028177B"/>
    <w:rsid w:val="002E6410"/>
    <w:rsid w:val="004168BD"/>
    <w:rsid w:val="00493FB9"/>
    <w:rsid w:val="005147F8"/>
    <w:rsid w:val="00537888"/>
    <w:rsid w:val="0059446B"/>
    <w:rsid w:val="00687AE1"/>
    <w:rsid w:val="007121C6"/>
    <w:rsid w:val="00727098"/>
    <w:rsid w:val="008414A6"/>
    <w:rsid w:val="0087529C"/>
    <w:rsid w:val="008F0D40"/>
    <w:rsid w:val="00A858EC"/>
    <w:rsid w:val="00B90E05"/>
    <w:rsid w:val="00C72E4D"/>
    <w:rsid w:val="00C95744"/>
    <w:rsid w:val="00CE63A2"/>
    <w:rsid w:val="00D172EF"/>
    <w:rsid w:val="00E037E3"/>
    <w:rsid w:val="00E2671D"/>
    <w:rsid w:val="00F3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D5B17"/>
  <w15:chartTrackingRefBased/>
  <w15:docId w15:val="{C815A10F-9D6F-469A-9992-3B3C8ACDC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168B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12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121C6"/>
  </w:style>
  <w:style w:type="paragraph" w:styleId="Fuzeile">
    <w:name w:val="footer"/>
    <w:basedOn w:val="Standard"/>
    <w:link w:val="FuzeileZchn"/>
    <w:uiPriority w:val="99"/>
    <w:unhideWhenUsed/>
    <w:rsid w:val="00712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121C6"/>
  </w:style>
  <w:style w:type="character" w:styleId="Hyperlink">
    <w:name w:val="Hyperlink"/>
    <w:basedOn w:val="Absatz-Standardschriftart"/>
    <w:uiPriority w:val="99"/>
    <w:unhideWhenUsed/>
    <w:rsid w:val="00A858EC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858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Teamlaufwerk\Bilder-Presse\%23Vorlagen\Pressemitteilung%20Vorlage-12-2023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Vorlage-12-2023</Template>
  <TotalTime>0</TotalTime>
  <Pages>1</Pages>
  <Words>318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Fabijanic Anika</dc:creator>
  <cp:keywords/>
  <dc:description/>
  <cp:lastModifiedBy>Fabijanic Anika</cp:lastModifiedBy>
  <cp:revision>7</cp:revision>
  <cp:lastPrinted>2023-12-06T12:00:00Z</cp:lastPrinted>
  <dcterms:created xsi:type="dcterms:W3CDTF">2026-10-08T09:15:00Z</dcterms:created>
  <dcterms:modified xsi:type="dcterms:W3CDTF">2026-10-14T08:09:00Z</dcterms:modified>
</cp:coreProperties>
</file>