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5C6D8" w14:textId="595A6EDE" w:rsidR="00DD53DB" w:rsidRPr="008340DA" w:rsidRDefault="00DD53DB" w:rsidP="00DD53DB">
      <w:pPr>
        <w:ind w:left="3545" w:right="-3119" w:firstLine="709"/>
        <w:jc w:val="right"/>
        <w:rPr>
          <w:rFonts w:ascii="Freising Sans Beta18" w:hAnsi="Freising Sans Beta18"/>
        </w:rPr>
      </w:pPr>
      <w:r>
        <w:rPr>
          <w:rFonts w:ascii="Freising Sans Beta18" w:hAnsi="Freising Sans Beta18"/>
        </w:rPr>
        <w:t xml:space="preserve">                           </w:t>
      </w:r>
      <w:r w:rsidRPr="008340DA">
        <w:rPr>
          <w:rFonts w:ascii="Freising Sans Beta18" w:hAnsi="Freising Sans Beta18"/>
        </w:rPr>
        <w:t xml:space="preserve">Nr. </w:t>
      </w:r>
      <w:sdt>
        <w:sdtPr>
          <w:rPr>
            <w:rFonts w:ascii="Freising Sans Beta18" w:hAnsi="Freising Sans Beta18"/>
          </w:rPr>
          <w:id w:val="-1250575855"/>
          <w:placeholder>
            <w:docPart w:val="EF93CA8E503848D69BC20F0EE8F15EA9"/>
          </w:placeholder>
          <w:text/>
        </w:sdtPr>
        <w:sdtEndPr/>
        <w:sdtContent>
          <w:r w:rsidR="006405B9" w:rsidRPr="008340DA">
            <w:rPr>
              <w:rFonts w:ascii="Freising Sans Beta18" w:hAnsi="Freising Sans Beta18"/>
            </w:rPr>
            <w:t>202</w:t>
          </w:r>
          <w:r w:rsidR="00D73B09" w:rsidRPr="008340DA">
            <w:rPr>
              <w:rFonts w:ascii="Freising Sans Beta18" w:hAnsi="Freising Sans Beta18"/>
            </w:rPr>
            <w:t>6</w:t>
          </w:r>
          <w:r w:rsidR="006405B9" w:rsidRPr="008340DA">
            <w:rPr>
              <w:rFonts w:ascii="Freising Sans Beta18" w:hAnsi="Freising Sans Beta18"/>
            </w:rPr>
            <w:t>-</w:t>
          </w:r>
          <w:r w:rsidR="008340DA" w:rsidRPr="008340DA">
            <w:rPr>
              <w:rFonts w:ascii="Freising Sans Beta18" w:hAnsi="Freising Sans Beta18"/>
            </w:rPr>
            <w:t>321</w:t>
          </w:r>
        </w:sdtContent>
      </w:sdt>
    </w:p>
    <w:sdt>
      <w:sdtPr>
        <w:rPr>
          <w:rFonts w:ascii="Freising Sans Beta18" w:hAnsi="Freising Sans Beta18"/>
        </w:rPr>
        <w:id w:val="1357392078"/>
        <w:placeholder>
          <w:docPart w:val="D3794B3A31964648932EF70D1CEFCF47"/>
        </w:placeholder>
        <w:date w:fullDate="2026-10-19T00:00:00Z">
          <w:dateFormat w:val="d. MMMM yyyy"/>
          <w:lid w:val="de-DE"/>
          <w:storeMappedDataAs w:val="dateTime"/>
          <w:calendar w:val="gregorian"/>
        </w:date>
      </w:sdtPr>
      <w:sdtEndPr/>
      <w:sdtContent>
        <w:p w14:paraId="687A0394" w14:textId="3D1C8582" w:rsidR="00DD53DB" w:rsidRDefault="008340DA" w:rsidP="00DD53DB">
          <w:pPr>
            <w:ind w:right="-3119"/>
            <w:jc w:val="right"/>
            <w:rPr>
              <w:rFonts w:ascii="Freising Sans Beta18" w:hAnsi="Freising Sans Beta18"/>
            </w:rPr>
          </w:pPr>
          <w:r w:rsidRPr="008340DA">
            <w:rPr>
              <w:rFonts w:ascii="Freising Sans Beta18" w:hAnsi="Freising Sans Beta18"/>
            </w:rPr>
            <w:t>19</w:t>
          </w:r>
          <w:r w:rsidR="00D73B09" w:rsidRPr="008340DA">
            <w:rPr>
              <w:rFonts w:ascii="Freising Sans Beta18" w:hAnsi="Freising Sans Beta18"/>
            </w:rPr>
            <w:t>. Oktober 2026</w:t>
          </w:r>
        </w:p>
      </w:sdtContent>
    </w:sdt>
    <w:p w14:paraId="01E49BAF" w14:textId="77777777" w:rsidR="00932CF9" w:rsidRPr="008340DA" w:rsidRDefault="00D0247E" w:rsidP="00380402">
      <w:pPr>
        <w:rPr>
          <w:rFonts w:ascii="Freising Sans Beta18" w:hAnsi="Freising Sans Beta18"/>
          <w:sz w:val="22"/>
        </w:rPr>
        <w:sectPr w:rsidR="00932CF9" w:rsidRPr="008340DA" w:rsidSect="00720A92">
          <w:headerReference w:type="default" r:id="rId7"/>
          <w:footerReference w:type="default" r:id="rId8"/>
          <w:type w:val="continuous"/>
          <w:pgSz w:w="11906" w:h="16838" w:code="9"/>
          <w:pgMar w:top="2552" w:right="4251" w:bottom="1134" w:left="1418" w:header="1191" w:footer="113" w:gutter="0"/>
          <w:cols w:space="708"/>
          <w:docGrid w:linePitch="326"/>
        </w:sectPr>
      </w:pPr>
      <w:r w:rsidRPr="008340DA">
        <w:rPr>
          <w:rFonts w:ascii="Freising Sans Beta18" w:hAnsi="Freising Sans Beta18"/>
          <w:b/>
          <w:noProof/>
          <w:sz w:val="8"/>
          <w:szCs w:val="8"/>
        </w:rPr>
        <w:drawing>
          <wp:anchor distT="0" distB="0" distL="114300" distR="114300" simplePos="0" relativeHeight="251659264" behindDoc="0" locked="1" layoutInCell="1" allowOverlap="1" wp14:anchorId="29A9353D" wp14:editId="5B6C401F">
            <wp:simplePos x="0" y="0"/>
            <wp:positionH relativeFrom="column">
              <wp:posOffset>4338320</wp:posOffset>
            </wp:positionH>
            <wp:positionV relativeFrom="page">
              <wp:posOffset>525439</wp:posOffset>
            </wp:positionV>
            <wp:extent cx="1591200" cy="720000"/>
            <wp:effectExtent l="0" t="0" r="0" b="4445"/>
            <wp:wrapNone/>
            <wp:docPr id="6" name="Grafik 6" descr="C:\Users\zierer-f\AppData\Local\Temp\Temp1_Auszug Markenportal.zip\02-Elemente\Logo\Freising-Logo-Package-v1\DIGITAL-PNG\Freising-Logo-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ierer-f\AppData\Local\Temp\Temp1_Auszug Markenportal.zip\02-Elemente\Logo\Freising-Logo-Package-v1\DIGITAL-PNG\Freising-Logo-RGB.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12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CB39D2" w14:textId="77777777" w:rsidR="008340DA" w:rsidRPr="008340DA" w:rsidRDefault="008340DA" w:rsidP="00D73B09">
      <w:pPr>
        <w:rPr>
          <w:rFonts w:ascii="Freising Sans" w:hAnsi="Freising Sans" w:cs="Arial"/>
          <w:b/>
          <w:sz w:val="28"/>
          <w:szCs w:val="28"/>
        </w:rPr>
      </w:pPr>
      <w:bookmarkStart w:id="0" w:name="text"/>
      <w:bookmarkStart w:id="1" w:name="_Hlk210730967"/>
      <w:bookmarkEnd w:id="0"/>
    </w:p>
    <w:p w14:paraId="2350F205" w14:textId="7DC1B6DD" w:rsidR="00D73B09" w:rsidRPr="008340DA" w:rsidRDefault="00D73B09" w:rsidP="00D73B09">
      <w:pPr>
        <w:rPr>
          <w:rFonts w:ascii="Freising Sans" w:hAnsi="Freising Sans" w:cs="Arial"/>
          <w:b/>
          <w:sz w:val="28"/>
          <w:szCs w:val="28"/>
        </w:rPr>
      </w:pPr>
      <w:r w:rsidRPr="008340DA">
        <w:rPr>
          <w:rFonts w:ascii="Freising Sans" w:hAnsi="Freising Sans" w:cs="Arial"/>
          <w:b/>
          <w:sz w:val="28"/>
          <w:szCs w:val="28"/>
        </w:rPr>
        <w:t>Donnerstag, 22.10., 20:00 Uhr, Lindenkeller – Oberhaus</w:t>
      </w:r>
    </w:p>
    <w:bookmarkEnd w:id="1"/>
    <w:p w14:paraId="53965E09" w14:textId="77777777" w:rsidR="00D73B09" w:rsidRPr="008340DA" w:rsidRDefault="00D73B09" w:rsidP="00D73B09">
      <w:pPr>
        <w:jc w:val="both"/>
        <w:rPr>
          <w:rFonts w:ascii="Freising Sans" w:hAnsi="Freising Sans"/>
          <w:b/>
          <w:bCs/>
          <w:szCs w:val="24"/>
        </w:rPr>
      </w:pPr>
      <w:r w:rsidRPr="008340DA">
        <w:rPr>
          <w:rFonts w:ascii="Freising Sans" w:hAnsi="Freising Sans"/>
          <w:b/>
          <w:bCs/>
          <w:szCs w:val="24"/>
        </w:rPr>
        <w:t>YUKON – Mit dem Kanu bis zum Beringmeer</w:t>
      </w:r>
    </w:p>
    <w:p w14:paraId="4AA25763" w14:textId="0062F8DB" w:rsidR="00D73B09" w:rsidRPr="008340DA" w:rsidRDefault="00D73B09" w:rsidP="00D73B09">
      <w:pPr>
        <w:jc w:val="both"/>
        <w:rPr>
          <w:rFonts w:ascii="Freising Sans" w:hAnsi="Freising Sans"/>
          <w:b/>
          <w:szCs w:val="24"/>
        </w:rPr>
      </w:pPr>
      <w:r w:rsidRPr="008340DA">
        <w:rPr>
          <w:rFonts w:ascii="Freising Sans" w:hAnsi="Freising Sans"/>
          <w:b/>
          <w:bCs/>
          <w:szCs w:val="24"/>
        </w:rPr>
        <w:t>Eine Live-Reportage von und mit Dirk Rohrbach</w:t>
      </w:r>
    </w:p>
    <w:p w14:paraId="353BE502" w14:textId="77777777" w:rsidR="00D73B09" w:rsidRDefault="00D73B09" w:rsidP="008340DA">
      <w:pPr>
        <w:spacing w:line="276" w:lineRule="auto"/>
        <w:jc w:val="both"/>
        <w:rPr>
          <w:rFonts w:ascii="Freising Sans" w:hAnsi="Freising Sans"/>
          <w:szCs w:val="24"/>
        </w:rPr>
      </w:pPr>
    </w:p>
    <w:p w14:paraId="7C1C70FB" w14:textId="77777777" w:rsidR="00EA7D80" w:rsidRDefault="00EA7D80" w:rsidP="008340DA">
      <w:pPr>
        <w:spacing w:line="276" w:lineRule="auto"/>
        <w:jc w:val="both"/>
        <w:rPr>
          <w:rFonts w:ascii="Freising Sans" w:hAnsi="Freising Sans"/>
          <w:szCs w:val="24"/>
        </w:rPr>
      </w:pPr>
      <w:r w:rsidRPr="00D73B09">
        <w:rPr>
          <w:rFonts w:ascii="Freising Sans" w:hAnsi="Freising Sans"/>
          <w:szCs w:val="24"/>
        </w:rPr>
        <w:t xml:space="preserve">Ob spektakuläre Abenteuer, faszinierende Begegnungen mit fremden Kulturen oder beeindruckende Naturwelten – diese Reise lässt niemanden unberührt! </w:t>
      </w:r>
    </w:p>
    <w:p w14:paraId="50FF3BD1" w14:textId="6CA5B252" w:rsidR="00D73B09" w:rsidRPr="00D73B09" w:rsidRDefault="00EA7D80" w:rsidP="008340DA">
      <w:pPr>
        <w:spacing w:line="276" w:lineRule="auto"/>
        <w:jc w:val="both"/>
        <w:rPr>
          <w:rFonts w:ascii="Freising Sans" w:hAnsi="Freising Sans"/>
          <w:szCs w:val="24"/>
        </w:rPr>
      </w:pPr>
      <w:r w:rsidRPr="00EA7D80">
        <w:rPr>
          <w:rFonts w:ascii="Freising Sans" w:hAnsi="Freising Sans"/>
          <w:szCs w:val="24"/>
        </w:rPr>
        <w:t>Mit packenden Geschichten</w:t>
      </w:r>
      <w:r>
        <w:rPr>
          <w:rFonts w:ascii="Freising Sans" w:hAnsi="Freising Sans"/>
          <w:szCs w:val="24"/>
        </w:rPr>
        <w:t>,</w:t>
      </w:r>
      <w:r w:rsidRPr="00EA7D80">
        <w:rPr>
          <w:rFonts w:ascii="Freising Sans" w:hAnsi="Freising Sans"/>
          <w:szCs w:val="24"/>
        </w:rPr>
        <w:t xml:space="preserve"> eindrucksvollen Bildern und Filmaufnahmen entführt Dirk Rohrbach sein Publikum in die unberührte Weite Kanadas und Alaskas</w:t>
      </w:r>
      <w:r>
        <w:rPr>
          <w:rFonts w:ascii="Freising Sans" w:hAnsi="Freising Sans"/>
          <w:szCs w:val="24"/>
        </w:rPr>
        <w:t>, in a</w:t>
      </w:r>
      <w:r w:rsidRPr="00D73B09">
        <w:rPr>
          <w:rFonts w:ascii="Freising Sans" w:hAnsi="Freising Sans"/>
          <w:szCs w:val="24"/>
        </w:rPr>
        <w:t>temberaubende Landschaften und grenzenlose Freiheit</w:t>
      </w:r>
      <w:r>
        <w:rPr>
          <w:rFonts w:ascii="Freising Sans" w:hAnsi="Freising Sans"/>
          <w:szCs w:val="24"/>
        </w:rPr>
        <w:t xml:space="preserve">, in </w:t>
      </w:r>
      <w:r w:rsidRPr="00EA7D80">
        <w:rPr>
          <w:rFonts w:ascii="Freising Sans" w:hAnsi="Freising Sans"/>
          <w:szCs w:val="24"/>
        </w:rPr>
        <w:t>eine</w:t>
      </w:r>
      <w:r>
        <w:rPr>
          <w:rFonts w:ascii="Freising Sans" w:hAnsi="Freising Sans"/>
          <w:szCs w:val="24"/>
        </w:rPr>
        <w:t>r</w:t>
      </w:r>
      <w:r w:rsidRPr="00EA7D80">
        <w:rPr>
          <w:rFonts w:ascii="Freising Sans" w:hAnsi="Freising Sans"/>
          <w:szCs w:val="24"/>
        </w:rPr>
        <w:t xml:space="preserve"> der letzten großen </w:t>
      </w:r>
      <w:proofErr w:type="spellStart"/>
      <w:r w:rsidRPr="00EA7D80">
        <w:rPr>
          <w:rFonts w:ascii="Freising Sans" w:hAnsi="Freising Sans"/>
          <w:szCs w:val="24"/>
        </w:rPr>
        <w:t>Wildnisregionen</w:t>
      </w:r>
      <w:proofErr w:type="spellEnd"/>
      <w:r w:rsidRPr="00EA7D80">
        <w:rPr>
          <w:rFonts w:ascii="Freising Sans" w:hAnsi="Freising Sans"/>
          <w:szCs w:val="24"/>
        </w:rPr>
        <w:t xml:space="preserve"> unserer Erde</w:t>
      </w:r>
      <w:r>
        <w:rPr>
          <w:rFonts w:ascii="Freising Sans" w:hAnsi="Freising Sans"/>
          <w:szCs w:val="24"/>
        </w:rPr>
        <w:t>.</w:t>
      </w:r>
    </w:p>
    <w:p w14:paraId="4F1CF5A3" w14:textId="77777777" w:rsidR="00D73B09" w:rsidRDefault="00D73B09" w:rsidP="008340DA">
      <w:pPr>
        <w:spacing w:line="276" w:lineRule="auto"/>
        <w:jc w:val="both"/>
        <w:rPr>
          <w:rFonts w:ascii="Freising Sans" w:hAnsi="Freising Sans"/>
          <w:b/>
          <w:bCs/>
          <w:szCs w:val="24"/>
        </w:rPr>
      </w:pPr>
    </w:p>
    <w:p w14:paraId="6AA6AC5F" w14:textId="4C5AB6A0" w:rsidR="00D73B09" w:rsidRPr="00D73B09" w:rsidRDefault="00D73B09" w:rsidP="008340DA">
      <w:pPr>
        <w:spacing w:line="276" w:lineRule="auto"/>
        <w:jc w:val="both"/>
        <w:rPr>
          <w:rFonts w:ascii="Freising Sans" w:hAnsi="Freising Sans"/>
          <w:szCs w:val="24"/>
        </w:rPr>
      </w:pPr>
      <w:r w:rsidRPr="00D73B09">
        <w:rPr>
          <w:rFonts w:ascii="Freising Sans" w:hAnsi="Freising Sans"/>
          <w:b/>
          <w:bCs/>
          <w:szCs w:val="24"/>
        </w:rPr>
        <w:t>Der Yukon – ein Fluss, ein Mythos, ein Abenteuer.</w:t>
      </w:r>
    </w:p>
    <w:p w14:paraId="172FA47C" w14:textId="77777777" w:rsidR="00D73B09" w:rsidRPr="00D73B09" w:rsidRDefault="00D73B09" w:rsidP="008340DA">
      <w:pPr>
        <w:spacing w:line="276" w:lineRule="auto"/>
        <w:jc w:val="both"/>
        <w:rPr>
          <w:rFonts w:ascii="Freising Sans" w:hAnsi="Freising Sans"/>
          <w:szCs w:val="24"/>
        </w:rPr>
      </w:pPr>
      <w:r w:rsidRPr="00D73B09">
        <w:rPr>
          <w:rFonts w:ascii="Freising Sans" w:hAnsi="Freising Sans"/>
          <w:szCs w:val="24"/>
        </w:rPr>
        <w:t>Über 3.000 Kilometer schlängelt sich der legendäre Strom durch die unberührte Wildnis Kanadas und Alaskas. Wo einst Goldsucher dem Ruf des Klondike folgten, prägen heute endlose Wälder, raue Tundra und eine nahezu menschenleere Natur das Bild. Bären, Elche und Adler sind hier zu Hause. Für viele abgelegene Dörfer Alaskas ist der Yukon bis heute die Lebensader – ein Fluss, der Menschen, Geschichten und Kulturen miteinander verbindet.</w:t>
      </w:r>
    </w:p>
    <w:p w14:paraId="24D227FD" w14:textId="77777777" w:rsidR="00EA7D80" w:rsidRDefault="00EA7D80" w:rsidP="008340DA">
      <w:pPr>
        <w:spacing w:line="276" w:lineRule="auto"/>
        <w:jc w:val="both"/>
        <w:rPr>
          <w:rFonts w:ascii="Freising Sans" w:hAnsi="Freising Sans"/>
          <w:szCs w:val="24"/>
        </w:rPr>
      </w:pPr>
    </w:p>
    <w:p w14:paraId="19C5F913" w14:textId="399783F0" w:rsidR="00D73B09" w:rsidRDefault="00D73B09" w:rsidP="008340DA">
      <w:pPr>
        <w:spacing w:line="276" w:lineRule="auto"/>
        <w:jc w:val="both"/>
        <w:rPr>
          <w:rFonts w:ascii="Freising Sans" w:hAnsi="Freising Sans"/>
          <w:szCs w:val="24"/>
        </w:rPr>
      </w:pPr>
      <w:r w:rsidRPr="00D73B09">
        <w:rPr>
          <w:rFonts w:ascii="Freising Sans" w:hAnsi="Freising Sans"/>
          <w:szCs w:val="24"/>
        </w:rPr>
        <w:t xml:space="preserve">Der Fotograf, Autor und Abenteurer Dirk Rohrbach macht sich auf, diesem Mythos ganz nahe zu kommen. In seinem selbst gebauten Kanu aus Birkenrinde folgt er dem Fluss gleich dreimal von den Quellseen bis zum Beringmeer. Rund 10.000 Kilometer legt er dabei durch Kanada und Alaska zurück – mitten durch eine der letzten großen </w:t>
      </w:r>
      <w:proofErr w:type="spellStart"/>
      <w:r w:rsidRPr="00D73B09">
        <w:rPr>
          <w:rFonts w:ascii="Freising Sans" w:hAnsi="Freising Sans"/>
          <w:szCs w:val="24"/>
        </w:rPr>
        <w:t>Wildnisregionen</w:t>
      </w:r>
      <w:proofErr w:type="spellEnd"/>
      <w:r w:rsidRPr="00D73B09">
        <w:rPr>
          <w:rFonts w:ascii="Freising Sans" w:hAnsi="Freising Sans"/>
          <w:szCs w:val="24"/>
        </w:rPr>
        <w:t xml:space="preserve"> unserer Erde.</w:t>
      </w:r>
    </w:p>
    <w:p w14:paraId="0B5747E6" w14:textId="77777777" w:rsidR="008340DA" w:rsidRPr="00D73B09" w:rsidRDefault="008340DA" w:rsidP="008340DA">
      <w:pPr>
        <w:spacing w:line="276" w:lineRule="auto"/>
        <w:jc w:val="both"/>
        <w:rPr>
          <w:rFonts w:ascii="Freising Sans" w:hAnsi="Freising Sans"/>
          <w:szCs w:val="24"/>
        </w:rPr>
      </w:pPr>
    </w:p>
    <w:p w14:paraId="5AF10114" w14:textId="77777777" w:rsidR="00D73B09" w:rsidRPr="00D73B09" w:rsidRDefault="00D73B09" w:rsidP="008340DA">
      <w:pPr>
        <w:spacing w:line="276" w:lineRule="auto"/>
        <w:jc w:val="both"/>
        <w:rPr>
          <w:rFonts w:ascii="Freising Sans" w:hAnsi="Freising Sans"/>
          <w:szCs w:val="24"/>
        </w:rPr>
      </w:pPr>
      <w:r w:rsidRPr="00D73B09">
        <w:rPr>
          <w:rFonts w:ascii="Freising Sans" w:hAnsi="Freising Sans"/>
          <w:szCs w:val="24"/>
        </w:rPr>
        <w:t>Auf seiner epischen Reise begegnet er Jägern, Fischern und Aussteigern, spricht mit Häuptlingen und Trappern und taucht tief in das Leben der Menschen am Yukon ein. Er teilt ihre Geschichten, ihren Alltag und ihre Traditionen – und erlebt den hohen Norden aus einer Perspektive, die nur wenigen Menschen offensteht.</w:t>
      </w:r>
    </w:p>
    <w:p w14:paraId="0379736F" w14:textId="77777777" w:rsidR="00D73B09" w:rsidRDefault="00D73B09" w:rsidP="008340DA">
      <w:pPr>
        <w:spacing w:line="276" w:lineRule="auto"/>
        <w:jc w:val="both"/>
        <w:rPr>
          <w:rFonts w:ascii="Freising Sans" w:hAnsi="Freising Sans"/>
          <w:b/>
          <w:bCs/>
          <w:szCs w:val="24"/>
        </w:rPr>
      </w:pPr>
    </w:p>
    <w:p w14:paraId="6AC3386D" w14:textId="22F7475D" w:rsidR="00D73B09" w:rsidRPr="00D73B09" w:rsidRDefault="00D73B09" w:rsidP="008340DA">
      <w:pPr>
        <w:spacing w:line="276" w:lineRule="auto"/>
        <w:jc w:val="both"/>
        <w:rPr>
          <w:rFonts w:ascii="Freising Sans" w:hAnsi="Freising Sans"/>
          <w:szCs w:val="24"/>
        </w:rPr>
      </w:pPr>
      <w:r w:rsidRPr="00D73B09">
        <w:rPr>
          <w:rFonts w:ascii="Freising Sans" w:hAnsi="Freising Sans"/>
          <w:b/>
          <w:bCs/>
          <w:szCs w:val="24"/>
        </w:rPr>
        <w:t>Ein Abenteuer, das unter die Haut geht!</w:t>
      </w:r>
    </w:p>
    <w:p w14:paraId="5E589778" w14:textId="77777777" w:rsidR="00D73B09" w:rsidRPr="00D73B09" w:rsidRDefault="00D73B09" w:rsidP="008340DA">
      <w:pPr>
        <w:spacing w:line="276" w:lineRule="auto"/>
        <w:jc w:val="both"/>
        <w:rPr>
          <w:rFonts w:ascii="Freising Sans" w:hAnsi="Freising Sans"/>
          <w:szCs w:val="24"/>
        </w:rPr>
      </w:pPr>
      <w:r w:rsidRPr="00D73B09">
        <w:rPr>
          <w:rFonts w:ascii="Freising Sans" w:hAnsi="Freising Sans"/>
          <w:szCs w:val="24"/>
        </w:rPr>
        <w:t xml:space="preserve">Mit beeindruckenden Fotografien, spektakulären Filmaufnahmen aus der gleichnamigen ARTE-Dokumentation und packenden Geschichten nimmt Dirk </w:t>
      </w:r>
      <w:r w:rsidRPr="00D73B09">
        <w:rPr>
          <w:rFonts w:ascii="Freising Sans" w:hAnsi="Freising Sans"/>
          <w:szCs w:val="24"/>
        </w:rPr>
        <w:lastRenderedPageBreak/>
        <w:t>Rohrbach sein Publikum mit auf eine Reise in eine raue, geheimnisvolle und majestätische Welt. Authentisch, mitreißend und voller überraschender Einblicke erzählt er vom Leben im Einklang mit der Natur, von Freiheit und Abenteuer und von der Faszination eines Flusses, der bis heute nichts von seinem Mythos verloren hat.</w:t>
      </w:r>
    </w:p>
    <w:p w14:paraId="028B20F0" w14:textId="77777777" w:rsidR="00D73B09" w:rsidRDefault="00D73B09" w:rsidP="008340DA">
      <w:pPr>
        <w:spacing w:line="276" w:lineRule="auto"/>
        <w:jc w:val="both"/>
        <w:rPr>
          <w:rFonts w:ascii="Freising Sans" w:hAnsi="Freising Sans"/>
          <w:b/>
          <w:bCs/>
          <w:szCs w:val="24"/>
        </w:rPr>
      </w:pPr>
    </w:p>
    <w:p w14:paraId="32B897E0" w14:textId="77777777" w:rsidR="00D73B09" w:rsidRDefault="00D73B09" w:rsidP="008340DA">
      <w:pPr>
        <w:spacing w:line="276" w:lineRule="auto"/>
        <w:jc w:val="both"/>
        <w:rPr>
          <w:rFonts w:ascii="Freising Sans" w:hAnsi="Freising Sans"/>
          <w:b/>
          <w:bCs/>
          <w:szCs w:val="24"/>
        </w:rPr>
      </w:pPr>
      <w:r w:rsidRPr="00D73B09">
        <w:rPr>
          <w:rFonts w:ascii="Freising Sans" w:hAnsi="Freising Sans"/>
          <w:b/>
          <w:bCs/>
          <w:szCs w:val="24"/>
        </w:rPr>
        <w:t>Erleben Sie den Yukon hautnah – wild, ursprünglich und unvergesslich!</w:t>
      </w:r>
    </w:p>
    <w:p w14:paraId="1A3BC411" w14:textId="77777777" w:rsidR="00D73B09" w:rsidRDefault="00D73B09" w:rsidP="008340DA">
      <w:pPr>
        <w:spacing w:line="276" w:lineRule="auto"/>
        <w:jc w:val="both"/>
        <w:rPr>
          <w:rFonts w:ascii="Freising Sans" w:hAnsi="Freising Sans"/>
          <w:b/>
          <w:bCs/>
          <w:szCs w:val="24"/>
        </w:rPr>
      </w:pPr>
    </w:p>
    <w:p w14:paraId="4E55A964" w14:textId="77777777" w:rsidR="00D73B09" w:rsidRPr="008340DA" w:rsidRDefault="00D73B09" w:rsidP="008340DA">
      <w:pPr>
        <w:spacing w:line="276" w:lineRule="auto"/>
        <w:rPr>
          <w:rFonts w:ascii="Arial" w:hAnsi="Arial" w:cs="Arial"/>
          <w:szCs w:val="24"/>
        </w:rPr>
      </w:pPr>
      <w:r w:rsidRPr="008340DA">
        <w:rPr>
          <w:rFonts w:ascii="Arial" w:hAnsi="Arial" w:cs="Arial"/>
          <w:szCs w:val="24"/>
        </w:rPr>
        <w:t xml:space="preserve">Kartenvorverkauf Stadt Freising im Asam, Marienplatz 7, 85354 Freising; </w:t>
      </w:r>
    </w:p>
    <w:p w14:paraId="18958FA1" w14:textId="776BA6C5" w:rsidR="00D73B09" w:rsidRPr="008340DA" w:rsidRDefault="00D73B09" w:rsidP="008340DA">
      <w:pPr>
        <w:spacing w:line="276" w:lineRule="auto"/>
        <w:rPr>
          <w:rFonts w:ascii="Arial" w:hAnsi="Arial" w:cs="Arial"/>
          <w:szCs w:val="24"/>
        </w:rPr>
      </w:pPr>
      <w:r w:rsidRPr="008340DA">
        <w:rPr>
          <w:rFonts w:ascii="Arial" w:hAnsi="Arial" w:cs="Arial"/>
          <w:szCs w:val="24"/>
        </w:rPr>
        <w:t xml:space="preserve">Telefon: 08161/54 44 333; E-Mail: </w:t>
      </w:r>
      <w:hyperlink r:id="rId10" w:history="1">
        <w:proofErr w:type="spellStart"/>
        <w:r w:rsidRPr="008340DA">
          <w:rPr>
            <w:rStyle w:val="Hyperlink"/>
            <w:rFonts w:ascii="Arial" w:hAnsi="Arial" w:cs="Arial"/>
            <w:szCs w:val="24"/>
          </w:rPr>
          <w:t>tickets@freising.de</w:t>
        </w:r>
        <w:proofErr w:type="spellEnd"/>
      </w:hyperlink>
      <w:r w:rsidRPr="008340DA">
        <w:rPr>
          <w:rFonts w:ascii="Arial" w:hAnsi="Arial" w:cs="Arial"/>
          <w:szCs w:val="24"/>
        </w:rPr>
        <w:t xml:space="preserve">; Onlinebestellungen: </w:t>
      </w:r>
      <w:hyperlink r:id="rId11" w:history="1">
        <w:r w:rsidRPr="008340DA">
          <w:rPr>
            <w:rStyle w:val="Hyperlink"/>
            <w:rFonts w:ascii="Arial" w:hAnsi="Arial" w:cs="Arial"/>
            <w:szCs w:val="24"/>
          </w:rPr>
          <w:t>https://</w:t>
        </w:r>
        <w:proofErr w:type="spellStart"/>
        <w:r w:rsidRPr="008340DA">
          <w:rPr>
            <w:rStyle w:val="Hyperlink"/>
            <w:rFonts w:ascii="Arial" w:hAnsi="Arial" w:cs="Arial"/>
            <w:szCs w:val="24"/>
          </w:rPr>
          <w:t>freising.reservix.de</w:t>
        </w:r>
        <w:proofErr w:type="spellEnd"/>
      </w:hyperlink>
      <w:r w:rsidRPr="008340DA">
        <w:rPr>
          <w:rFonts w:ascii="Arial" w:hAnsi="Arial" w:cs="Arial"/>
          <w:szCs w:val="24"/>
        </w:rPr>
        <w:t xml:space="preserve">; weitere Infos unter: </w:t>
      </w:r>
      <w:hyperlink r:id="rId12" w:history="1">
        <w:r w:rsidRPr="008340DA">
          <w:rPr>
            <w:rStyle w:val="Hyperlink"/>
            <w:rFonts w:ascii="Arial" w:hAnsi="Arial" w:cs="Arial"/>
            <w:szCs w:val="24"/>
          </w:rPr>
          <w:t>https://</w:t>
        </w:r>
        <w:proofErr w:type="spellStart"/>
        <w:r w:rsidRPr="008340DA">
          <w:rPr>
            <w:rStyle w:val="Hyperlink"/>
            <w:rFonts w:ascii="Arial" w:hAnsi="Arial" w:cs="Arial"/>
            <w:szCs w:val="24"/>
          </w:rPr>
          <w:t>kultur.freising.de</w:t>
        </w:r>
        <w:proofErr w:type="spellEnd"/>
      </w:hyperlink>
    </w:p>
    <w:p w14:paraId="3CB3DE1E" w14:textId="77777777" w:rsidR="00D73B09" w:rsidRPr="008340DA" w:rsidRDefault="00D73B09" w:rsidP="008340DA">
      <w:pPr>
        <w:widowControl w:val="0"/>
        <w:autoSpaceDE w:val="0"/>
        <w:spacing w:line="276" w:lineRule="auto"/>
        <w:rPr>
          <w:rFonts w:ascii="Arial" w:eastAsia="Cambria" w:hAnsi="Arial" w:cs="Arial"/>
          <w:bCs/>
          <w:szCs w:val="24"/>
          <w:lang w:eastAsia="en-US"/>
        </w:rPr>
      </w:pPr>
    </w:p>
    <w:p w14:paraId="38CE4A11" w14:textId="77777777" w:rsidR="00D73B09" w:rsidRPr="008340DA" w:rsidRDefault="00D73B09" w:rsidP="008340DA">
      <w:pPr>
        <w:spacing w:line="276" w:lineRule="auto"/>
        <w:rPr>
          <w:rFonts w:ascii="Arial" w:hAnsi="Arial" w:cs="Arial"/>
          <w:szCs w:val="24"/>
          <w:u w:val="single"/>
        </w:rPr>
      </w:pPr>
      <w:r w:rsidRPr="008340DA">
        <w:rPr>
          <w:rFonts w:ascii="Arial" w:hAnsi="Arial" w:cs="Arial"/>
          <w:szCs w:val="24"/>
          <w:u w:val="single"/>
        </w:rPr>
        <w:t>Eintrittspreise jeweils inkl. Gebühren:</w:t>
      </w:r>
    </w:p>
    <w:p w14:paraId="5CFC4ED5" w14:textId="77777777" w:rsidR="00D73B09" w:rsidRPr="008340DA" w:rsidRDefault="00D73B09" w:rsidP="008340DA">
      <w:pPr>
        <w:spacing w:line="276" w:lineRule="auto"/>
        <w:rPr>
          <w:rFonts w:ascii="Arial" w:hAnsi="Arial" w:cs="Arial"/>
          <w:szCs w:val="24"/>
        </w:rPr>
      </w:pPr>
      <w:r w:rsidRPr="008340DA">
        <w:rPr>
          <w:rFonts w:ascii="Arial" w:hAnsi="Arial" w:cs="Arial"/>
          <w:szCs w:val="24"/>
        </w:rPr>
        <w:t>Vorverkauf EUR 20,00 (EUR 18,00 ermäßigt)</w:t>
      </w:r>
    </w:p>
    <w:p w14:paraId="5669275B" w14:textId="77777777" w:rsidR="00D73B09" w:rsidRPr="008340DA" w:rsidRDefault="00D73B09" w:rsidP="008340DA">
      <w:pPr>
        <w:spacing w:line="276" w:lineRule="auto"/>
        <w:rPr>
          <w:rFonts w:ascii="Arial" w:hAnsi="Arial" w:cs="Arial"/>
          <w:szCs w:val="24"/>
        </w:rPr>
      </w:pPr>
      <w:r w:rsidRPr="008340DA">
        <w:rPr>
          <w:rFonts w:ascii="Arial" w:hAnsi="Arial" w:cs="Arial"/>
          <w:szCs w:val="24"/>
        </w:rPr>
        <w:t>Abendkasse EUR 22,00 (EUR 20,00 ermäßigt)</w:t>
      </w:r>
    </w:p>
    <w:p w14:paraId="1B17B011" w14:textId="77E9BEB6" w:rsidR="00D73B09" w:rsidRPr="008340DA" w:rsidRDefault="00D73B09" w:rsidP="008340DA">
      <w:pPr>
        <w:spacing w:line="276" w:lineRule="auto"/>
        <w:rPr>
          <w:rFonts w:ascii="Arial" w:hAnsi="Arial" w:cs="Arial"/>
          <w:bCs/>
          <w:szCs w:val="24"/>
        </w:rPr>
      </w:pPr>
      <w:r w:rsidRPr="008340DA">
        <w:rPr>
          <w:rFonts w:ascii="Arial" w:hAnsi="Arial" w:cs="Arial"/>
          <w:bCs/>
          <w:szCs w:val="24"/>
        </w:rPr>
        <w:t>Allg. Ermäßigung für: Schülerinnen/Schüler, Studierende, Auszubildende, Freiwilligendienst, Rentnerinnen/Rentner, Schwerbehinderte (ab 50%) und Inhaber der Ehrenamtskarte.</w:t>
      </w:r>
    </w:p>
    <w:p w14:paraId="06B3B858" w14:textId="77777777" w:rsidR="00D73B09" w:rsidRPr="00D73B09" w:rsidRDefault="00D73B09" w:rsidP="008340DA">
      <w:pPr>
        <w:spacing w:line="276" w:lineRule="auto"/>
        <w:jc w:val="both"/>
        <w:rPr>
          <w:rFonts w:ascii="Freising Sans" w:hAnsi="Freising Sans"/>
          <w:szCs w:val="24"/>
        </w:rPr>
      </w:pPr>
    </w:p>
    <w:p w14:paraId="37BA8ED8" w14:textId="77777777" w:rsidR="00D73B09" w:rsidRPr="00DD53DB" w:rsidRDefault="00D73B09" w:rsidP="008340DA">
      <w:pPr>
        <w:spacing w:line="276" w:lineRule="auto"/>
        <w:jc w:val="both"/>
        <w:rPr>
          <w:rFonts w:ascii="Freising Sans" w:hAnsi="Freising Sans"/>
          <w:szCs w:val="24"/>
        </w:rPr>
      </w:pPr>
    </w:p>
    <w:sectPr w:rsidR="00D73B09" w:rsidRPr="00DD53DB" w:rsidSect="00932CF9">
      <w:type w:val="continuous"/>
      <w:pgSz w:w="11906" w:h="16838" w:code="9"/>
      <w:pgMar w:top="2552" w:right="1134" w:bottom="1134" w:left="1418" w:header="1191" w:footer="113"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0C487" w14:textId="77777777" w:rsidR="006E3D95" w:rsidRDefault="006E3D95">
      <w:r>
        <w:separator/>
      </w:r>
    </w:p>
  </w:endnote>
  <w:endnote w:type="continuationSeparator" w:id="0">
    <w:p w14:paraId="70AFE124" w14:textId="77777777" w:rsidR="006E3D95" w:rsidRDefault="006E3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Freising Sans Bold">
    <w:panose1 w:val="00000000000000000000"/>
    <w:charset w:val="00"/>
    <w:family w:val="roman"/>
    <w:notTrueType/>
    <w:pitch w:val="default"/>
  </w:font>
  <w:font w:name="Freising Sans">
    <w:panose1 w:val="02000503000000020004"/>
    <w:charset w:val="00"/>
    <w:family w:val="auto"/>
    <w:pitch w:val="variable"/>
    <w:sig w:usb0="E0000AFF" w:usb1="5200A1FF" w:usb2="00000021"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vertAnchor="page" w:tblpY="15140"/>
      <w:tblOverlap w:val="never"/>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18"/>
    </w:tblGrid>
    <w:tr w:rsidR="00380402" w:rsidRPr="007D74A6" w14:paraId="117B4BE0" w14:textId="77777777" w:rsidTr="006405B9">
      <w:tc>
        <w:tcPr>
          <w:tcW w:w="9918" w:type="dxa"/>
        </w:tcPr>
        <w:sdt>
          <w:sdtPr>
            <w:rPr>
              <w:rFonts w:ascii="Freising Sans Beta18" w:hAnsi="Freising Sans Beta18"/>
              <w:b/>
            </w:rPr>
            <w:id w:val="-1769616900"/>
            <w:docPartObj>
              <w:docPartGallery w:val="Page Numbers (Top of Page)"/>
              <w:docPartUnique/>
            </w:docPartObj>
          </w:sdtPr>
          <w:sdtEndPr>
            <w:rPr>
              <w:b w:val="0"/>
              <w:sz w:val="24"/>
            </w:rPr>
          </w:sdtEndPr>
          <w:sdtContent>
            <w:p w14:paraId="4544792D" w14:textId="77777777" w:rsidR="00380402" w:rsidRPr="007D74A6" w:rsidRDefault="00380402" w:rsidP="00380402">
              <w:pPr>
                <w:pStyle w:val="Fuzeile"/>
                <w:jc w:val="right"/>
                <w:rPr>
                  <w:rFonts w:ascii="Freising Sans Beta18" w:hAnsi="Freising Sans Beta18"/>
                  <w:sz w:val="24"/>
                </w:rPr>
              </w:pPr>
              <w:r w:rsidRPr="007D74A6">
                <w:rPr>
                  <w:rFonts w:ascii="Freising Sans Beta18" w:hAnsi="Freising Sans Beta18"/>
                  <w:b/>
                  <w:szCs w:val="15"/>
                </w:rPr>
                <w:t xml:space="preserve">Seite </w:t>
              </w:r>
              <w:r w:rsidRPr="007D74A6">
                <w:rPr>
                  <w:rFonts w:ascii="Freising Sans Beta18" w:hAnsi="Freising Sans Beta18"/>
                  <w:b/>
                  <w:bCs/>
                  <w:szCs w:val="15"/>
                </w:rPr>
                <w:fldChar w:fldCharType="begin"/>
              </w:r>
              <w:r w:rsidRPr="007D74A6">
                <w:rPr>
                  <w:rFonts w:ascii="Freising Sans Beta18" w:hAnsi="Freising Sans Beta18"/>
                  <w:b/>
                  <w:bCs/>
                  <w:szCs w:val="15"/>
                </w:rPr>
                <w:instrText>PAGE</w:instrText>
              </w:r>
              <w:r w:rsidRPr="007D74A6">
                <w:rPr>
                  <w:rFonts w:ascii="Freising Sans Beta18" w:hAnsi="Freising Sans Beta18"/>
                  <w:b/>
                  <w:bCs/>
                  <w:szCs w:val="15"/>
                </w:rPr>
                <w:fldChar w:fldCharType="separate"/>
              </w:r>
              <w:r w:rsidR="00864CF7">
                <w:rPr>
                  <w:rFonts w:ascii="Freising Sans Beta18" w:hAnsi="Freising Sans Beta18"/>
                  <w:b/>
                  <w:bCs/>
                  <w:noProof/>
                  <w:szCs w:val="15"/>
                </w:rPr>
                <w:t>1</w:t>
              </w:r>
              <w:r w:rsidRPr="007D74A6">
                <w:rPr>
                  <w:rFonts w:ascii="Freising Sans Beta18" w:hAnsi="Freising Sans Beta18"/>
                  <w:b/>
                  <w:bCs/>
                  <w:szCs w:val="15"/>
                </w:rPr>
                <w:fldChar w:fldCharType="end"/>
              </w:r>
              <w:r w:rsidRPr="007D74A6">
                <w:rPr>
                  <w:rFonts w:ascii="Freising Sans Beta18" w:hAnsi="Freising Sans Beta18"/>
                  <w:b/>
                  <w:bCs/>
                  <w:szCs w:val="15"/>
                </w:rPr>
                <w:t>/</w:t>
              </w:r>
              <w:r w:rsidRPr="007D74A6">
                <w:rPr>
                  <w:rFonts w:ascii="Freising Sans Beta18" w:hAnsi="Freising Sans Beta18"/>
                  <w:b/>
                  <w:bCs/>
                  <w:szCs w:val="15"/>
                </w:rPr>
                <w:fldChar w:fldCharType="begin"/>
              </w:r>
              <w:r w:rsidRPr="007D74A6">
                <w:rPr>
                  <w:rFonts w:ascii="Freising Sans Beta18" w:hAnsi="Freising Sans Beta18"/>
                  <w:b/>
                  <w:bCs/>
                  <w:szCs w:val="15"/>
                </w:rPr>
                <w:instrText>NUMPAGES</w:instrText>
              </w:r>
              <w:r w:rsidRPr="007D74A6">
                <w:rPr>
                  <w:rFonts w:ascii="Freising Sans Beta18" w:hAnsi="Freising Sans Beta18"/>
                  <w:b/>
                  <w:bCs/>
                  <w:szCs w:val="15"/>
                </w:rPr>
                <w:fldChar w:fldCharType="separate"/>
              </w:r>
              <w:r w:rsidR="00864CF7">
                <w:rPr>
                  <w:rFonts w:ascii="Freising Sans Beta18" w:hAnsi="Freising Sans Beta18"/>
                  <w:b/>
                  <w:bCs/>
                  <w:noProof/>
                  <w:szCs w:val="15"/>
                </w:rPr>
                <w:t>1</w:t>
              </w:r>
              <w:r w:rsidRPr="007D74A6">
                <w:rPr>
                  <w:rFonts w:ascii="Freising Sans Beta18" w:hAnsi="Freising Sans Beta18"/>
                  <w:b/>
                  <w:bCs/>
                  <w:szCs w:val="15"/>
                </w:rPr>
                <w:fldChar w:fldCharType="end"/>
              </w:r>
            </w:p>
          </w:sdtContent>
        </w:sdt>
        <w:p w14:paraId="6EE99162" w14:textId="77777777" w:rsidR="00380402" w:rsidRPr="007D74A6" w:rsidRDefault="00380402" w:rsidP="00380402">
          <w:pPr>
            <w:pStyle w:val="Fuzeile"/>
            <w:rPr>
              <w:rFonts w:ascii="Freising Sans Beta18" w:hAnsi="Freising Sans Beta18"/>
              <w:b/>
              <w:szCs w:val="15"/>
            </w:rPr>
          </w:pPr>
        </w:p>
      </w:tc>
    </w:tr>
  </w:tbl>
  <w:p w14:paraId="19111106" w14:textId="6EB11028" w:rsidR="006405B9" w:rsidRPr="006405B9" w:rsidRDefault="006405B9" w:rsidP="006405B9">
    <w:pPr>
      <w:pStyle w:val="Fuzeile"/>
      <w:tabs>
        <w:tab w:val="clear" w:pos="9072"/>
      </w:tabs>
      <w:ind w:right="-2835"/>
      <w:jc w:val="both"/>
      <w:rPr>
        <w:rFonts w:ascii="Freising Sans" w:hAnsi="Freising Sans"/>
        <w:sz w:val="14"/>
        <w:szCs w:val="14"/>
      </w:rPr>
    </w:pPr>
    <w:r w:rsidRPr="006405B9">
      <w:rPr>
        <w:rFonts w:ascii="Freising Sans" w:hAnsi="Freising Sans"/>
        <w:sz w:val="14"/>
        <w:szCs w:val="14"/>
      </w:rPr>
      <w:t>Stadt Freising ∙ Presseamt ∙ Obere Hauptstraße 2 ∙ 85354 Freising ∙ Tel. 8161/5440 600</w:t>
    </w:r>
    <w:r w:rsidRPr="006405B9">
      <w:rPr>
        <w:rFonts w:ascii="Freising Sans" w:hAnsi="Freising Sans"/>
        <w:i/>
        <w:iCs/>
        <w:sz w:val="14"/>
        <w:szCs w:val="14"/>
      </w:rPr>
      <w:t xml:space="preserve"> </w:t>
    </w:r>
    <w:r w:rsidRPr="006405B9">
      <w:rPr>
        <w:rFonts w:ascii="Freising Sans" w:hAnsi="Freising Sans"/>
        <w:sz w:val="14"/>
        <w:szCs w:val="14"/>
      </w:rPr>
      <w:t xml:space="preserve">∙ </w:t>
    </w:r>
    <w:hyperlink r:id="rId1" w:history="1">
      <w:r w:rsidRPr="006405B9">
        <w:rPr>
          <w:rStyle w:val="Hyperlink"/>
          <w:rFonts w:ascii="Freising Sans" w:hAnsi="Freising Sans"/>
          <w:color w:val="auto"/>
          <w:sz w:val="14"/>
          <w:szCs w:val="14"/>
          <w:u w:val="none"/>
        </w:rPr>
        <w:t>presse@freising.de</w:t>
      </w:r>
    </w:hyperlink>
    <w:r w:rsidRPr="006405B9">
      <w:rPr>
        <w:rFonts w:ascii="Freising Sans" w:hAnsi="Freising Sans"/>
        <w:color w:val="auto"/>
        <w:sz w:val="14"/>
        <w:szCs w:val="14"/>
      </w:rPr>
      <w:t xml:space="preserve"> ∙ </w:t>
    </w:r>
    <w:hyperlink r:id="rId2" w:history="1">
      <w:r w:rsidRPr="006405B9">
        <w:rPr>
          <w:rStyle w:val="Hyperlink"/>
          <w:rFonts w:ascii="Freising Sans" w:hAnsi="Freising Sans"/>
          <w:color w:val="auto"/>
          <w:sz w:val="14"/>
          <w:szCs w:val="14"/>
          <w:u w:val="none"/>
        </w:rPr>
        <w:t>www.freising.de</w:t>
      </w:r>
    </w:hyperlink>
    <w:r w:rsidRPr="006405B9">
      <w:rPr>
        <w:rFonts w:ascii="Freising Sans" w:hAnsi="Freising Sans"/>
        <w:color w:val="auto"/>
        <w:sz w:val="14"/>
        <w:szCs w:val="14"/>
      </w:rPr>
      <w:t xml:space="preserve"> </w:t>
    </w:r>
  </w:p>
  <w:p w14:paraId="421A79D0" w14:textId="77777777" w:rsidR="00380402" w:rsidRDefault="00380402">
    <w:pPr>
      <w:pStyle w:val="Fuzeile"/>
    </w:pPr>
  </w:p>
  <w:p w14:paraId="0CBFE533" w14:textId="77777777" w:rsidR="00380402" w:rsidRDefault="003804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CF6AA" w14:textId="77777777" w:rsidR="006E3D95" w:rsidRDefault="006E3D95">
      <w:r>
        <w:separator/>
      </w:r>
    </w:p>
  </w:footnote>
  <w:footnote w:type="continuationSeparator" w:id="0">
    <w:p w14:paraId="08BE9C5A" w14:textId="77777777" w:rsidR="006E3D95" w:rsidRDefault="006E3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91307" w14:textId="77777777" w:rsidR="00DD53DB" w:rsidRPr="008224F4" w:rsidRDefault="00DD53DB" w:rsidP="00DD53DB">
    <w:pPr>
      <w:pStyle w:val="formulartext10pt"/>
      <w:spacing w:line="340" w:lineRule="exact"/>
      <w:rPr>
        <w:rFonts w:ascii="Freising Sans Bold" w:hAnsi="Freising Sans Bold"/>
        <w:b/>
        <w:sz w:val="35"/>
        <w:szCs w:val="35"/>
      </w:rPr>
    </w:pPr>
    <w:r w:rsidRPr="008224F4">
      <w:rPr>
        <w:rFonts w:ascii="Freising Sans Bold" w:hAnsi="Freising Sans Bold"/>
        <w:b/>
        <w:noProof/>
        <w:sz w:val="35"/>
        <w:szCs w:val="35"/>
      </w:rPr>
      <w:drawing>
        <wp:anchor distT="0" distB="0" distL="114300" distR="114300" simplePos="0" relativeHeight="251659264" behindDoc="0" locked="0" layoutInCell="1" allowOverlap="1" wp14:anchorId="05D48E9F" wp14:editId="467022DB">
          <wp:simplePos x="0" y="0"/>
          <wp:positionH relativeFrom="column">
            <wp:posOffset>5347970</wp:posOffset>
          </wp:positionH>
          <wp:positionV relativeFrom="paragraph">
            <wp:posOffset>-231140</wp:posOffset>
          </wp:positionV>
          <wp:extent cx="583565" cy="719455"/>
          <wp:effectExtent l="0" t="0" r="6985" b="4445"/>
          <wp:wrapSquare wrapText="bothSides"/>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eising-Wappen-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3565" cy="719455"/>
                  </a:xfrm>
                  <a:prstGeom prst="rect">
                    <a:avLst/>
                  </a:prstGeom>
                </pic:spPr>
              </pic:pic>
            </a:graphicData>
          </a:graphic>
        </wp:anchor>
      </w:drawing>
    </w:r>
    <w:r w:rsidRPr="008224F4">
      <w:rPr>
        <w:rFonts w:ascii="Freising Sans Bold" w:hAnsi="Freising Sans Bold"/>
        <w:b/>
        <w:sz w:val="35"/>
        <w:szCs w:val="35"/>
      </w:rPr>
      <w:t xml:space="preserve">Die Stadt Freising </w:t>
    </w:r>
  </w:p>
  <w:p w14:paraId="463BF937" w14:textId="77777777" w:rsidR="00DD53DB" w:rsidRPr="008224F4" w:rsidRDefault="00DD53DB" w:rsidP="00DD53DB">
    <w:pPr>
      <w:pStyle w:val="formulartext10pt"/>
      <w:spacing w:line="340" w:lineRule="exact"/>
      <w:rPr>
        <w:rFonts w:ascii="Freising Sans Bold" w:hAnsi="Freising Sans Bold"/>
        <w:b/>
        <w:sz w:val="35"/>
        <w:szCs w:val="35"/>
      </w:rPr>
    </w:pPr>
    <w:r w:rsidRPr="008224F4">
      <w:rPr>
        <w:rFonts w:ascii="Freising Sans Bold" w:hAnsi="Freising Sans Bold"/>
        <w:b/>
        <w:sz w:val="35"/>
        <w:szCs w:val="35"/>
      </w:rPr>
      <w:t xml:space="preserve">informiert </w:t>
    </w:r>
  </w:p>
  <w:p w14:paraId="2DD0CB12" w14:textId="302842CB" w:rsidR="00C8130C" w:rsidRPr="00864CF7" w:rsidRDefault="00C8130C" w:rsidP="00720A92">
    <w:pPr>
      <w:pStyle w:val="formulartext10pt"/>
      <w:rPr>
        <w:rFonts w:ascii="Freising Sans" w:hAnsi="Freising Sans"/>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D95"/>
    <w:rsid w:val="0003006F"/>
    <w:rsid w:val="00064B0D"/>
    <w:rsid w:val="000C4AEF"/>
    <w:rsid w:val="000E0B59"/>
    <w:rsid w:val="000F149D"/>
    <w:rsid w:val="000F58D8"/>
    <w:rsid w:val="00110BF5"/>
    <w:rsid w:val="00132036"/>
    <w:rsid w:val="001401A9"/>
    <w:rsid w:val="001903C1"/>
    <w:rsid w:val="00190665"/>
    <w:rsid w:val="001A0EA1"/>
    <w:rsid w:val="001A6A57"/>
    <w:rsid w:val="001B23FF"/>
    <w:rsid w:val="001F325E"/>
    <w:rsid w:val="00211187"/>
    <w:rsid w:val="0022127D"/>
    <w:rsid w:val="002255A5"/>
    <w:rsid w:val="00227A39"/>
    <w:rsid w:val="00261B39"/>
    <w:rsid w:val="00283EDD"/>
    <w:rsid w:val="002B0D99"/>
    <w:rsid w:val="002D0BF4"/>
    <w:rsid w:val="002E0228"/>
    <w:rsid w:val="002E62B9"/>
    <w:rsid w:val="00311DFB"/>
    <w:rsid w:val="00341B2C"/>
    <w:rsid w:val="0035193D"/>
    <w:rsid w:val="0037569E"/>
    <w:rsid w:val="00380402"/>
    <w:rsid w:val="0039498A"/>
    <w:rsid w:val="003D5913"/>
    <w:rsid w:val="004046F1"/>
    <w:rsid w:val="00411F5C"/>
    <w:rsid w:val="00414483"/>
    <w:rsid w:val="00476E29"/>
    <w:rsid w:val="004B13B8"/>
    <w:rsid w:val="004B3572"/>
    <w:rsid w:val="004C1EE8"/>
    <w:rsid w:val="004D6A37"/>
    <w:rsid w:val="00553470"/>
    <w:rsid w:val="00616CF5"/>
    <w:rsid w:val="00617E90"/>
    <w:rsid w:val="006405B9"/>
    <w:rsid w:val="00651749"/>
    <w:rsid w:val="006D584B"/>
    <w:rsid w:val="006E3D95"/>
    <w:rsid w:val="006F30DF"/>
    <w:rsid w:val="00720A92"/>
    <w:rsid w:val="00734B9C"/>
    <w:rsid w:val="00737870"/>
    <w:rsid w:val="007F1282"/>
    <w:rsid w:val="00807E6A"/>
    <w:rsid w:val="0082220E"/>
    <w:rsid w:val="008340DA"/>
    <w:rsid w:val="00844086"/>
    <w:rsid w:val="00861F40"/>
    <w:rsid w:val="00864CF7"/>
    <w:rsid w:val="00874728"/>
    <w:rsid w:val="00880C24"/>
    <w:rsid w:val="00891A88"/>
    <w:rsid w:val="008A1D69"/>
    <w:rsid w:val="008B5702"/>
    <w:rsid w:val="008F39FC"/>
    <w:rsid w:val="008F6FEC"/>
    <w:rsid w:val="00902993"/>
    <w:rsid w:val="00914D75"/>
    <w:rsid w:val="00932CF9"/>
    <w:rsid w:val="00952D37"/>
    <w:rsid w:val="009531F1"/>
    <w:rsid w:val="00976940"/>
    <w:rsid w:val="009867EB"/>
    <w:rsid w:val="009936E7"/>
    <w:rsid w:val="00996CCD"/>
    <w:rsid w:val="009E3F6D"/>
    <w:rsid w:val="009F0FC6"/>
    <w:rsid w:val="00A13BB0"/>
    <w:rsid w:val="00A20F4D"/>
    <w:rsid w:val="00A82FC0"/>
    <w:rsid w:val="00AF08AF"/>
    <w:rsid w:val="00AF5A14"/>
    <w:rsid w:val="00B10D44"/>
    <w:rsid w:val="00B30317"/>
    <w:rsid w:val="00B522CF"/>
    <w:rsid w:val="00B73A07"/>
    <w:rsid w:val="00BA3EC5"/>
    <w:rsid w:val="00BE36AD"/>
    <w:rsid w:val="00BE7B8E"/>
    <w:rsid w:val="00C12F2E"/>
    <w:rsid w:val="00C1479D"/>
    <w:rsid w:val="00C16B38"/>
    <w:rsid w:val="00C26DC8"/>
    <w:rsid w:val="00C51DC9"/>
    <w:rsid w:val="00C54528"/>
    <w:rsid w:val="00C6050C"/>
    <w:rsid w:val="00C61902"/>
    <w:rsid w:val="00C76DBE"/>
    <w:rsid w:val="00C8130C"/>
    <w:rsid w:val="00CC4CA6"/>
    <w:rsid w:val="00CD1F69"/>
    <w:rsid w:val="00D0247E"/>
    <w:rsid w:val="00D02E41"/>
    <w:rsid w:val="00D14645"/>
    <w:rsid w:val="00D55BA4"/>
    <w:rsid w:val="00D73B09"/>
    <w:rsid w:val="00DD53DB"/>
    <w:rsid w:val="00DF2F19"/>
    <w:rsid w:val="00E0218C"/>
    <w:rsid w:val="00E10B21"/>
    <w:rsid w:val="00E63B79"/>
    <w:rsid w:val="00E7345B"/>
    <w:rsid w:val="00EA650A"/>
    <w:rsid w:val="00EA7D80"/>
    <w:rsid w:val="00F14F25"/>
    <w:rsid w:val="00F27793"/>
    <w:rsid w:val="00F74F2B"/>
    <w:rsid w:val="00FA4653"/>
    <w:rsid w:val="00FB20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3669A"/>
  <w15:chartTrackingRefBased/>
  <w15:docId w15:val="{2DB7A97D-EECF-48AC-8169-A98900D1C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spacing w:line="180" w:lineRule="exact"/>
    </w:pPr>
    <w:rPr>
      <w:rFonts w:ascii="Arial" w:hAnsi="Arial"/>
      <w:color w:val="000000"/>
      <w:sz w:val="16"/>
    </w:rPr>
  </w:style>
  <w:style w:type="character" w:styleId="Hyperlink">
    <w:name w:val="Hyperlink"/>
    <w:uiPriority w:val="99"/>
    <w:rPr>
      <w:color w:val="0000FF"/>
      <w:u w:val="single"/>
    </w:rPr>
  </w:style>
  <w:style w:type="paragraph" w:customStyle="1" w:styleId="formulartext10pt">
    <w:name w:val="formular_text_10pt"/>
    <w:basedOn w:val="Standard"/>
    <w:pPr>
      <w:spacing w:line="280" w:lineRule="exact"/>
    </w:pPr>
    <w:rPr>
      <w:rFonts w:ascii="Arial" w:hAnsi="Arial"/>
      <w:color w:val="000000"/>
      <w:sz w:val="20"/>
    </w:rPr>
  </w:style>
  <w:style w:type="paragraph" w:customStyle="1" w:styleId="formulartext10prhf">
    <w:name w:val="formular_text_10pr_hf"/>
    <w:basedOn w:val="formulartext10pt"/>
    <w:rPr>
      <w:b/>
    </w:rPr>
  </w:style>
  <w:style w:type="paragraph" w:customStyle="1" w:styleId="formulartext8pt">
    <w:name w:val="formular_text_8pt"/>
    <w:basedOn w:val="formulartext10pt"/>
    <w:rPr>
      <w:sz w:val="16"/>
    </w:rPr>
  </w:style>
  <w:style w:type="paragraph" w:customStyle="1" w:styleId="formulartext12pt">
    <w:name w:val="formular_text_12pt"/>
    <w:basedOn w:val="formulartext10pt"/>
    <w:rPr>
      <w:sz w:val="24"/>
    </w:rPr>
  </w:style>
  <w:style w:type="paragraph" w:customStyle="1" w:styleId="formulartext12pthf">
    <w:name w:val="formular_text_12pt_hf"/>
    <w:basedOn w:val="formulartext12pt"/>
    <w:rPr>
      <w:b/>
    </w:rPr>
  </w:style>
  <w:style w:type="character" w:customStyle="1" w:styleId="BesuchterHyperlink">
    <w:name w:val="BesuchterHyperlink"/>
    <w:rPr>
      <w:color w:val="800080"/>
      <w:u w:val="single"/>
    </w:rPr>
  </w:style>
  <w:style w:type="character" w:customStyle="1" w:styleId="FuzeileZchn">
    <w:name w:val="Fußzeile Zchn"/>
    <w:basedOn w:val="Absatz-Standardschriftart"/>
    <w:link w:val="Fuzeile"/>
    <w:uiPriority w:val="99"/>
    <w:rsid w:val="00380402"/>
    <w:rPr>
      <w:rFonts w:ascii="Arial" w:hAnsi="Arial"/>
      <w:color w:val="000000"/>
      <w:sz w:val="16"/>
    </w:rPr>
  </w:style>
  <w:style w:type="table" w:styleId="Tabellenraster">
    <w:name w:val="Table Grid"/>
    <w:basedOn w:val="NormaleTabelle"/>
    <w:uiPriority w:val="39"/>
    <w:rsid w:val="003804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990990">
      <w:bodyDiv w:val="1"/>
      <w:marLeft w:val="0"/>
      <w:marRight w:val="0"/>
      <w:marTop w:val="0"/>
      <w:marBottom w:val="0"/>
      <w:divBdr>
        <w:top w:val="none" w:sz="0" w:space="0" w:color="auto"/>
        <w:left w:val="none" w:sz="0" w:space="0" w:color="auto"/>
        <w:bottom w:val="none" w:sz="0" w:space="0" w:color="auto"/>
        <w:right w:val="none" w:sz="0" w:space="0" w:color="auto"/>
      </w:divBdr>
    </w:div>
    <w:div w:id="120563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kultur.freising.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freising.reservix.d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tickets@freising.d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hyperlink" Target="http://www.freising.de" TargetMode="External"/><Relationship Id="rId1" Type="http://schemas.openxmlformats.org/officeDocument/2006/relationships/hyperlink" Target="mailto:presse@freisin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ileserver01\Vorlagen$\Referat7\Brief\Kopfzeile_Pers&#246;nlich.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F93CA8E503848D69BC20F0EE8F15EA9"/>
        <w:category>
          <w:name w:val="Allgemein"/>
          <w:gallery w:val="placeholder"/>
        </w:category>
        <w:types>
          <w:type w:val="bbPlcHdr"/>
        </w:types>
        <w:behaviors>
          <w:behavior w:val="content"/>
        </w:behaviors>
        <w:guid w:val="{AEC6FC82-E260-4FD8-A831-B4F7F03E27B9}"/>
      </w:docPartPr>
      <w:docPartBody>
        <w:p w:rsidR="009836FE" w:rsidRDefault="009836FE" w:rsidP="009836FE">
          <w:pPr>
            <w:pStyle w:val="EF93CA8E503848D69BC20F0EE8F15EA9"/>
          </w:pPr>
          <w:r>
            <w:rPr>
              <w:rFonts w:ascii="Freising Sans Beta18" w:hAnsi="Freising Sans Beta18"/>
            </w:rPr>
            <w:t>Nr.</w:t>
          </w:r>
        </w:p>
      </w:docPartBody>
    </w:docPart>
    <w:docPart>
      <w:docPartPr>
        <w:name w:val="D3794B3A31964648932EF70D1CEFCF47"/>
        <w:category>
          <w:name w:val="Allgemein"/>
          <w:gallery w:val="placeholder"/>
        </w:category>
        <w:types>
          <w:type w:val="bbPlcHdr"/>
        </w:types>
        <w:behaviors>
          <w:behavior w:val="content"/>
        </w:behaviors>
        <w:guid w:val="{2D09B285-756F-4B60-A5BB-766B277C9FDC}"/>
      </w:docPartPr>
      <w:docPartBody>
        <w:p w:rsidR="009836FE" w:rsidRDefault="009836FE" w:rsidP="009836FE">
          <w:pPr>
            <w:pStyle w:val="D3794B3A31964648932EF70D1CEFCF47"/>
          </w:pPr>
          <w:r>
            <w:rPr>
              <w:rFonts w:ascii="Freising Sans Beta18" w:hAnsi="Freising Sans Beta18"/>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Freising Sans Bold">
    <w:panose1 w:val="00000000000000000000"/>
    <w:charset w:val="00"/>
    <w:family w:val="roman"/>
    <w:notTrueType/>
    <w:pitch w:val="default"/>
  </w:font>
  <w:font w:name="Freising Sans">
    <w:panose1 w:val="02000503000000020004"/>
    <w:charset w:val="00"/>
    <w:family w:val="auto"/>
    <w:pitch w:val="variable"/>
    <w:sig w:usb0="E0000AFF" w:usb1="5200A1FF" w:usb2="00000021"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6FE"/>
    <w:rsid w:val="00651749"/>
    <w:rsid w:val="009836FE"/>
    <w:rsid w:val="00A20F4D"/>
    <w:rsid w:val="00C26DC8"/>
    <w:rsid w:val="00C619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F93CA8E503848D69BC20F0EE8F15EA9">
    <w:name w:val="EF93CA8E503848D69BC20F0EE8F15EA9"/>
    <w:rsid w:val="009836FE"/>
  </w:style>
  <w:style w:type="paragraph" w:customStyle="1" w:styleId="D3794B3A31964648932EF70D1CEFCF47">
    <w:name w:val="D3794B3A31964648932EF70D1CEFCF47"/>
    <w:rsid w:val="009836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1BBC8-58F9-481C-A3AE-060485C73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Kopfzeile_Persönlich.dotm</Template>
  <TotalTime>0</TotalTime>
  <Pages>2</Pages>
  <Words>380</Words>
  <Characters>2628</Characters>
  <Application>Microsoft Office Word</Application>
  <DocSecurity>4</DocSecurity>
  <Lines>21</Lines>
  <Paragraphs>6</Paragraphs>
  <ScaleCrop>false</ScaleCrop>
  <HeadingPairs>
    <vt:vector size="2" baseType="variant">
      <vt:variant>
        <vt:lpstr>Titel</vt:lpstr>
      </vt:variant>
      <vt:variant>
        <vt:i4>1</vt:i4>
      </vt:variant>
    </vt:vector>
  </HeadingPairs>
  <TitlesOfParts>
    <vt:vector size="1" baseType="lpstr">
      <vt:lpstr>Sonstige</vt:lpstr>
    </vt:vector>
  </TitlesOfParts>
  <Company>Stadt Freising</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Sonstige</dc:title>
  <dc:subject>Sonstige Johannes Bauer</dc:subject>
  <dc:creator>Huber Christine</dc:creator>
  <cp:keywords/>
  <cp:lastModifiedBy>Hinz Karin</cp:lastModifiedBy>
  <cp:revision>2</cp:revision>
  <cp:lastPrinted>2025-10-07T10:02:00Z</cp:lastPrinted>
  <dcterms:created xsi:type="dcterms:W3CDTF">2026-10-19T13:18:00Z</dcterms:created>
  <dcterms:modified xsi:type="dcterms:W3CDTF">2026-10-19T13:18:00Z</dcterms:modified>
</cp:coreProperties>
</file>