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F395" w14:textId="77777777" w:rsidR="00E66A69" w:rsidRDefault="00E66A69" w:rsidP="00E66A69">
      <w:pPr>
        <w:rPr>
          <w:sz w:val="24"/>
          <w:szCs w:val="24"/>
        </w:rPr>
      </w:pPr>
    </w:p>
    <w:tbl>
      <w:tblPr>
        <w:tblStyle w:val="Tabellenraster"/>
        <w:tblW w:w="0" w:type="auto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692052" w:rsidRPr="000A6083" w14:paraId="4F73C69F" w14:textId="77777777" w:rsidTr="000A6083">
        <w:trPr>
          <w:trHeight w:val="567"/>
          <w:jc w:val="center"/>
        </w:trPr>
        <w:tc>
          <w:tcPr>
            <w:tcW w:w="9949" w:type="dxa"/>
            <w:vAlign w:val="center"/>
          </w:tcPr>
          <w:p w14:paraId="09D87100" w14:textId="77777777" w:rsidR="00692052" w:rsidRPr="000A6083" w:rsidRDefault="000A6083" w:rsidP="000A6083">
            <w:pPr>
              <w:jc w:val="center"/>
              <w:rPr>
                <w:b/>
                <w:spacing w:val="40"/>
                <w:sz w:val="32"/>
                <w:szCs w:val="24"/>
              </w:rPr>
            </w:pPr>
            <w:r w:rsidRPr="000A6083">
              <w:rPr>
                <w:b/>
                <w:spacing w:val="40"/>
                <w:sz w:val="32"/>
                <w:szCs w:val="24"/>
              </w:rPr>
              <w:t>Presse-Info</w:t>
            </w:r>
          </w:p>
        </w:tc>
      </w:tr>
    </w:tbl>
    <w:p w14:paraId="27978F64" w14:textId="77777777" w:rsidR="00692052" w:rsidRDefault="00692052" w:rsidP="00E66A69">
      <w:pPr>
        <w:rPr>
          <w:sz w:val="24"/>
          <w:szCs w:val="24"/>
        </w:rPr>
      </w:pPr>
    </w:p>
    <w:p w14:paraId="59938B5D" w14:textId="21EA80CD" w:rsidR="00024D1B" w:rsidRPr="003B327B" w:rsidRDefault="003B327B" w:rsidP="002F370E">
      <w:pPr>
        <w:pStyle w:val="Default"/>
        <w:rPr>
          <w:b/>
          <w:bCs/>
          <w:i/>
          <w:iCs/>
          <w:sz w:val="22"/>
          <w:szCs w:val="22"/>
        </w:rPr>
      </w:pPr>
      <w:r w:rsidRPr="003B327B">
        <w:rPr>
          <w:b/>
          <w:bCs/>
          <w:i/>
          <w:iCs/>
          <w:sz w:val="22"/>
          <w:szCs w:val="22"/>
        </w:rPr>
        <w:t>Überarbeitung des Bolzplatze</w:t>
      </w:r>
      <w:r>
        <w:rPr>
          <w:b/>
          <w:bCs/>
          <w:i/>
          <w:iCs/>
          <w:sz w:val="22"/>
          <w:szCs w:val="22"/>
        </w:rPr>
        <w:t>s</w:t>
      </w:r>
      <w:r w:rsidRPr="003B327B">
        <w:rPr>
          <w:b/>
          <w:bCs/>
          <w:i/>
          <w:iCs/>
          <w:sz w:val="22"/>
          <w:szCs w:val="22"/>
        </w:rPr>
        <w:t xml:space="preserve"> auf dem Spielplatz „Eschborner Straße“</w:t>
      </w:r>
    </w:p>
    <w:p w14:paraId="7829D3B0" w14:textId="77777777" w:rsidR="008153A4" w:rsidRDefault="008153A4" w:rsidP="002F370E">
      <w:pPr>
        <w:pStyle w:val="Default"/>
        <w:rPr>
          <w:b/>
          <w:bCs/>
        </w:rPr>
      </w:pPr>
    </w:p>
    <w:p w14:paraId="669A0ED6" w14:textId="44120AFC" w:rsidR="00024D1B" w:rsidRPr="00AB5AD7" w:rsidRDefault="003B327B" w:rsidP="002F370E">
      <w:pPr>
        <w:pStyle w:val="Default"/>
      </w:pPr>
      <w:r>
        <w:rPr>
          <w:b/>
          <w:bCs/>
        </w:rPr>
        <w:t>Rasen und Federwippe im Fokus der Instandsetzung</w:t>
      </w:r>
      <w:r w:rsidR="00024D1B">
        <w:rPr>
          <w:b/>
          <w:bCs/>
        </w:rPr>
        <w:t xml:space="preserve"> </w:t>
      </w:r>
    </w:p>
    <w:p w14:paraId="3CCEFE9C" w14:textId="77777777" w:rsidR="002F370E" w:rsidRDefault="002F370E" w:rsidP="002F370E">
      <w:pPr>
        <w:pStyle w:val="Default"/>
        <w:rPr>
          <w:sz w:val="22"/>
          <w:szCs w:val="22"/>
        </w:rPr>
      </w:pPr>
    </w:p>
    <w:p w14:paraId="7FED185E" w14:textId="2CC29ACB" w:rsidR="00024D1B" w:rsidRPr="00E91730" w:rsidRDefault="00E91730" w:rsidP="008153A4">
      <w:pPr>
        <w:pStyle w:val="Default"/>
        <w:jc w:val="both"/>
        <w:rPr>
          <w:sz w:val="22"/>
          <w:szCs w:val="22"/>
        </w:rPr>
      </w:pPr>
      <w:r w:rsidRPr="00E91730">
        <w:rPr>
          <w:sz w:val="22"/>
          <w:szCs w:val="22"/>
        </w:rPr>
        <w:t>Die jährliche Spielplatzkontrolle zeigte notwendigen Reparaturbedarf auf, weshalb aktuell die Über</w:t>
      </w:r>
      <w:r w:rsidR="008153A4" w:rsidRPr="00E91730">
        <w:rPr>
          <w:sz w:val="22"/>
          <w:szCs w:val="22"/>
        </w:rPr>
        <w:t>arbeitung des Bolzplatzes auf dem Spielplatz „Eschborner Straße“</w:t>
      </w:r>
      <w:r w:rsidRPr="00E91730">
        <w:rPr>
          <w:sz w:val="22"/>
          <w:szCs w:val="22"/>
        </w:rPr>
        <w:t xml:space="preserve"> erfolgt. Hierbei werden der Rasen neu gesät und auch die Federwippe </w:t>
      </w:r>
      <w:proofErr w:type="gramStart"/>
      <w:r w:rsidRPr="00E91730">
        <w:rPr>
          <w:sz w:val="22"/>
          <w:szCs w:val="22"/>
        </w:rPr>
        <w:t>instand gesetzt</w:t>
      </w:r>
      <w:proofErr w:type="gramEnd"/>
      <w:r w:rsidRPr="00E91730">
        <w:rPr>
          <w:sz w:val="22"/>
          <w:szCs w:val="22"/>
        </w:rPr>
        <w:t xml:space="preserve">. Aus den Maßnahmen resultiert </w:t>
      </w:r>
      <w:r w:rsidR="003B327B">
        <w:rPr>
          <w:sz w:val="22"/>
          <w:szCs w:val="22"/>
        </w:rPr>
        <w:t>dessen v</w:t>
      </w:r>
      <w:r>
        <w:rPr>
          <w:sz w:val="22"/>
          <w:szCs w:val="22"/>
        </w:rPr>
        <w:t>oraussichtlich ca. vi</w:t>
      </w:r>
      <w:r w:rsidRPr="00E91730">
        <w:rPr>
          <w:sz w:val="22"/>
          <w:szCs w:val="22"/>
        </w:rPr>
        <w:t>er Wochen währende</w:t>
      </w:r>
      <w:r>
        <w:rPr>
          <w:sz w:val="22"/>
          <w:szCs w:val="22"/>
        </w:rPr>
        <w:t xml:space="preserve"> Sperrung</w:t>
      </w:r>
      <w:r w:rsidR="003B327B">
        <w:rPr>
          <w:sz w:val="22"/>
          <w:szCs w:val="22"/>
        </w:rPr>
        <w:t xml:space="preserve">. </w:t>
      </w:r>
      <w:r w:rsidR="008153A4" w:rsidRPr="00E91730">
        <w:rPr>
          <w:sz w:val="22"/>
          <w:szCs w:val="22"/>
        </w:rPr>
        <w:t>Alternativ k</w:t>
      </w:r>
      <w:r>
        <w:rPr>
          <w:sz w:val="22"/>
          <w:szCs w:val="22"/>
        </w:rPr>
        <w:t xml:space="preserve">önnen </w:t>
      </w:r>
      <w:r w:rsidR="003B327B">
        <w:rPr>
          <w:sz w:val="22"/>
          <w:szCs w:val="22"/>
        </w:rPr>
        <w:t>Ausweichb</w:t>
      </w:r>
      <w:r>
        <w:rPr>
          <w:sz w:val="22"/>
          <w:szCs w:val="22"/>
        </w:rPr>
        <w:t xml:space="preserve">olzplätze </w:t>
      </w:r>
      <w:r w:rsidR="003B327B">
        <w:rPr>
          <w:sz w:val="22"/>
          <w:szCs w:val="22"/>
        </w:rPr>
        <w:t xml:space="preserve">genutzt werden – und zwar an der </w:t>
      </w:r>
      <w:proofErr w:type="spellStart"/>
      <w:r w:rsidR="008153A4" w:rsidRPr="00E91730">
        <w:rPr>
          <w:sz w:val="22"/>
          <w:szCs w:val="22"/>
        </w:rPr>
        <w:t>Cretzschmar</w:t>
      </w:r>
      <w:proofErr w:type="spellEnd"/>
      <w:r w:rsidR="003B327B">
        <w:rPr>
          <w:sz w:val="22"/>
          <w:szCs w:val="22"/>
        </w:rPr>
        <w:t>-S</w:t>
      </w:r>
      <w:r w:rsidR="008153A4" w:rsidRPr="00E91730">
        <w:rPr>
          <w:sz w:val="22"/>
          <w:szCs w:val="22"/>
        </w:rPr>
        <w:t>chule</w:t>
      </w:r>
      <w:r w:rsidR="0005515D">
        <w:rPr>
          <w:sz w:val="22"/>
          <w:szCs w:val="22"/>
        </w:rPr>
        <w:t xml:space="preserve">, </w:t>
      </w:r>
      <w:proofErr w:type="gramStart"/>
      <w:r w:rsidR="0005515D">
        <w:rPr>
          <w:sz w:val="22"/>
          <w:szCs w:val="22"/>
        </w:rPr>
        <w:t xml:space="preserve">auf den </w:t>
      </w:r>
      <w:r w:rsidR="008153A4" w:rsidRPr="00E91730">
        <w:rPr>
          <w:sz w:val="22"/>
          <w:szCs w:val="22"/>
        </w:rPr>
        <w:t>Spiel</w:t>
      </w:r>
      <w:proofErr w:type="gramEnd"/>
      <w:r w:rsidR="0005515D">
        <w:rPr>
          <w:sz w:val="22"/>
          <w:szCs w:val="22"/>
        </w:rPr>
        <w:t>–</w:t>
      </w:r>
      <w:r w:rsidR="008153A4" w:rsidRPr="00E91730">
        <w:rPr>
          <w:sz w:val="22"/>
          <w:szCs w:val="22"/>
        </w:rPr>
        <w:t>pl</w:t>
      </w:r>
      <w:r w:rsidR="008530A8">
        <w:rPr>
          <w:sz w:val="22"/>
          <w:szCs w:val="22"/>
        </w:rPr>
        <w:t>ä</w:t>
      </w:r>
      <w:r w:rsidR="008153A4" w:rsidRPr="00E91730">
        <w:rPr>
          <w:sz w:val="22"/>
          <w:szCs w:val="22"/>
        </w:rPr>
        <w:t>tz</w:t>
      </w:r>
      <w:r w:rsidR="008530A8">
        <w:rPr>
          <w:sz w:val="22"/>
          <w:szCs w:val="22"/>
        </w:rPr>
        <w:t>en</w:t>
      </w:r>
      <w:r w:rsidR="008153A4" w:rsidRPr="00E91730">
        <w:rPr>
          <w:sz w:val="22"/>
          <w:szCs w:val="22"/>
        </w:rPr>
        <w:t xml:space="preserve"> „Im Brühl“</w:t>
      </w:r>
      <w:r w:rsidR="0005515D">
        <w:rPr>
          <w:sz w:val="22"/>
          <w:szCs w:val="22"/>
        </w:rPr>
        <w:t xml:space="preserve"> und in der Bad Sodener Straße sowie auf der Sportanlage am Eichwald</w:t>
      </w:r>
      <w:r w:rsidR="008153A4" w:rsidRPr="00E91730">
        <w:rPr>
          <w:sz w:val="22"/>
          <w:szCs w:val="22"/>
        </w:rPr>
        <w:t>.</w:t>
      </w:r>
    </w:p>
    <w:p w14:paraId="59CAEA69" w14:textId="77777777" w:rsidR="00024D1B" w:rsidRPr="00E91730" w:rsidRDefault="00024D1B" w:rsidP="005D139B">
      <w:pPr>
        <w:pStyle w:val="Default"/>
        <w:jc w:val="both"/>
        <w:rPr>
          <w:sz w:val="22"/>
          <w:szCs w:val="22"/>
        </w:rPr>
      </w:pPr>
    </w:p>
    <w:p w14:paraId="777F5039" w14:textId="77777777" w:rsidR="00946370" w:rsidRDefault="00946370" w:rsidP="005D139B">
      <w:pPr>
        <w:pStyle w:val="Default"/>
        <w:jc w:val="both"/>
        <w:rPr>
          <w:sz w:val="22"/>
          <w:szCs w:val="22"/>
        </w:rPr>
      </w:pPr>
    </w:p>
    <w:p w14:paraId="6514342B" w14:textId="77777777" w:rsidR="00E91730" w:rsidRPr="00E91730" w:rsidRDefault="00E91730" w:rsidP="005D139B">
      <w:pPr>
        <w:pStyle w:val="Default"/>
        <w:jc w:val="both"/>
        <w:rPr>
          <w:sz w:val="22"/>
          <w:szCs w:val="22"/>
        </w:rPr>
      </w:pPr>
    </w:p>
    <w:p w14:paraId="0B840EEB" w14:textId="2ABFABB0" w:rsidR="002F370E" w:rsidRPr="00E91730" w:rsidRDefault="002F370E" w:rsidP="005D139B">
      <w:pPr>
        <w:pStyle w:val="Default"/>
        <w:jc w:val="both"/>
        <w:rPr>
          <w:sz w:val="22"/>
          <w:szCs w:val="22"/>
        </w:rPr>
      </w:pPr>
      <w:r w:rsidRPr="00E91730">
        <w:rPr>
          <w:sz w:val="22"/>
          <w:szCs w:val="22"/>
        </w:rPr>
        <w:t xml:space="preserve">Sulzbach (Taunus), </w:t>
      </w:r>
      <w:r w:rsidR="00155A31" w:rsidRPr="00E91730">
        <w:rPr>
          <w:sz w:val="22"/>
          <w:szCs w:val="22"/>
        </w:rPr>
        <w:t>1</w:t>
      </w:r>
      <w:r w:rsidR="00C24D36">
        <w:rPr>
          <w:sz w:val="22"/>
          <w:szCs w:val="22"/>
        </w:rPr>
        <w:t>7</w:t>
      </w:r>
      <w:r w:rsidR="004644A0" w:rsidRPr="00E91730">
        <w:rPr>
          <w:sz w:val="22"/>
          <w:szCs w:val="22"/>
        </w:rPr>
        <w:t>.</w:t>
      </w:r>
      <w:r w:rsidR="005D54DB" w:rsidRPr="00E91730">
        <w:rPr>
          <w:sz w:val="22"/>
          <w:szCs w:val="22"/>
        </w:rPr>
        <w:t xml:space="preserve"> </w:t>
      </w:r>
      <w:r w:rsidR="00155A31" w:rsidRPr="00E91730">
        <w:rPr>
          <w:sz w:val="22"/>
          <w:szCs w:val="22"/>
        </w:rPr>
        <w:t xml:space="preserve">September </w:t>
      </w:r>
      <w:r w:rsidR="004644A0" w:rsidRPr="00E91730">
        <w:rPr>
          <w:sz w:val="22"/>
          <w:szCs w:val="22"/>
        </w:rPr>
        <w:t>202</w:t>
      </w:r>
      <w:r w:rsidR="003475E0" w:rsidRPr="00E91730">
        <w:rPr>
          <w:sz w:val="22"/>
          <w:szCs w:val="22"/>
        </w:rPr>
        <w:t>6</w:t>
      </w:r>
    </w:p>
    <w:sectPr w:rsidR="002F370E" w:rsidRPr="00E91730" w:rsidSect="00541F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851" w:bottom="1134" w:left="1247" w:header="454" w:footer="454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4A645" w14:textId="77777777" w:rsidR="00D21E9C" w:rsidRDefault="00D21E9C">
      <w:r>
        <w:separator/>
      </w:r>
    </w:p>
  </w:endnote>
  <w:endnote w:type="continuationSeparator" w:id="0">
    <w:p w14:paraId="7110518C" w14:textId="77777777" w:rsidR="00D21E9C" w:rsidRDefault="00D21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C81CD" w14:textId="77777777" w:rsidR="00B95B5D" w:rsidRDefault="00B95B5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D00D5" w14:textId="77777777" w:rsidR="00B95B5D" w:rsidRDefault="00B95B5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3A3F8" w14:textId="77777777" w:rsidR="001D5F7B" w:rsidRPr="00541F26" w:rsidRDefault="001D5F7B" w:rsidP="0024477E">
    <w:pPr>
      <w:pStyle w:val="Fuzeile"/>
      <w:pBdr>
        <w:top w:val="single" w:sz="4" w:space="1" w:color="auto"/>
      </w:pBdr>
      <w:jc w:val="center"/>
    </w:pPr>
    <w:r w:rsidRPr="00541F26">
      <w:t>Gemeindevorstand der Gemeinde Sulzbach (Taunus)</w:t>
    </w:r>
  </w:p>
  <w:p w14:paraId="0AD64ECB" w14:textId="77777777" w:rsidR="001D5F7B" w:rsidRPr="00541F26" w:rsidRDefault="001D5F7B" w:rsidP="00541F26">
    <w:pPr>
      <w:pStyle w:val="Fuzeile"/>
      <w:jc w:val="center"/>
    </w:pPr>
    <w:r w:rsidRPr="00541F26">
      <w:t>Hauptstraße 11</w:t>
    </w:r>
    <w:r>
      <w:t>,</w:t>
    </w:r>
    <w:r w:rsidRPr="00541F26">
      <w:t xml:space="preserve"> 65843 Sulzbach (Taunus)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512CD" w14:textId="77777777" w:rsidR="00D21E9C" w:rsidRDefault="00D21E9C">
      <w:r>
        <w:separator/>
      </w:r>
    </w:p>
  </w:footnote>
  <w:footnote w:type="continuationSeparator" w:id="0">
    <w:p w14:paraId="0DBC7B33" w14:textId="77777777" w:rsidR="00D21E9C" w:rsidRDefault="00D21E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95631" w14:textId="77777777" w:rsidR="00B95B5D" w:rsidRDefault="00B95B5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6E8FD" w14:textId="77777777" w:rsidR="00B95B5D" w:rsidRDefault="00B95B5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08"/>
      <w:gridCol w:w="2135"/>
    </w:tblGrid>
    <w:tr w:rsidR="001D5F7B" w14:paraId="10F7BBE6" w14:textId="77777777" w:rsidTr="007B6687">
      <w:trPr>
        <w:cantSplit/>
      </w:trPr>
      <w:tc>
        <w:tcPr>
          <w:tcW w:w="8008" w:type="dxa"/>
        </w:tcPr>
        <w:p w14:paraId="021051F1" w14:textId="77777777" w:rsidR="001D5F7B" w:rsidRPr="00D04B7A" w:rsidRDefault="001D5F7B" w:rsidP="00BF3F6A">
          <w:pPr>
            <w:pStyle w:val="Kopfzeile"/>
            <w:rPr>
              <w:b/>
              <w:sz w:val="24"/>
            </w:rPr>
          </w:pPr>
        </w:p>
        <w:p w14:paraId="47242A05" w14:textId="77777777" w:rsidR="001D5F7B" w:rsidRPr="007B6687" w:rsidRDefault="001D5F7B" w:rsidP="00BF3F6A">
          <w:pPr>
            <w:pStyle w:val="Kopfzeile"/>
            <w:rPr>
              <w:b/>
              <w:sz w:val="44"/>
            </w:rPr>
          </w:pPr>
          <w:r w:rsidRPr="007B6687">
            <w:rPr>
              <w:b/>
              <w:sz w:val="44"/>
            </w:rPr>
            <w:t>GEMEINDE SULZBACH (TAUNUS)</w:t>
          </w:r>
        </w:p>
        <w:p w14:paraId="516CE6BF" w14:textId="77777777" w:rsidR="001D5F7B" w:rsidRDefault="001D5F7B" w:rsidP="00BF3F6A">
          <w:pPr>
            <w:pStyle w:val="Kopfzeile"/>
          </w:pPr>
          <w:r>
            <w:rPr>
              <w:sz w:val="30"/>
            </w:rPr>
            <w:t xml:space="preserve">- </w:t>
          </w:r>
          <w:r w:rsidRPr="00D9653A">
            <w:rPr>
              <w:sz w:val="30"/>
            </w:rPr>
            <w:t>Der Gemeindevorstand</w:t>
          </w:r>
          <w:r>
            <w:rPr>
              <w:rFonts w:ascii="Book Antiqua" w:hAnsi="Book Antiqua"/>
              <w:sz w:val="30"/>
            </w:rPr>
            <w:t xml:space="preserve"> -</w:t>
          </w:r>
        </w:p>
      </w:tc>
      <w:tc>
        <w:tcPr>
          <w:tcW w:w="2135" w:type="dxa"/>
        </w:tcPr>
        <w:p w14:paraId="59DD1191" w14:textId="77777777" w:rsidR="001D5F7B" w:rsidRDefault="001D5F7B" w:rsidP="00D04B7A">
          <w:pPr>
            <w:pStyle w:val="Kopfzeile"/>
          </w:pPr>
          <w:r>
            <w:rPr>
              <w:noProof/>
            </w:rPr>
            <w:drawing>
              <wp:inline distT="0" distB="0" distL="0" distR="0" wp14:anchorId="1B632001" wp14:editId="44CF859A">
                <wp:extent cx="1350818" cy="914400"/>
                <wp:effectExtent l="0" t="0" r="1905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81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F02054" w14:textId="77777777" w:rsidR="001D5F7B" w:rsidRDefault="001D5F7B" w:rsidP="00D04B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47E5E"/>
    <w:multiLevelType w:val="hybridMultilevel"/>
    <w:tmpl w:val="985CA0EA"/>
    <w:lvl w:ilvl="0" w:tplc="106654BE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Bookman Old Style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4D39E4"/>
    <w:multiLevelType w:val="hybridMultilevel"/>
    <w:tmpl w:val="F8E8645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D667C4"/>
    <w:multiLevelType w:val="hybridMultilevel"/>
    <w:tmpl w:val="0D8E821A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517212"/>
    <w:multiLevelType w:val="hybridMultilevel"/>
    <w:tmpl w:val="0428F1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C482BC0"/>
    <w:multiLevelType w:val="hybridMultilevel"/>
    <w:tmpl w:val="4F608046"/>
    <w:lvl w:ilvl="0" w:tplc="348C6A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9179A7"/>
    <w:multiLevelType w:val="singleLevel"/>
    <w:tmpl w:val="19A883A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627003522">
    <w:abstractNumId w:val="5"/>
  </w:num>
  <w:num w:numId="2" w16cid:durableId="1888905447">
    <w:abstractNumId w:val="3"/>
  </w:num>
  <w:num w:numId="3" w16cid:durableId="184633283">
    <w:abstractNumId w:val="4"/>
  </w:num>
  <w:num w:numId="4" w16cid:durableId="1970818097">
    <w:abstractNumId w:val="1"/>
  </w:num>
  <w:num w:numId="5" w16cid:durableId="722023351">
    <w:abstractNumId w:val="2"/>
  </w:num>
  <w:num w:numId="6" w16cid:durableId="1925796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26"/>
    <w:rsid w:val="00002057"/>
    <w:rsid w:val="00005019"/>
    <w:rsid w:val="00012A8F"/>
    <w:rsid w:val="00012ACD"/>
    <w:rsid w:val="00024D1B"/>
    <w:rsid w:val="00025C95"/>
    <w:rsid w:val="000328BB"/>
    <w:rsid w:val="000336C9"/>
    <w:rsid w:val="00040E64"/>
    <w:rsid w:val="00041893"/>
    <w:rsid w:val="00041C57"/>
    <w:rsid w:val="00047122"/>
    <w:rsid w:val="000522E3"/>
    <w:rsid w:val="00054962"/>
    <w:rsid w:val="0005515D"/>
    <w:rsid w:val="000578B9"/>
    <w:rsid w:val="00066FE7"/>
    <w:rsid w:val="00070CC1"/>
    <w:rsid w:val="00073DD3"/>
    <w:rsid w:val="00082E40"/>
    <w:rsid w:val="000842A2"/>
    <w:rsid w:val="00091683"/>
    <w:rsid w:val="00094BBA"/>
    <w:rsid w:val="00096525"/>
    <w:rsid w:val="00096F84"/>
    <w:rsid w:val="000A053B"/>
    <w:rsid w:val="000A6083"/>
    <w:rsid w:val="000B29D8"/>
    <w:rsid w:val="000B6F9B"/>
    <w:rsid w:val="000C5AE5"/>
    <w:rsid w:val="000C627B"/>
    <w:rsid w:val="000D5262"/>
    <w:rsid w:val="000D56FC"/>
    <w:rsid w:val="000E1F99"/>
    <w:rsid w:val="000E3DF6"/>
    <w:rsid w:val="000E7D66"/>
    <w:rsid w:val="000F36C6"/>
    <w:rsid w:val="000F40E1"/>
    <w:rsid w:val="00103262"/>
    <w:rsid w:val="0010722D"/>
    <w:rsid w:val="001117CB"/>
    <w:rsid w:val="00121506"/>
    <w:rsid w:val="00130DF6"/>
    <w:rsid w:val="00130E65"/>
    <w:rsid w:val="0014204D"/>
    <w:rsid w:val="0014222A"/>
    <w:rsid w:val="00144B87"/>
    <w:rsid w:val="00153A72"/>
    <w:rsid w:val="00155A31"/>
    <w:rsid w:val="00160E7D"/>
    <w:rsid w:val="00171FDB"/>
    <w:rsid w:val="00180E32"/>
    <w:rsid w:val="0018225D"/>
    <w:rsid w:val="001864F4"/>
    <w:rsid w:val="00187807"/>
    <w:rsid w:val="00190DE5"/>
    <w:rsid w:val="00196C85"/>
    <w:rsid w:val="001A6A16"/>
    <w:rsid w:val="001B14D9"/>
    <w:rsid w:val="001B3DDA"/>
    <w:rsid w:val="001B6F4D"/>
    <w:rsid w:val="001B71C7"/>
    <w:rsid w:val="001C6539"/>
    <w:rsid w:val="001D5F7B"/>
    <w:rsid w:val="001D6780"/>
    <w:rsid w:val="001E23EB"/>
    <w:rsid w:val="001F0CA4"/>
    <w:rsid w:val="001F3BB3"/>
    <w:rsid w:val="00203868"/>
    <w:rsid w:val="00203CC2"/>
    <w:rsid w:val="0021607E"/>
    <w:rsid w:val="002179AD"/>
    <w:rsid w:val="002254A1"/>
    <w:rsid w:val="00232530"/>
    <w:rsid w:val="00240195"/>
    <w:rsid w:val="00242243"/>
    <w:rsid w:val="0024428E"/>
    <w:rsid w:val="0024477E"/>
    <w:rsid w:val="002521F0"/>
    <w:rsid w:val="00265F68"/>
    <w:rsid w:val="00270F55"/>
    <w:rsid w:val="00272991"/>
    <w:rsid w:val="00275846"/>
    <w:rsid w:val="00281AC1"/>
    <w:rsid w:val="002823E3"/>
    <w:rsid w:val="00282A7C"/>
    <w:rsid w:val="00283C3C"/>
    <w:rsid w:val="002923B4"/>
    <w:rsid w:val="00295C38"/>
    <w:rsid w:val="002A046B"/>
    <w:rsid w:val="002A2E05"/>
    <w:rsid w:val="002A2FBE"/>
    <w:rsid w:val="002B4909"/>
    <w:rsid w:val="002B5A6A"/>
    <w:rsid w:val="002C38AD"/>
    <w:rsid w:val="002C6B8D"/>
    <w:rsid w:val="002D40F2"/>
    <w:rsid w:val="002D7928"/>
    <w:rsid w:val="002E2D40"/>
    <w:rsid w:val="002E7049"/>
    <w:rsid w:val="002F12F0"/>
    <w:rsid w:val="002F370E"/>
    <w:rsid w:val="002F4562"/>
    <w:rsid w:val="00301FD2"/>
    <w:rsid w:val="00304438"/>
    <w:rsid w:val="0032110A"/>
    <w:rsid w:val="003261C1"/>
    <w:rsid w:val="00331D89"/>
    <w:rsid w:val="00334953"/>
    <w:rsid w:val="0033637B"/>
    <w:rsid w:val="00340AE7"/>
    <w:rsid w:val="00344634"/>
    <w:rsid w:val="003475E0"/>
    <w:rsid w:val="00351A1E"/>
    <w:rsid w:val="00353779"/>
    <w:rsid w:val="0036068C"/>
    <w:rsid w:val="00380382"/>
    <w:rsid w:val="00382736"/>
    <w:rsid w:val="00386879"/>
    <w:rsid w:val="00391686"/>
    <w:rsid w:val="00392AB7"/>
    <w:rsid w:val="00393DAE"/>
    <w:rsid w:val="003A76C5"/>
    <w:rsid w:val="003B327B"/>
    <w:rsid w:val="003B41AD"/>
    <w:rsid w:val="003B7C90"/>
    <w:rsid w:val="003C183C"/>
    <w:rsid w:val="003C3F41"/>
    <w:rsid w:val="003C40DE"/>
    <w:rsid w:val="003D0AFC"/>
    <w:rsid w:val="003D2B5A"/>
    <w:rsid w:val="003D4F82"/>
    <w:rsid w:val="003D5EE8"/>
    <w:rsid w:val="003D697E"/>
    <w:rsid w:val="003E0E3E"/>
    <w:rsid w:val="003E2CC0"/>
    <w:rsid w:val="003F53F8"/>
    <w:rsid w:val="0040075A"/>
    <w:rsid w:val="00405250"/>
    <w:rsid w:val="00407127"/>
    <w:rsid w:val="00407A16"/>
    <w:rsid w:val="0041106A"/>
    <w:rsid w:val="00415576"/>
    <w:rsid w:val="00422970"/>
    <w:rsid w:val="00424A34"/>
    <w:rsid w:val="0042550D"/>
    <w:rsid w:val="00430961"/>
    <w:rsid w:val="00430A45"/>
    <w:rsid w:val="004321D4"/>
    <w:rsid w:val="00433F0C"/>
    <w:rsid w:val="00442F41"/>
    <w:rsid w:val="004644A0"/>
    <w:rsid w:val="0048122D"/>
    <w:rsid w:val="0048677E"/>
    <w:rsid w:val="00491E35"/>
    <w:rsid w:val="00492689"/>
    <w:rsid w:val="004941A8"/>
    <w:rsid w:val="004A133A"/>
    <w:rsid w:val="004A3FFA"/>
    <w:rsid w:val="004B742F"/>
    <w:rsid w:val="004C667F"/>
    <w:rsid w:val="004D093C"/>
    <w:rsid w:val="004D2FC6"/>
    <w:rsid w:val="004D7CEB"/>
    <w:rsid w:val="00502DF5"/>
    <w:rsid w:val="005124E3"/>
    <w:rsid w:val="00514CAE"/>
    <w:rsid w:val="00515F1C"/>
    <w:rsid w:val="005262D2"/>
    <w:rsid w:val="00535CF9"/>
    <w:rsid w:val="00541F26"/>
    <w:rsid w:val="00543A86"/>
    <w:rsid w:val="00544631"/>
    <w:rsid w:val="005502A1"/>
    <w:rsid w:val="00554C7B"/>
    <w:rsid w:val="00557F06"/>
    <w:rsid w:val="00562615"/>
    <w:rsid w:val="00567B12"/>
    <w:rsid w:val="005701D7"/>
    <w:rsid w:val="00570D39"/>
    <w:rsid w:val="00586A39"/>
    <w:rsid w:val="00595478"/>
    <w:rsid w:val="005A5B3B"/>
    <w:rsid w:val="005A714E"/>
    <w:rsid w:val="005B1A26"/>
    <w:rsid w:val="005C25FC"/>
    <w:rsid w:val="005C74E1"/>
    <w:rsid w:val="005D139B"/>
    <w:rsid w:val="005D40CA"/>
    <w:rsid w:val="005D54DB"/>
    <w:rsid w:val="005D622D"/>
    <w:rsid w:val="005E6767"/>
    <w:rsid w:val="005F0DEF"/>
    <w:rsid w:val="006061A3"/>
    <w:rsid w:val="006153F0"/>
    <w:rsid w:val="00632DC9"/>
    <w:rsid w:val="006414F2"/>
    <w:rsid w:val="00641F95"/>
    <w:rsid w:val="00642139"/>
    <w:rsid w:val="006445C2"/>
    <w:rsid w:val="00647218"/>
    <w:rsid w:val="006572DE"/>
    <w:rsid w:val="00660B14"/>
    <w:rsid w:val="00670575"/>
    <w:rsid w:val="006761CE"/>
    <w:rsid w:val="00676283"/>
    <w:rsid w:val="00687B49"/>
    <w:rsid w:val="0069023A"/>
    <w:rsid w:val="00690EC8"/>
    <w:rsid w:val="00692052"/>
    <w:rsid w:val="00692401"/>
    <w:rsid w:val="00694E92"/>
    <w:rsid w:val="00697DC7"/>
    <w:rsid w:val="006A4376"/>
    <w:rsid w:val="006A517F"/>
    <w:rsid w:val="006C0277"/>
    <w:rsid w:val="006C1502"/>
    <w:rsid w:val="006C163F"/>
    <w:rsid w:val="006C3510"/>
    <w:rsid w:val="006C4B7E"/>
    <w:rsid w:val="006C7F0A"/>
    <w:rsid w:val="006E448F"/>
    <w:rsid w:val="006F0B5A"/>
    <w:rsid w:val="006F3F4A"/>
    <w:rsid w:val="0070097F"/>
    <w:rsid w:val="00703CAA"/>
    <w:rsid w:val="00704E37"/>
    <w:rsid w:val="00707464"/>
    <w:rsid w:val="007140A7"/>
    <w:rsid w:val="00714A87"/>
    <w:rsid w:val="00735847"/>
    <w:rsid w:val="00744298"/>
    <w:rsid w:val="007451A8"/>
    <w:rsid w:val="00756A07"/>
    <w:rsid w:val="007640E0"/>
    <w:rsid w:val="00765193"/>
    <w:rsid w:val="007734ED"/>
    <w:rsid w:val="00774A5F"/>
    <w:rsid w:val="00777360"/>
    <w:rsid w:val="00780A64"/>
    <w:rsid w:val="007826DB"/>
    <w:rsid w:val="00785A5F"/>
    <w:rsid w:val="00792A41"/>
    <w:rsid w:val="007930B7"/>
    <w:rsid w:val="007A3667"/>
    <w:rsid w:val="007A48AF"/>
    <w:rsid w:val="007B4F16"/>
    <w:rsid w:val="007B63B6"/>
    <w:rsid w:val="007B6687"/>
    <w:rsid w:val="007B700C"/>
    <w:rsid w:val="007C5176"/>
    <w:rsid w:val="007D39A9"/>
    <w:rsid w:val="007E5A61"/>
    <w:rsid w:val="007F38F0"/>
    <w:rsid w:val="007F4C4A"/>
    <w:rsid w:val="007F6700"/>
    <w:rsid w:val="0080174B"/>
    <w:rsid w:val="0080493D"/>
    <w:rsid w:val="008073A5"/>
    <w:rsid w:val="0081146C"/>
    <w:rsid w:val="008153A4"/>
    <w:rsid w:val="00820037"/>
    <w:rsid w:val="00833A0E"/>
    <w:rsid w:val="00835A75"/>
    <w:rsid w:val="008409F2"/>
    <w:rsid w:val="00846840"/>
    <w:rsid w:val="008530A8"/>
    <w:rsid w:val="008549EB"/>
    <w:rsid w:val="00860559"/>
    <w:rsid w:val="00862679"/>
    <w:rsid w:val="008718E3"/>
    <w:rsid w:val="008737B5"/>
    <w:rsid w:val="00874988"/>
    <w:rsid w:val="0087774C"/>
    <w:rsid w:val="008820B6"/>
    <w:rsid w:val="008830B7"/>
    <w:rsid w:val="00892952"/>
    <w:rsid w:val="008954C5"/>
    <w:rsid w:val="00896CF6"/>
    <w:rsid w:val="008A07B1"/>
    <w:rsid w:val="008A08CE"/>
    <w:rsid w:val="008A5601"/>
    <w:rsid w:val="008B3A84"/>
    <w:rsid w:val="008C023A"/>
    <w:rsid w:val="008C5D6E"/>
    <w:rsid w:val="008D1907"/>
    <w:rsid w:val="008F1792"/>
    <w:rsid w:val="008F658C"/>
    <w:rsid w:val="0090141D"/>
    <w:rsid w:val="009061BB"/>
    <w:rsid w:val="0090687A"/>
    <w:rsid w:val="009107FD"/>
    <w:rsid w:val="00910DBD"/>
    <w:rsid w:val="009134D4"/>
    <w:rsid w:val="00923A8A"/>
    <w:rsid w:val="00924D8B"/>
    <w:rsid w:val="00925800"/>
    <w:rsid w:val="00940848"/>
    <w:rsid w:val="00940B11"/>
    <w:rsid w:val="00942A15"/>
    <w:rsid w:val="00946370"/>
    <w:rsid w:val="00947CF6"/>
    <w:rsid w:val="00950081"/>
    <w:rsid w:val="00950A4D"/>
    <w:rsid w:val="00954A88"/>
    <w:rsid w:val="00973726"/>
    <w:rsid w:val="00974D67"/>
    <w:rsid w:val="00984FA3"/>
    <w:rsid w:val="00987184"/>
    <w:rsid w:val="00987851"/>
    <w:rsid w:val="009948D5"/>
    <w:rsid w:val="009A1671"/>
    <w:rsid w:val="009A25CA"/>
    <w:rsid w:val="009A61AF"/>
    <w:rsid w:val="009A7BBF"/>
    <w:rsid w:val="009B3108"/>
    <w:rsid w:val="009C7654"/>
    <w:rsid w:val="009E0191"/>
    <w:rsid w:val="009F025D"/>
    <w:rsid w:val="009F1696"/>
    <w:rsid w:val="009F6212"/>
    <w:rsid w:val="009F754D"/>
    <w:rsid w:val="00A00D1C"/>
    <w:rsid w:val="00A050B2"/>
    <w:rsid w:val="00A11482"/>
    <w:rsid w:val="00A176FE"/>
    <w:rsid w:val="00A246C7"/>
    <w:rsid w:val="00A24C25"/>
    <w:rsid w:val="00A4139D"/>
    <w:rsid w:val="00A42A3C"/>
    <w:rsid w:val="00A431DC"/>
    <w:rsid w:val="00A43964"/>
    <w:rsid w:val="00A43C2D"/>
    <w:rsid w:val="00A52C63"/>
    <w:rsid w:val="00A551AE"/>
    <w:rsid w:val="00A65E0D"/>
    <w:rsid w:val="00A71160"/>
    <w:rsid w:val="00A72953"/>
    <w:rsid w:val="00A74B4C"/>
    <w:rsid w:val="00A769AA"/>
    <w:rsid w:val="00A76D82"/>
    <w:rsid w:val="00A77E06"/>
    <w:rsid w:val="00A84C98"/>
    <w:rsid w:val="00A856ED"/>
    <w:rsid w:val="00A94012"/>
    <w:rsid w:val="00A95B23"/>
    <w:rsid w:val="00AA6C37"/>
    <w:rsid w:val="00AB2785"/>
    <w:rsid w:val="00AB3C25"/>
    <w:rsid w:val="00AB5AD7"/>
    <w:rsid w:val="00AC0046"/>
    <w:rsid w:val="00AC0BD3"/>
    <w:rsid w:val="00AC1796"/>
    <w:rsid w:val="00AC340E"/>
    <w:rsid w:val="00AD1F24"/>
    <w:rsid w:val="00AD7618"/>
    <w:rsid w:val="00AE29D2"/>
    <w:rsid w:val="00AE4DC5"/>
    <w:rsid w:val="00AF293B"/>
    <w:rsid w:val="00B040A9"/>
    <w:rsid w:val="00B05CFF"/>
    <w:rsid w:val="00B12023"/>
    <w:rsid w:val="00B13A12"/>
    <w:rsid w:val="00B14501"/>
    <w:rsid w:val="00B16DB8"/>
    <w:rsid w:val="00B237CB"/>
    <w:rsid w:val="00B4200B"/>
    <w:rsid w:val="00B465AC"/>
    <w:rsid w:val="00B47BD4"/>
    <w:rsid w:val="00B55AC1"/>
    <w:rsid w:val="00B570FB"/>
    <w:rsid w:val="00B6138C"/>
    <w:rsid w:val="00B64EDE"/>
    <w:rsid w:val="00B72D9E"/>
    <w:rsid w:val="00B80799"/>
    <w:rsid w:val="00B85FCA"/>
    <w:rsid w:val="00B87942"/>
    <w:rsid w:val="00B91E56"/>
    <w:rsid w:val="00B93D8B"/>
    <w:rsid w:val="00B9500F"/>
    <w:rsid w:val="00B95B5D"/>
    <w:rsid w:val="00BA050A"/>
    <w:rsid w:val="00BA1D22"/>
    <w:rsid w:val="00BA3FAD"/>
    <w:rsid w:val="00BB3BAF"/>
    <w:rsid w:val="00BB7F26"/>
    <w:rsid w:val="00BC7059"/>
    <w:rsid w:val="00BD07CE"/>
    <w:rsid w:val="00BD150E"/>
    <w:rsid w:val="00BD5C89"/>
    <w:rsid w:val="00BD6C08"/>
    <w:rsid w:val="00BD73D8"/>
    <w:rsid w:val="00BE0DE4"/>
    <w:rsid w:val="00BE34F7"/>
    <w:rsid w:val="00BF3F6A"/>
    <w:rsid w:val="00BF6E7C"/>
    <w:rsid w:val="00BF74D9"/>
    <w:rsid w:val="00C05DB3"/>
    <w:rsid w:val="00C066EE"/>
    <w:rsid w:val="00C20B01"/>
    <w:rsid w:val="00C2486F"/>
    <w:rsid w:val="00C24D36"/>
    <w:rsid w:val="00C42742"/>
    <w:rsid w:val="00C42E62"/>
    <w:rsid w:val="00C44241"/>
    <w:rsid w:val="00C444A1"/>
    <w:rsid w:val="00C573F7"/>
    <w:rsid w:val="00C6316C"/>
    <w:rsid w:val="00C66C57"/>
    <w:rsid w:val="00C6765F"/>
    <w:rsid w:val="00C743A9"/>
    <w:rsid w:val="00C82828"/>
    <w:rsid w:val="00C867D9"/>
    <w:rsid w:val="00CA5558"/>
    <w:rsid w:val="00CB1FE8"/>
    <w:rsid w:val="00CB4331"/>
    <w:rsid w:val="00CD6C4B"/>
    <w:rsid w:val="00CE1EC0"/>
    <w:rsid w:val="00CE44E3"/>
    <w:rsid w:val="00D03608"/>
    <w:rsid w:val="00D04B7A"/>
    <w:rsid w:val="00D05D63"/>
    <w:rsid w:val="00D05F59"/>
    <w:rsid w:val="00D12B2B"/>
    <w:rsid w:val="00D136D7"/>
    <w:rsid w:val="00D15243"/>
    <w:rsid w:val="00D16497"/>
    <w:rsid w:val="00D21E9C"/>
    <w:rsid w:val="00D23B9D"/>
    <w:rsid w:val="00D25DA8"/>
    <w:rsid w:val="00D27E19"/>
    <w:rsid w:val="00D31895"/>
    <w:rsid w:val="00D346E2"/>
    <w:rsid w:val="00D415EA"/>
    <w:rsid w:val="00D41B68"/>
    <w:rsid w:val="00D50E05"/>
    <w:rsid w:val="00D52748"/>
    <w:rsid w:val="00D53F5D"/>
    <w:rsid w:val="00D640D6"/>
    <w:rsid w:val="00D70EFB"/>
    <w:rsid w:val="00D71558"/>
    <w:rsid w:val="00D72481"/>
    <w:rsid w:val="00D744B5"/>
    <w:rsid w:val="00D766F8"/>
    <w:rsid w:val="00D8171A"/>
    <w:rsid w:val="00D81DF7"/>
    <w:rsid w:val="00D90933"/>
    <w:rsid w:val="00D921C2"/>
    <w:rsid w:val="00D9519C"/>
    <w:rsid w:val="00D9653A"/>
    <w:rsid w:val="00DA2FBA"/>
    <w:rsid w:val="00DB4C8D"/>
    <w:rsid w:val="00DB758A"/>
    <w:rsid w:val="00DC0BFA"/>
    <w:rsid w:val="00DC6571"/>
    <w:rsid w:val="00DC7900"/>
    <w:rsid w:val="00DC7BE7"/>
    <w:rsid w:val="00DD03C9"/>
    <w:rsid w:val="00DD58FA"/>
    <w:rsid w:val="00DE09AA"/>
    <w:rsid w:val="00DE237D"/>
    <w:rsid w:val="00DF0ECD"/>
    <w:rsid w:val="00E00B93"/>
    <w:rsid w:val="00E041D4"/>
    <w:rsid w:val="00E1140A"/>
    <w:rsid w:val="00E22FA9"/>
    <w:rsid w:val="00E25936"/>
    <w:rsid w:val="00E33475"/>
    <w:rsid w:val="00E34006"/>
    <w:rsid w:val="00E413A5"/>
    <w:rsid w:val="00E44A1C"/>
    <w:rsid w:val="00E52FB1"/>
    <w:rsid w:val="00E62C5C"/>
    <w:rsid w:val="00E6463D"/>
    <w:rsid w:val="00E663DA"/>
    <w:rsid w:val="00E66A69"/>
    <w:rsid w:val="00E74BE0"/>
    <w:rsid w:val="00E847BF"/>
    <w:rsid w:val="00E8505D"/>
    <w:rsid w:val="00E86FA9"/>
    <w:rsid w:val="00E901DF"/>
    <w:rsid w:val="00E9143E"/>
    <w:rsid w:val="00E91730"/>
    <w:rsid w:val="00E9284B"/>
    <w:rsid w:val="00E95897"/>
    <w:rsid w:val="00EA435B"/>
    <w:rsid w:val="00EA5157"/>
    <w:rsid w:val="00EA727C"/>
    <w:rsid w:val="00EB3451"/>
    <w:rsid w:val="00EB4AAF"/>
    <w:rsid w:val="00EB5E9A"/>
    <w:rsid w:val="00EB6D5E"/>
    <w:rsid w:val="00EC06C1"/>
    <w:rsid w:val="00ED6CE3"/>
    <w:rsid w:val="00EE25B2"/>
    <w:rsid w:val="00EE3160"/>
    <w:rsid w:val="00EE546D"/>
    <w:rsid w:val="00EE7139"/>
    <w:rsid w:val="00EF2DE3"/>
    <w:rsid w:val="00EF595C"/>
    <w:rsid w:val="00EF721B"/>
    <w:rsid w:val="00F15609"/>
    <w:rsid w:val="00F33B36"/>
    <w:rsid w:val="00F4264B"/>
    <w:rsid w:val="00F44565"/>
    <w:rsid w:val="00F457D9"/>
    <w:rsid w:val="00F50D9E"/>
    <w:rsid w:val="00F55554"/>
    <w:rsid w:val="00F55AF6"/>
    <w:rsid w:val="00F572CD"/>
    <w:rsid w:val="00F638C8"/>
    <w:rsid w:val="00F63F15"/>
    <w:rsid w:val="00F66D4F"/>
    <w:rsid w:val="00F73B78"/>
    <w:rsid w:val="00F74660"/>
    <w:rsid w:val="00F80C0F"/>
    <w:rsid w:val="00F92642"/>
    <w:rsid w:val="00FA2A75"/>
    <w:rsid w:val="00FA3C0A"/>
    <w:rsid w:val="00FB07A7"/>
    <w:rsid w:val="00FC01DA"/>
    <w:rsid w:val="00FD0A22"/>
    <w:rsid w:val="00FD11C3"/>
    <w:rsid w:val="00FD2ED0"/>
    <w:rsid w:val="00FE44C7"/>
    <w:rsid w:val="00F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46E284"/>
  <w15:docId w15:val="{5F422832-AC53-47F9-9870-038D795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Bookman Old Style" w:hAnsi="Bookman Old Style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395"/>
      </w:tabs>
      <w:outlineLvl w:val="0"/>
    </w:pPr>
    <w:rPr>
      <w:b/>
    </w:rPr>
  </w:style>
  <w:style w:type="paragraph" w:styleId="berschrift6">
    <w:name w:val="heading 6"/>
    <w:basedOn w:val="Standard"/>
    <w:next w:val="Standard"/>
    <w:qFormat/>
    <w:rsid w:val="005D40C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3D4F8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5D40CA"/>
    <w:rPr>
      <w:sz w:val="24"/>
    </w:rPr>
  </w:style>
  <w:style w:type="character" w:styleId="Hyperlink">
    <w:name w:val="Hyperlink"/>
    <w:basedOn w:val="Absatz-Standardschriftart"/>
    <w:rsid w:val="00040E64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96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DD03C9"/>
    <w:rPr>
      <w:rFonts w:ascii="Bookman Old Style" w:hAnsi="Bookman Old Style"/>
      <w:sz w:val="22"/>
    </w:rPr>
  </w:style>
  <w:style w:type="paragraph" w:customStyle="1" w:styleId="Default">
    <w:name w:val="Default"/>
    <w:rsid w:val="002F370E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.ADS\AppData\Roaming\Microsoft\Templates\KOPFBOGEN%20intern%20%20(SW)%20O+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KOPFBOGEN intern  (SW) O+R.dotx</Template>
  <TotalTime>0</TotalTime>
  <Pages>1</Pages>
  <Words>96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Normale Vorlage mit Wappen und Briefkopf - Gem. Sulzbach - Der Gemeindevorstand -</vt:lpstr>
    </vt:vector>
  </TitlesOfParts>
  <Company>Microsoft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Normale Vorlage mit Wappen und Briefkopf - Gem. Sulzbach - Der Gemeindevorstand -</dc:title>
  <dc:creator>Beck Gregor</dc:creator>
  <cp:lastModifiedBy>Holger Klink</cp:lastModifiedBy>
  <cp:revision>9</cp:revision>
  <cp:lastPrinted>2026-09-17T10:59:00Z</cp:lastPrinted>
  <dcterms:created xsi:type="dcterms:W3CDTF">2026-09-16T12:58:00Z</dcterms:created>
  <dcterms:modified xsi:type="dcterms:W3CDTF">2026-09-17T11:02:00Z</dcterms:modified>
</cp:coreProperties>
</file>