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5156108D" w14:textId="77777777">
        <w:tc>
          <w:tcPr>
            <w:tcW w:w="3969" w:type="dxa"/>
            <w:tcBorders>
              <w:top w:val="nil"/>
              <w:left w:val="nil"/>
              <w:bottom w:val="single" w:sz="4" w:space="0" w:color="auto"/>
              <w:right w:val="single" w:sz="4" w:space="0" w:color="auto"/>
            </w:tcBorders>
          </w:tcPr>
          <w:p w14:paraId="4BBA9C7F"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511297CA" w14:textId="77777777" w:rsidR="008F1617" w:rsidRPr="00641ABE" w:rsidRDefault="008F1617" w:rsidP="00A90460">
            <w:pPr>
              <w:spacing w:line="360" w:lineRule="auto"/>
              <w:jc w:val="both"/>
              <w:rPr>
                <w:rFonts w:cs="Arial"/>
                <w:sz w:val="24"/>
                <w:szCs w:val="24"/>
              </w:rPr>
            </w:pPr>
          </w:p>
        </w:tc>
      </w:tr>
    </w:tbl>
    <w:p w14:paraId="6DC5C7D6" w14:textId="77777777" w:rsidR="00796505" w:rsidRDefault="00796505" w:rsidP="00C70053">
      <w:pPr>
        <w:pStyle w:val="Default"/>
        <w:ind w:firstLine="284"/>
        <w:rPr>
          <w:rFonts w:ascii="Arial" w:hAnsi="Arial" w:cs="Arial"/>
          <w:b/>
          <w:bCs/>
          <w:sz w:val="28"/>
          <w:szCs w:val="22"/>
        </w:rPr>
      </w:pPr>
    </w:p>
    <w:p w14:paraId="58280336" w14:textId="4546C4D9" w:rsidR="007D7C44" w:rsidRDefault="00500F4A" w:rsidP="007D7C44">
      <w:pPr>
        <w:pStyle w:val="Default"/>
        <w:spacing w:line="276" w:lineRule="auto"/>
        <w:ind w:left="284" w:right="424"/>
        <w:rPr>
          <w:rFonts w:ascii="Arial" w:hAnsi="Arial" w:cs="Arial"/>
          <w:b/>
          <w:i/>
          <w:szCs w:val="22"/>
        </w:rPr>
      </w:pPr>
      <w:r w:rsidRPr="00500F4A">
        <w:rPr>
          <w:rFonts w:ascii="Arial" w:hAnsi="Arial" w:cs="Arial"/>
          <w:b/>
          <w:bCs/>
          <w:sz w:val="28"/>
          <w:szCs w:val="22"/>
        </w:rPr>
        <w:t>Jugendkino im November zeigt den neuen Spiderman</w:t>
      </w:r>
    </w:p>
    <w:p w14:paraId="16050F83" w14:textId="77777777" w:rsidR="00500F4A" w:rsidRDefault="00500F4A" w:rsidP="007D7C44">
      <w:pPr>
        <w:pStyle w:val="Default"/>
        <w:spacing w:line="276" w:lineRule="auto"/>
        <w:ind w:left="284" w:right="424"/>
        <w:rPr>
          <w:rFonts w:ascii="Arial" w:hAnsi="Arial" w:cs="Arial"/>
          <w:b/>
          <w:i/>
          <w:szCs w:val="22"/>
        </w:rPr>
      </w:pPr>
    </w:p>
    <w:p w14:paraId="0EC4C3CA" w14:textId="7E18BC84" w:rsidR="00613433" w:rsidRDefault="00500F4A" w:rsidP="007D7C44">
      <w:pPr>
        <w:pStyle w:val="Default"/>
        <w:spacing w:line="276" w:lineRule="auto"/>
        <w:ind w:left="284" w:right="424"/>
        <w:rPr>
          <w:rFonts w:ascii="Arial" w:hAnsi="Arial" w:cs="Arial"/>
          <w:b/>
          <w:i/>
          <w:szCs w:val="22"/>
        </w:rPr>
      </w:pPr>
      <w:r w:rsidRPr="00500F4A">
        <w:rPr>
          <w:rFonts w:ascii="Arial" w:hAnsi="Arial" w:cs="Arial"/>
          <w:b/>
          <w:i/>
          <w:szCs w:val="22"/>
        </w:rPr>
        <w:t xml:space="preserve">Der Jugendgemeinderat und der </w:t>
      </w:r>
      <w:proofErr w:type="spellStart"/>
      <w:r w:rsidRPr="00500F4A">
        <w:rPr>
          <w:rFonts w:ascii="Arial" w:hAnsi="Arial" w:cs="Arial"/>
          <w:b/>
          <w:i/>
          <w:szCs w:val="22"/>
        </w:rPr>
        <w:t>Cineclub</w:t>
      </w:r>
      <w:proofErr w:type="spellEnd"/>
      <w:r w:rsidRPr="00500F4A">
        <w:rPr>
          <w:rFonts w:ascii="Arial" w:hAnsi="Arial" w:cs="Arial"/>
          <w:b/>
          <w:i/>
          <w:szCs w:val="22"/>
        </w:rPr>
        <w:t xml:space="preserve"> Leutkirch e. V. zeigen am Mittwoch 4. November im Kino in der Bachstraße den Science-Fiction-Actionfilm „Spiderman – Brand New Day“. Der Eintritt kostet fünf Euro. Einlass ist ab 18 Uhr, Filmbeginn um 18.30 Uhr.</w:t>
      </w:r>
    </w:p>
    <w:p w14:paraId="3320A360" w14:textId="77777777" w:rsidR="00500F4A" w:rsidRPr="007D7C44" w:rsidRDefault="00500F4A" w:rsidP="007D7C44">
      <w:pPr>
        <w:pStyle w:val="Default"/>
        <w:spacing w:line="276" w:lineRule="auto"/>
        <w:ind w:left="284" w:right="424"/>
        <w:rPr>
          <w:rFonts w:ascii="Arial" w:hAnsi="Arial" w:cs="Arial"/>
        </w:rPr>
      </w:pPr>
    </w:p>
    <w:p w14:paraId="4A36C07F" w14:textId="15EE8B76" w:rsidR="00F95F40" w:rsidRPr="007C74F6" w:rsidRDefault="00500F4A" w:rsidP="00500F4A">
      <w:pPr>
        <w:pStyle w:val="Default"/>
        <w:spacing w:line="276" w:lineRule="auto"/>
        <w:ind w:left="284" w:right="424"/>
        <w:rPr>
          <w:rFonts w:ascii="Arial" w:hAnsi="Arial" w:cs="Arial"/>
          <w:sz w:val="22"/>
          <w:szCs w:val="22"/>
        </w:rPr>
      </w:pPr>
      <w:r w:rsidRPr="00500F4A">
        <w:rPr>
          <w:rFonts w:ascii="Arial" w:hAnsi="Arial" w:cs="Arial"/>
        </w:rPr>
        <w:t>Im Jugendkino werden regelmäßig Filme für Jugendliche gezeigt. Auch Erwachsene sind herzlich willkommen. Welcher Film als Nächstes auf der Leinwand zu sehen ist, kann auf Instagram mitbestimmt werden. Der Jugendgemeinderat informiert regelmäßig auf seinem Instagram-Kanal @jugendgemeinderat_leutkirch über das Programm und nimmt gerne auch Filmvorschläge entgegen.</w:t>
      </w:r>
    </w:p>
    <w:sectPr w:rsidR="00F95F40" w:rsidRPr="007C74F6" w:rsidSect="005C6292">
      <w:headerReference w:type="default" r:id="rId8"/>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2F003" w14:textId="77777777" w:rsidR="00500F4A" w:rsidRDefault="00500F4A">
      <w:r>
        <w:separator/>
      </w:r>
    </w:p>
  </w:endnote>
  <w:endnote w:type="continuationSeparator" w:id="0">
    <w:p w14:paraId="4D5A8F60" w14:textId="77777777" w:rsidR="00500F4A" w:rsidRDefault="00500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88645" w14:textId="77777777" w:rsidR="00500F4A" w:rsidRDefault="00500F4A">
      <w:r>
        <w:separator/>
      </w:r>
    </w:p>
  </w:footnote>
  <w:footnote w:type="continuationSeparator" w:id="0">
    <w:p w14:paraId="498ED444" w14:textId="77777777" w:rsidR="00500F4A" w:rsidRDefault="00500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DD0A3"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7229C61E"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47A262FC" w14:textId="42D35866"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500F4A">
      <w:rPr>
        <w:rFonts w:cs="Arial"/>
        <w:sz w:val="24"/>
      </w:rPr>
      <w:t>28.10.2026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251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F4A"/>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2094"/>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00F4A"/>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36403"/>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3441D"/>
  <w15:chartTrackingRefBased/>
  <w15:docId w15:val="{946C7201-7DC8-40C4-907E-6846154F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92</Words>
  <Characters>610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2026-10-28T16:23:00Z</dcterms:created>
  <dcterms:modified xsi:type="dcterms:W3CDTF">2026-10-28T16:26:00Z</dcterms:modified>
</cp:coreProperties>
</file>