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BA341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5462DEB6" w14:textId="77777777" w:rsidR="00A77561" w:rsidRPr="00D8108B" w:rsidRDefault="00A77561" w:rsidP="00D8108B"/>
    <w:p w14:paraId="7006CDBF" w14:textId="77777777" w:rsidR="00A77561" w:rsidRPr="00D8108B" w:rsidRDefault="00A77561" w:rsidP="00D8108B"/>
    <w:p w14:paraId="50100C3A" w14:textId="77777777" w:rsidR="00A77561" w:rsidRPr="00D8108B" w:rsidRDefault="00A77561" w:rsidP="00D8108B"/>
    <w:p w14:paraId="12B1E005" w14:textId="77777777" w:rsidR="00A77561" w:rsidRPr="00D8108B" w:rsidRDefault="00A77561" w:rsidP="00D8108B"/>
    <w:p w14:paraId="4CEBD637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0E85D0E1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3321"/>
      </w:tblGrid>
      <w:tr w:rsidR="005A42BA" w:rsidRPr="00D8108B" w14:paraId="683FCB51" w14:textId="77777777" w:rsidTr="00A11A47">
        <w:trPr>
          <w:trHeight w:val="2184"/>
        </w:trPr>
        <w:tc>
          <w:tcPr>
            <w:tcW w:w="3412" w:type="pct"/>
          </w:tcPr>
          <w:p w14:paraId="3EAAF37F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3F4C2BF9" w14:textId="77777777" w:rsidR="005A42BA" w:rsidRPr="00D8108B" w:rsidRDefault="005A42BA" w:rsidP="00D8108B">
            <w:pPr>
              <w:spacing w:line="220" w:lineRule="exact"/>
              <w:rPr>
                <w:w w:val="87"/>
              </w:rPr>
            </w:pPr>
            <w:r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7267D6C9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14A7E099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075FFF90" w14:textId="77777777" w:rsidR="00E374E9" w:rsidRPr="00D8108B" w:rsidRDefault="00E374E9" w:rsidP="00D8108B"/>
    <w:p w14:paraId="08DBF0B6" w14:textId="23D5C201" w:rsidR="00A74402" w:rsidRPr="00D8108B" w:rsidRDefault="00641EC9" w:rsidP="00D8108B">
      <w:r w:rsidRPr="00D8108B">
        <w:t xml:space="preserve">Nr. </w:t>
      </w:r>
      <w:r w:rsidR="003F201A">
        <w:t>462</w:t>
      </w:r>
      <w:r w:rsidRPr="00D8108B">
        <w:t xml:space="preserve"> vom </w:t>
      </w:r>
      <w:r w:rsidR="003F201A">
        <w:t>23. Oktober 2026</w:t>
      </w:r>
    </w:p>
    <w:p w14:paraId="78AE2ED6" w14:textId="77777777" w:rsidR="00641EC9" w:rsidRPr="00D8108B" w:rsidRDefault="00641EC9" w:rsidP="000E7138">
      <w:pPr>
        <w:tabs>
          <w:tab w:val="left" w:pos="4536"/>
        </w:tabs>
      </w:pPr>
    </w:p>
    <w:p w14:paraId="52175C40" w14:textId="29B77C8B" w:rsidR="006223BD" w:rsidRPr="006223BD" w:rsidRDefault="006223BD" w:rsidP="006223BD">
      <w:pPr>
        <w:rPr>
          <w:szCs w:val="24"/>
        </w:rPr>
      </w:pPr>
      <w:r w:rsidRPr="006223BD">
        <w:rPr>
          <w:b/>
          <w:bCs/>
          <w:szCs w:val="24"/>
        </w:rPr>
        <w:t xml:space="preserve">Vollsperrung der Langestraße (K 3304) in Kirchheim am Ries </w:t>
      </w:r>
    </w:p>
    <w:p w14:paraId="653AF12B" w14:textId="77777777" w:rsidR="006223BD" w:rsidRPr="006223BD" w:rsidRDefault="006223BD" w:rsidP="006223BD">
      <w:pPr>
        <w:rPr>
          <w:szCs w:val="24"/>
        </w:rPr>
      </w:pPr>
    </w:p>
    <w:p w14:paraId="2142EA5F" w14:textId="7A5B1F28" w:rsidR="006223BD" w:rsidRPr="006223BD" w:rsidRDefault="006223BD" w:rsidP="006223BD">
      <w:pPr>
        <w:rPr>
          <w:szCs w:val="24"/>
        </w:rPr>
      </w:pPr>
      <w:r>
        <w:rPr>
          <w:szCs w:val="24"/>
        </w:rPr>
        <w:t>Wegen</w:t>
      </w:r>
      <w:r w:rsidRPr="006223BD">
        <w:rPr>
          <w:szCs w:val="24"/>
        </w:rPr>
        <w:t xml:space="preserve"> Straßenbauarbeiten muss die Langestraße (K 3304) in Kirchheim am Ries im Zeitraum vom </w:t>
      </w:r>
      <w:r>
        <w:rPr>
          <w:szCs w:val="24"/>
        </w:rPr>
        <w:t>0</w:t>
      </w:r>
      <w:r w:rsidRPr="006223BD">
        <w:rPr>
          <w:szCs w:val="24"/>
        </w:rPr>
        <w:t>2.11.2026 bis voraussichtlich 29.10.2027 für den Straßenverkehr voll gesperrt werden.</w:t>
      </w:r>
    </w:p>
    <w:p w14:paraId="1F25F9A2" w14:textId="77777777" w:rsidR="006223BD" w:rsidRPr="006223BD" w:rsidRDefault="006223BD" w:rsidP="006223BD">
      <w:pPr>
        <w:rPr>
          <w:szCs w:val="24"/>
        </w:rPr>
      </w:pPr>
    </w:p>
    <w:p w14:paraId="541BFC43" w14:textId="77777777" w:rsidR="006223BD" w:rsidRDefault="006223BD" w:rsidP="006223BD">
      <w:pPr>
        <w:rPr>
          <w:szCs w:val="24"/>
        </w:rPr>
      </w:pPr>
      <w:r w:rsidRPr="006223BD">
        <w:rPr>
          <w:szCs w:val="24"/>
        </w:rPr>
        <w:t>Eine Umleitung wird über Kirchheim am Ries – L 1078 – L 1060 – Kirchheim-</w:t>
      </w:r>
      <w:proofErr w:type="spellStart"/>
      <w:r w:rsidRPr="006223BD">
        <w:rPr>
          <w:szCs w:val="24"/>
        </w:rPr>
        <w:t>Benzenzimmern</w:t>
      </w:r>
      <w:proofErr w:type="spellEnd"/>
      <w:r w:rsidRPr="006223BD">
        <w:rPr>
          <w:szCs w:val="24"/>
        </w:rPr>
        <w:t xml:space="preserve"> – </w:t>
      </w:r>
    </w:p>
    <w:p w14:paraId="0EE67B65" w14:textId="2EF83BE2" w:rsidR="006223BD" w:rsidRPr="006223BD" w:rsidRDefault="006223BD" w:rsidP="006223BD">
      <w:pPr>
        <w:rPr>
          <w:szCs w:val="24"/>
        </w:rPr>
      </w:pPr>
      <w:r w:rsidRPr="006223BD">
        <w:rPr>
          <w:szCs w:val="24"/>
        </w:rPr>
        <w:t xml:space="preserve">K 3304 – </w:t>
      </w:r>
      <w:proofErr w:type="spellStart"/>
      <w:r w:rsidRPr="006223BD">
        <w:rPr>
          <w:szCs w:val="24"/>
        </w:rPr>
        <w:t>Riesbürg</w:t>
      </w:r>
      <w:proofErr w:type="spellEnd"/>
      <w:r w:rsidRPr="006223BD">
        <w:rPr>
          <w:szCs w:val="24"/>
        </w:rPr>
        <w:t xml:space="preserve">-Goldburghausen und in umgekehrter </w:t>
      </w:r>
      <w:r>
        <w:rPr>
          <w:szCs w:val="24"/>
        </w:rPr>
        <w:t>Richtung</w:t>
      </w:r>
      <w:r w:rsidRPr="006223BD">
        <w:rPr>
          <w:szCs w:val="24"/>
        </w:rPr>
        <w:t xml:space="preserve"> eingerichtet.</w:t>
      </w:r>
    </w:p>
    <w:p w14:paraId="4D47B4D6" w14:textId="41EF8E70" w:rsidR="001E22DD" w:rsidRPr="006223BD" w:rsidRDefault="001E22DD" w:rsidP="00D8108B">
      <w:pPr>
        <w:rPr>
          <w:szCs w:val="24"/>
        </w:rPr>
      </w:pPr>
    </w:p>
    <w:sectPr w:rsidR="001E22DD" w:rsidRPr="006223BD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A879E" w14:textId="77777777" w:rsidR="00D0433F" w:rsidRDefault="00D0433F" w:rsidP="00AA38C9">
      <w:r>
        <w:separator/>
      </w:r>
    </w:p>
  </w:endnote>
  <w:endnote w:type="continuationSeparator" w:id="0">
    <w:p w14:paraId="55E519B2" w14:textId="77777777" w:rsidR="00D0433F" w:rsidRDefault="00D0433F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D6521" w14:textId="77777777" w:rsidR="00AA38C9" w:rsidRDefault="00AA38C9">
    <w:pPr>
      <w:pStyle w:val="Fuzeile"/>
    </w:pPr>
  </w:p>
  <w:p w14:paraId="713D836B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70CBD571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9176007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66AD21A" wp14:editId="0B0AFD90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C83547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23481" w14:textId="77777777" w:rsidR="00D0433F" w:rsidRDefault="00D0433F" w:rsidP="00AA38C9">
      <w:r>
        <w:separator/>
      </w:r>
    </w:p>
  </w:footnote>
  <w:footnote w:type="continuationSeparator" w:id="0">
    <w:p w14:paraId="52E3408F" w14:textId="77777777" w:rsidR="00D0433F" w:rsidRDefault="00D0433F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5A87" w14:textId="77777777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0C40CA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434FF6">
      <w:rPr>
        <w:noProof/>
        <w:sz w:val="16"/>
        <w:szCs w:val="15"/>
      </w:rPr>
      <w:t>1</w:t>
    </w:r>
    <w:r w:rsidRPr="00163F45">
      <w:rPr>
        <w:sz w:val="16"/>
        <w:szCs w:val="15"/>
      </w:rPr>
      <w:fldChar w:fldCharType="end"/>
    </w:r>
  </w:p>
  <w:p w14:paraId="73C2CF6C" w14:textId="77777777" w:rsidR="00533140" w:rsidRPr="00163F45" w:rsidRDefault="00533140" w:rsidP="000E701A">
    <w:pPr>
      <w:rPr>
        <w:sz w:val="22"/>
      </w:rPr>
    </w:pPr>
  </w:p>
  <w:p w14:paraId="139C4F09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479DB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35235C5" wp14:editId="03E56E35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13C19E1B" wp14:editId="05DB3AC9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3F5E56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223BD"/>
    <w:rsid w:val="00003090"/>
    <w:rsid w:val="00005E61"/>
    <w:rsid w:val="00022478"/>
    <w:rsid w:val="00025ED7"/>
    <w:rsid w:val="0004444F"/>
    <w:rsid w:val="00056108"/>
    <w:rsid w:val="00076707"/>
    <w:rsid w:val="000951AD"/>
    <w:rsid w:val="000C40CA"/>
    <w:rsid w:val="000E701A"/>
    <w:rsid w:val="000E7138"/>
    <w:rsid w:val="001543B4"/>
    <w:rsid w:val="00163F45"/>
    <w:rsid w:val="001655F7"/>
    <w:rsid w:val="00174DAA"/>
    <w:rsid w:val="00183F2E"/>
    <w:rsid w:val="001E22DD"/>
    <w:rsid w:val="001E3EA5"/>
    <w:rsid w:val="001F5F96"/>
    <w:rsid w:val="00227C3D"/>
    <w:rsid w:val="00242F3B"/>
    <w:rsid w:val="00250F08"/>
    <w:rsid w:val="00271870"/>
    <w:rsid w:val="00290C23"/>
    <w:rsid w:val="002C0DD1"/>
    <w:rsid w:val="002C1529"/>
    <w:rsid w:val="002C44AC"/>
    <w:rsid w:val="002F0050"/>
    <w:rsid w:val="002F1935"/>
    <w:rsid w:val="0037636A"/>
    <w:rsid w:val="003831C4"/>
    <w:rsid w:val="00394188"/>
    <w:rsid w:val="003B0AE6"/>
    <w:rsid w:val="003C5818"/>
    <w:rsid w:val="003E4336"/>
    <w:rsid w:val="003F201A"/>
    <w:rsid w:val="00417ABF"/>
    <w:rsid w:val="00433EC6"/>
    <w:rsid w:val="00434FF6"/>
    <w:rsid w:val="004B1CD2"/>
    <w:rsid w:val="004B4130"/>
    <w:rsid w:val="004D039B"/>
    <w:rsid w:val="004E0E03"/>
    <w:rsid w:val="004E741C"/>
    <w:rsid w:val="005063A2"/>
    <w:rsid w:val="00533140"/>
    <w:rsid w:val="00534842"/>
    <w:rsid w:val="00546DC3"/>
    <w:rsid w:val="00582B1C"/>
    <w:rsid w:val="0059690D"/>
    <w:rsid w:val="005A42BA"/>
    <w:rsid w:val="005A6E4B"/>
    <w:rsid w:val="005E459C"/>
    <w:rsid w:val="005F4C92"/>
    <w:rsid w:val="005F5529"/>
    <w:rsid w:val="006223BD"/>
    <w:rsid w:val="00641EC9"/>
    <w:rsid w:val="00656082"/>
    <w:rsid w:val="006625A2"/>
    <w:rsid w:val="0066434C"/>
    <w:rsid w:val="00672E7F"/>
    <w:rsid w:val="006924A2"/>
    <w:rsid w:val="00694307"/>
    <w:rsid w:val="006B5411"/>
    <w:rsid w:val="006E2EFC"/>
    <w:rsid w:val="007020D1"/>
    <w:rsid w:val="00726F35"/>
    <w:rsid w:val="00742FD5"/>
    <w:rsid w:val="0076535E"/>
    <w:rsid w:val="00773AF2"/>
    <w:rsid w:val="0078794B"/>
    <w:rsid w:val="007978C6"/>
    <w:rsid w:val="007A0C9D"/>
    <w:rsid w:val="007B7350"/>
    <w:rsid w:val="007B7C4E"/>
    <w:rsid w:val="007C7287"/>
    <w:rsid w:val="007E52DB"/>
    <w:rsid w:val="0080061F"/>
    <w:rsid w:val="00867D2C"/>
    <w:rsid w:val="00877820"/>
    <w:rsid w:val="00884480"/>
    <w:rsid w:val="00897E4C"/>
    <w:rsid w:val="0093464E"/>
    <w:rsid w:val="009445CE"/>
    <w:rsid w:val="00954A66"/>
    <w:rsid w:val="009C122D"/>
    <w:rsid w:val="009C18B2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30D7F"/>
    <w:rsid w:val="00B47BC5"/>
    <w:rsid w:val="00B6454B"/>
    <w:rsid w:val="00B71492"/>
    <w:rsid w:val="00BA1E5C"/>
    <w:rsid w:val="00BF2B9E"/>
    <w:rsid w:val="00C300DA"/>
    <w:rsid w:val="00C72F6D"/>
    <w:rsid w:val="00C86BD9"/>
    <w:rsid w:val="00CD65F3"/>
    <w:rsid w:val="00CD796D"/>
    <w:rsid w:val="00D0433F"/>
    <w:rsid w:val="00D25B25"/>
    <w:rsid w:val="00D27D21"/>
    <w:rsid w:val="00D3384A"/>
    <w:rsid w:val="00D50945"/>
    <w:rsid w:val="00D50A08"/>
    <w:rsid w:val="00D7098F"/>
    <w:rsid w:val="00D7295D"/>
    <w:rsid w:val="00D8108B"/>
    <w:rsid w:val="00DA6D6C"/>
    <w:rsid w:val="00DC650C"/>
    <w:rsid w:val="00DC732A"/>
    <w:rsid w:val="00DD5A83"/>
    <w:rsid w:val="00E00DEA"/>
    <w:rsid w:val="00E117D3"/>
    <w:rsid w:val="00E374E9"/>
    <w:rsid w:val="00E414A5"/>
    <w:rsid w:val="00E52168"/>
    <w:rsid w:val="00E60F67"/>
    <w:rsid w:val="00E62C72"/>
    <w:rsid w:val="00E86E7F"/>
    <w:rsid w:val="00EA0394"/>
    <w:rsid w:val="00EC482E"/>
    <w:rsid w:val="00EE4EB9"/>
    <w:rsid w:val="00EE774A"/>
    <w:rsid w:val="00F30749"/>
    <w:rsid w:val="00F44B55"/>
    <w:rsid w:val="00F5399C"/>
    <w:rsid w:val="00F70194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C6703D"/>
  <w15:docId w15:val="{9A64D8A5-CCBD-419B-A205-86707066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orlagen\Dietterle\Pressemitteilung%20mit%20Claim_Dietterle_2014_Calibri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E4D-2B94-4176-9398-851A036D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mit Claim_Dietterle_2014_Calibri.dotx</Template>
  <TotalTime>0</TotalTime>
  <Pages>1</Pages>
  <Words>61</Words>
  <Characters>417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Dietterle Susanne</dc:creator>
  <cp:lastModifiedBy>Stier Annika</cp:lastModifiedBy>
  <cp:revision>2</cp:revision>
  <cp:lastPrinted>2014-04-17T05:20:00Z</cp:lastPrinted>
  <dcterms:created xsi:type="dcterms:W3CDTF">2026-10-23T08:57:00Z</dcterms:created>
  <dcterms:modified xsi:type="dcterms:W3CDTF">2026-10-23T08:57:00Z</dcterms:modified>
</cp:coreProperties>
</file>