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38" w:rsidRPr="00491738" w:rsidRDefault="002D2C47" w:rsidP="0042577B">
      <w:pPr>
        <w:spacing w:after="120"/>
        <w:ind w:right="-2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Pressemitteilung</w:t>
      </w:r>
    </w:p>
    <w:p w:rsidR="00491738" w:rsidRDefault="002D2C47" w:rsidP="000B2BA9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zur honorarfreien Veröffentlichung</w:t>
      </w:r>
    </w:p>
    <w:p w:rsidR="00491738" w:rsidRDefault="00491738" w:rsidP="002D2C47">
      <w:pPr>
        <w:spacing w:after="120"/>
        <w:jc w:val="right"/>
        <w:rPr>
          <w:rFonts w:ascii="Arial" w:hAnsi="Arial" w:cs="Arial"/>
        </w:rPr>
      </w:pPr>
    </w:p>
    <w:p w:rsidR="002D2C47" w:rsidRDefault="004230FE" w:rsidP="002D2C47">
      <w:pPr>
        <w:spacing w:after="120"/>
        <w:jc w:val="right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3F7270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="003F7270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</w:p>
    <w:p w:rsidR="00A333C4" w:rsidRDefault="00A333C4" w:rsidP="000B2BA9">
      <w:pPr>
        <w:spacing w:after="120"/>
        <w:jc w:val="both"/>
        <w:rPr>
          <w:rFonts w:ascii="Arial" w:hAnsi="Arial" w:cs="Arial"/>
        </w:rPr>
      </w:pPr>
    </w:p>
    <w:p w:rsidR="003F7270" w:rsidRDefault="004230FE" w:rsidP="00F66A76">
      <w:pPr>
        <w:spacing w:after="0" w:line="240" w:lineRule="auto"/>
        <w:jc w:val="both"/>
        <w:rPr>
          <w:rFonts w:ascii="Arial" w:hAnsi="Arial" w:cs="Arial"/>
          <w:b/>
          <w:color w:val="A4B000"/>
        </w:rPr>
      </w:pPr>
      <w:r w:rsidRPr="004230FE">
        <w:rPr>
          <w:rFonts w:ascii="Arial" w:hAnsi="Arial" w:cs="Arial"/>
          <w:b/>
          <w:color w:val="A4B000"/>
        </w:rPr>
        <w:t xml:space="preserve">Standesamt und Ordnungsamt Bad Neustadt a. d. </w:t>
      </w:r>
      <w:bookmarkStart w:id="0" w:name="_GoBack"/>
      <w:bookmarkEnd w:id="0"/>
      <w:r w:rsidRPr="004230FE">
        <w:rPr>
          <w:rFonts w:ascii="Arial" w:hAnsi="Arial" w:cs="Arial"/>
          <w:b/>
          <w:color w:val="A4B000"/>
        </w:rPr>
        <w:t>Saale am 29. Oktober 2026 geschlossen</w:t>
      </w:r>
    </w:p>
    <w:p w:rsidR="004230FE" w:rsidRDefault="004230FE" w:rsidP="00F66A76">
      <w:pPr>
        <w:spacing w:after="0" w:line="240" w:lineRule="auto"/>
        <w:jc w:val="both"/>
        <w:rPr>
          <w:rFonts w:ascii="Arial" w:hAnsi="Arial" w:cs="Arial"/>
        </w:rPr>
      </w:pPr>
    </w:p>
    <w:p w:rsidR="004230FE" w:rsidRPr="004230FE" w:rsidRDefault="004230FE" w:rsidP="004230FE">
      <w:pPr>
        <w:spacing w:after="0" w:line="240" w:lineRule="auto"/>
        <w:jc w:val="both"/>
        <w:rPr>
          <w:rFonts w:ascii="Arial" w:hAnsi="Arial" w:cs="Arial"/>
        </w:rPr>
      </w:pPr>
      <w:r w:rsidRPr="004230FE">
        <w:rPr>
          <w:rFonts w:ascii="Arial" w:hAnsi="Arial" w:cs="Arial"/>
        </w:rPr>
        <w:t>Aufgrund einer Schulungsmaßnahme sind das Standesamt und das Ordnungsamt der Stadt Bad Neustadt a. d. Saale am Donnerstag, 29. Oktober 2026, ganztägig geschlossen.</w:t>
      </w:r>
    </w:p>
    <w:p w:rsidR="004230FE" w:rsidRPr="004230FE" w:rsidRDefault="004230FE" w:rsidP="004230FE">
      <w:pPr>
        <w:spacing w:after="0" w:line="240" w:lineRule="auto"/>
        <w:jc w:val="both"/>
        <w:rPr>
          <w:rFonts w:ascii="Arial" w:hAnsi="Arial" w:cs="Arial"/>
        </w:rPr>
      </w:pPr>
    </w:p>
    <w:p w:rsidR="004230FE" w:rsidRPr="004230FE" w:rsidRDefault="004230FE" w:rsidP="004230FE">
      <w:pPr>
        <w:spacing w:after="0" w:line="240" w:lineRule="auto"/>
        <w:jc w:val="both"/>
        <w:rPr>
          <w:rFonts w:ascii="Arial" w:hAnsi="Arial" w:cs="Arial"/>
        </w:rPr>
      </w:pPr>
      <w:r w:rsidRPr="004230FE">
        <w:rPr>
          <w:rFonts w:ascii="Arial" w:hAnsi="Arial" w:cs="Arial"/>
        </w:rPr>
        <w:t>Die Bürgerinnen und Bürger werden gebeten, dies bei der Planung ihrer Behördengänge zu berücksichtigen.</w:t>
      </w:r>
    </w:p>
    <w:p w:rsidR="004230FE" w:rsidRPr="004230FE" w:rsidRDefault="004230FE" w:rsidP="004230FE">
      <w:pPr>
        <w:spacing w:after="0" w:line="240" w:lineRule="auto"/>
        <w:jc w:val="both"/>
        <w:rPr>
          <w:rFonts w:ascii="Arial" w:hAnsi="Arial" w:cs="Arial"/>
        </w:rPr>
      </w:pPr>
    </w:p>
    <w:p w:rsidR="00A00B87" w:rsidRPr="00F66A76" w:rsidRDefault="004230FE" w:rsidP="004230FE">
      <w:pPr>
        <w:spacing w:after="0" w:line="240" w:lineRule="auto"/>
        <w:jc w:val="both"/>
        <w:rPr>
          <w:rFonts w:ascii="Arial" w:hAnsi="Arial" w:cs="Arial"/>
        </w:rPr>
      </w:pPr>
      <w:r w:rsidRPr="004230FE">
        <w:rPr>
          <w:rFonts w:ascii="Arial" w:hAnsi="Arial" w:cs="Arial"/>
        </w:rPr>
        <w:t>Die Stadt Bad Neustadt a. d. Saale bittet um Verständnis.</w:t>
      </w:r>
    </w:p>
    <w:sectPr w:rsidR="00A00B87" w:rsidRPr="00F66A76" w:rsidSect="0082006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2" w:right="1418" w:bottom="1134" w:left="1418" w:header="284" w:footer="6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B68" w:rsidRDefault="00A41B68" w:rsidP="00491738">
      <w:pPr>
        <w:spacing w:after="0" w:line="240" w:lineRule="auto"/>
      </w:pPr>
      <w:r>
        <w:separator/>
      </w:r>
    </w:p>
  </w:endnote>
  <w:endnote w:type="continuationSeparator" w:id="0">
    <w:p w:rsidR="00A41B68" w:rsidRDefault="00A41B68" w:rsidP="0049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07B" w:rsidRPr="003F1072" w:rsidRDefault="003F1072" w:rsidP="003F1072">
    <w:pPr>
      <w:pStyle w:val="Fuzeile"/>
      <w:jc w:val="right"/>
      <w:rPr>
        <w:rFonts w:ascii="Arial" w:hAnsi="Arial" w:cs="Arial"/>
        <w:sz w:val="16"/>
      </w:rPr>
    </w:pPr>
    <w:r w:rsidRPr="00A333C4">
      <w:rPr>
        <w:rFonts w:ascii="Arial" w:hAnsi="Arial" w:cs="Arial"/>
        <w:sz w:val="16"/>
      </w:rPr>
      <w:t xml:space="preserve">Seite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PAGE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>
      <w:rPr>
        <w:rFonts w:ascii="Arial" w:hAnsi="Arial" w:cs="Arial"/>
        <w:bCs/>
        <w:sz w:val="16"/>
      </w:rPr>
      <w:t>1</w:t>
    </w:r>
    <w:r w:rsidRPr="00A333C4">
      <w:rPr>
        <w:rFonts w:ascii="Arial" w:hAnsi="Arial" w:cs="Arial"/>
        <w:bCs/>
        <w:sz w:val="16"/>
      </w:rPr>
      <w:fldChar w:fldCharType="end"/>
    </w:r>
    <w:r w:rsidRPr="00A333C4">
      <w:rPr>
        <w:rFonts w:ascii="Arial" w:hAnsi="Arial" w:cs="Arial"/>
        <w:sz w:val="16"/>
      </w:rPr>
      <w:t xml:space="preserve"> von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NUMPAGES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>
      <w:rPr>
        <w:rFonts w:ascii="Arial" w:hAnsi="Arial" w:cs="Arial"/>
        <w:bCs/>
        <w:sz w:val="16"/>
      </w:rPr>
      <w:t>2</w:t>
    </w:r>
    <w:r w:rsidRPr="00A333C4">
      <w:rPr>
        <w:rFonts w:ascii="Arial" w:hAnsi="Arial" w:cs="Arial"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2CA" w:rsidRPr="00A333C4" w:rsidRDefault="00A333C4" w:rsidP="00A333C4">
    <w:pPr>
      <w:pStyle w:val="Fuzeile"/>
      <w:jc w:val="right"/>
      <w:rPr>
        <w:rFonts w:ascii="Arial" w:hAnsi="Arial" w:cs="Arial"/>
        <w:sz w:val="16"/>
      </w:rPr>
    </w:pPr>
    <w:r w:rsidRPr="00A333C4">
      <w:rPr>
        <w:rFonts w:ascii="Arial" w:hAnsi="Arial" w:cs="Arial"/>
        <w:sz w:val="16"/>
      </w:rPr>
      <w:t xml:space="preserve">Seite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PAGE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 w:rsidRPr="00A333C4">
      <w:rPr>
        <w:rFonts w:ascii="Arial" w:hAnsi="Arial" w:cs="Arial"/>
        <w:bCs/>
        <w:sz w:val="16"/>
      </w:rPr>
      <w:t>1</w:t>
    </w:r>
    <w:r w:rsidRPr="00A333C4">
      <w:rPr>
        <w:rFonts w:ascii="Arial" w:hAnsi="Arial" w:cs="Arial"/>
        <w:bCs/>
        <w:sz w:val="16"/>
      </w:rPr>
      <w:fldChar w:fldCharType="end"/>
    </w:r>
    <w:r w:rsidRPr="00A333C4">
      <w:rPr>
        <w:rFonts w:ascii="Arial" w:hAnsi="Arial" w:cs="Arial"/>
        <w:sz w:val="16"/>
      </w:rPr>
      <w:t xml:space="preserve"> von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NUMPAGES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 w:rsidRPr="00A333C4">
      <w:rPr>
        <w:rFonts w:ascii="Arial" w:hAnsi="Arial" w:cs="Arial"/>
        <w:bCs/>
        <w:sz w:val="16"/>
      </w:rPr>
      <w:t>2</w:t>
    </w:r>
    <w:r w:rsidRPr="00A333C4">
      <w:rPr>
        <w:rFonts w:ascii="Arial" w:hAnsi="Arial" w:cs="Arial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B68" w:rsidRDefault="00A41B68" w:rsidP="00491738">
      <w:pPr>
        <w:spacing w:after="0" w:line="240" w:lineRule="auto"/>
      </w:pPr>
      <w:r>
        <w:separator/>
      </w:r>
    </w:p>
  </w:footnote>
  <w:footnote w:type="continuationSeparator" w:id="0">
    <w:p w:rsidR="00A41B68" w:rsidRDefault="00A41B68" w:rsidP="00491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738" w:rsidRDefault="00491738" w:rsidP="00BD7CC8">
    <w:pPr>
      <w:pStyle w:val="Kopfzeile"/>
      <w:tabs>
        <w:tab w:val="clear" w:pos="9072"/>
      </w:tabs>
      <w:ind w:right="-428"/>
      <w:jc w:val="right"/>
      <w:rPr>
        <w:noProof/>
      </w:rPr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E76" w:rsidRDefault="00943E76" w:rsidP="00A74BE8">
    <w:pPr>
      <w:pStyle w:val="Kopfzeile"/>
      <w:tabs>
        <w:tab w:val="clear" w:pos="9072"/>
      </w:tabs>
      <w:jc w:val="right"/>
    </w:pPr>
    <w:r>
      <w:rPr>
        <w:noProof/>
      </w:rPr>
      <w:drawing>
        <wp:inline distT="0" distB="0" distL="0" distR="0" wp14:anchorId="38761500" wp14:editId="251065C9">
          <wp:extent cx="1870364" cy="1470660"/>
          <wp:effectExtent l="0" t="0" r="0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73"/>
                  <a:stretch/>
                </pic:blipFill>
                <pic:spPr bwMode="auto">
                  <a:xfrm>
                    <a:off x="0" y="0"/>
                    <a:ext cx="1871492" cy="14715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1D49"/>
    <w:multiLevelType w:val="hybridMultilevel"/>
    <w:tmpl w:val="4B1E172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873C8"/>
    <w:multiLevelType w:val="multilevel"/>
    <w:tmpl w:val="1DA6D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436DEC"/>
    <w:multiLevelType w:val="hybridMultilevel"/>
    <w:tmpl w:val="A1386F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D3F63"/>
    <w:multiLevelType w:val="hybridMultilevel"/>
    <w:tmpl w:val="EAE03F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5122B"/>
    <w:multiLevelType w:val="hybridMultilevel"/>
    <w:tmpl w:val="398075BA"/>
    <w:lvl w:ilvl="0" w:tplc="040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06087"/>
    <w:multiLevelType w:val="multilevel"/>
    <w:tmpl w:val="F0B87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70"/>
    <w:rsid w:val="000B2BA9"/>
    <w:rsid w:val="00114A4C"/>
    <w:rsid w:val="00163F32"/>
    <w:rsid w:val="00195A53"/>
    <w:rsid w:val="001B32CA"/>
    <w:rsid w:val="00222513"/>
    <w:rsid w:val="002C119B"/>
    <w:rsid w:val="002D2C47"/>
    <w:rsid w:val="003476F9"/>
    <w:rsid w:val="003F1072"/>
    <w:rsid w:val="003F7270"/>
    <w:rsid w:val="004230FE"/>
    <w:rsid w:val="0042577B"/>
    <w:rsid w:val="00465185"/>
    <w:rsid w:val="00491738"/>
    <w:rsid w:val="004C5BFE"/>
    <w:rsid w:val="004C7210"/>
    <w:rsid w:val="005658FC"/>
    <w:rsid w:val="00633A91"/>
    <w:rsid w:val="00770CA1"/>
    <w:rsid w:val="007964B1"/>
    <w:rsid w:val="00820060"/>
    <w:rsid w:val="0086255B"/>
    <w:rsid w:val="008946DC"/>
    <w:rsid w:val="008D0DA4"/>
    <w:rsid w:val="00943E76"/>
    <w:rsid w:val="0095700D"/>
    <w:rsid w:val="00A00B87"/>
    <w:rsid w:val="00A333C4"/>
    <w:rsid w:val="00A41B68"/>
    <w:rsid w:val="00A74BE8"/>
    <w:rsid w:val="00B03E15"/>
    <w:rsid w:val="00B35DE3"/>
    <w:rsid w:val="00B63A10"/>
    <w:rsid w:val="00B72CD5"/>
    <w:rsid w:val="00B8007B"/>
    <w:rsid w:val="00BB6027"/>
    <w:rsid w:val="00BC207A"/>
    <w:rsid w:val="00BD7CC8"/>
    <w:rsid w:val="00C236C1"/>
    <w:rsid w:val="00D035AB"/>
    <w:rsid w:val="00D27C7B"/>
    <w:rsid w:val="00DB53A7"/>
    <w:rsid w:val="00DF2648"/>
    <w:rsid w:val="00DF68E9"/>
    <w:rsid w:val="00E16772"/>
    <w:rsid w:val="00EA4D80"/>
    <w:rsid w:val="00F3291F"/>
    <w:rsid w:val="00F55C9E"/>
    <w:rsid w:val="00F62A0C"/>
    <w:rsid w:val="00F66A76"/>
    <w:rsid w:val="00FC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E1991"/>
  <w15:chartTrackingRefBased/>
  <w15:docId w15:val="{6C8F91B4-1ADE-4EE3-9724-F7F727BD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1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1738"/>
  </w:style>
  <w:style w:type="paragraph" w:styleId="Fuzeile">
    <w:name w:val="footer"/>
    <w:basedOn w:val="Standard"/>
    <w:link w:val="FuzeileZchn"/>
    <w:uiPriority w:val="99"/>
    <w:unhideWhenUsed/>
    <w:rsid w:val="00491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1738"/>
  </w:style>
  <w:style w:type="paragraph" w:styleId="Listenabsatz">
    <w:name w:val="List Paragraph"/>
    <w:basedOn w:val="Standard"/>
    <w:uiPriority w:val="34"/>
    <w:qFormat/>
    <w:rsid w:val="000B2BA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2D2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D2C4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D2C47"/>
    <w:rPr>
      <w:color w:val="0000FF"/>
      <w:u w:val="single"/>
    </w:rPr>
  </w:style>
  <w:style w:type="character" w:customStyle="1" w:styleId="fontstyle01">
    <w:name w:val="fontstyle01"/>
    <w:basedOn w:val="Absatz-Standardschriftart"/>
    <w:qFormat/>
    <w:rsid w:val="00163F32"/>
    <w:rPr>
      <w:rFonts w:ascii="Helvetica" w:hAnsi="Helvetica" w:cs="Helvetica"/>
      <w:b w:val="0"/>
      <w:bCs w:val="0"/>
      <w:i w:val="0"/>
      <w:iCs w:val="0"/>
      <w:color w:val="000000"/>
      <w:sz w:val="24"/>
      <w:szCs w:val="24"/>
    </w:rPr>
  </w:style>
  <w:style w:type="paragraph" w:customStyle="1" w:styleId="xmsonormal">
    <w:name w:val="x_msonormal"/>
    <w:basedOn w:val="Standard"/>
    <w:rsid w:val="004C5BFE"/>
    <w:pPr>
      <w:spacing w:after="0" w:line="240" w:lineRule="auto"/>
    </w:pPr>
    <w:rPr>
      <w:rFonts w:ascii="Calibri" w:hAnsi="Calibri" w:cs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6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ch\Vorlage_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Vorlage_Pressemitteilung</Template>
  <TotalTime>0</TotalTime>
  <Pages>1</Pages>
  <Words>65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Neustadt a.d.Saale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 Nina</dc:creator>
  <cp:keywords/>
  <dc:description/>
  <cp:lastModifiedBy>Bach Nina</cp:lastModifiedBy>
  <cp:revision>2</cp:revision>
  <cp:lastPrinted>2023-01-24T09:18:00Z</cp:lastPrinted>
  <dcterms:created xsi:type="dcterms:W3CDTF">2026-10-21T08:24:00Z</dcterms:created>
  <dcterms:modified xsi:type="dcterms:W3CDTF">2026-10-21T08:24:00Z</dcterms:modified>
</cp:coreProperties>
</file>