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5C814897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38527F">
        <w:rPr>
          <w:rFonts w:ascii="Roboto" w:hAnsi="Roboto"/>
          <w:noProof/>
          <w:sz w:val="14"/>
          <w:szCs w:val="14"/>
        </w:rPr>
        <w:t>12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51AEFC76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38527F">
        <w:rPr>
          <w:rFonts w:ascii="Roboto" w:hAnsi="Roboto"/>
          <w:b/>
          <w:sz w:val="40"/>
          <w:szCs w:val="40"/>
        </w:rPr>
        <w:t>Adventscafé für die Generation 60plus</w:t>
      </w:r>
    </w:p>
    <w:p w14:paraId="2BC9C29F" w14:textId="77777777" w:rsidR="0038527F" w:rsidRDefault="0038527F" w:rsidP="008F41D6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5AB86D73" w14:textId="335E366C" w:rsidR="008F41D6" w:rsidRDefault="008F41D6" w:rsidP="008F41D6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8F41D6">
        <w:rPr>
          <w:rFonts w:ascii="Roboto" w:hAnsi="Roboto"/>
        </w:rPr>
        <w:t xml:space="preserve">Die Stadt Kronberg im Taunus lädt </w:t>
      </w:r>
      <w:r>
        <w:rPr>
          <w:rFonts w:ascii="Roboto" w:hAnsi="Roboto"/>
        </w:rPr>
        <w:t xml:space="preserve">Kronbergerinnen und Kronberger der Generation 60plus für Donnerstag, 10 Dezember, </w:t>
      </w:r>
      <w:r w:rsidRPr="008F41D6">
        <w:rPr>
          <w:rFonts w:ascii="Roboto" w:hAnsi="Roboto"/>
        </w:rPr>
        <w:t>herzlich zu</w:t>
      </w:r>
      <w:r w:rsidR="0038527F">
        <w:rPr>
          <w:rFonts w:ascii="Roboto" w:hAnsi="Roboto"/>
        </w:rPr>
        <w:t>m Adventscafé</w:t>
      </w:r>
      <w:r w:rsidRPr="008F41D6">
        <w:rPr>
          <w:rFonts w:ascii="Roboto" w:hAnsi="Roboto"/>
        </w:rPr>
        <w:t xml:space="preserve"> in das </w:t>
      </w:r>
      <w:r>
        <w:rPr>
          <w:rFonts w:ascii="Roboto" w:hAnsi="Roboto"/>
        </w:rPr>
        <w:t xml:space="preserve">Schönberger </w:t>
      </w:r>
      <w:r w:rsidRPr="008F41D6">
        <w:rPr>
          <w:rFonts w:ascii="Roboto" w:hAnsi="Roboto"/>
        </w:rPr>
        <w:t xml:space="preserve">Restaurant Magnolia ein. </w:t>
      </w:r>
      <w:r>
        <w:rPr>
          <w:rFonts w:ascii="Roboto" w:hAnsi="Roboto"/>
        </w:rPr>
        <w:t xml:space="preserve">Von 15 bis 16.30 Uhr können die Gäste dort bei Kaffee, Tee und weihnachtlichem Gebäck einen stimmungsvollen Adventsnachmittag miteinander verbringen. </w:t>
      </w:r>
    </w:p>
    <w:p w14:paraId="0299089C" w14:textId="77777777" w:rsidR="00517BEC" w:rsidRDefault="00517BEC" w:rsidP="008F41D6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13CE2A2" w14:textId="470E2809" w:rsidR="00BA49E9" w:rsidRDefault="008F41D6" w:rsidP="008F41D6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8F41D6">
        <w:rPr>
          <w:rFonts w:ascii="Roboto" w:hAnsi="Roboto"/>
        </w:rPr>
        <w:t>Zur besseren Planung bitte</w:t>
      </w:r>
      <w:r w:rsidR="00517BEC">
        <w:rPr>
          <w:rFonts w:ascii="Roboto" w:hAnsi="Roboto"/>
        </w:rPr>
        <w:t>t die Stadt</w:t>
      </w:r>
      <w:r w:rsidRPr="008F41D6">
        <w:rPr>
          <w:rFonts w:ascii="Roboto" w:hAnsi="Roboto"/>
        </w:rPr>
        <w:t xml:space="preserve"> um verbindliche Anmeldung </w:t>
      </w:r>
      <w:r w:rsidR="0038527F" w:rsidRPr="0038527F">
        <w:rPr>
          <w:rFonts w:ascii="Roboto" w:hAnsi="Roboto"/>
        </w:rPr>
        <w:t xml:space="preserve">beim Fachreferat Soziales, Senioren und Integration </w:t>
      </w:r>
      <w:r w:rsidRPr="008F41D6">
        <w:rPr>
          <w:rFonts w:ascii="Roboto" w:hAnsi="Roboto"/>
        </w:rPr>
        <w:t>bis zum 30.</w:t>
      </w:r>
      <w:r w:rsidR="00517BEC">
        <w:rPr>
          <w:rFonts w:ascii="Roboto" w:hAnsi="Roboto"/>
        </w:rPr>
        <w:t xml:space="preserve"> November</w:t>
      </w:r>
      <w:r w:rsidR="00517BEC" w:rsidRPr="008F41D6">
        <w:rPr>
          <w:rFonts w:ascii="Roboto" w:hAnsi="Roboto"/>
        </w:rPr>
        <w:t xml:space="preserve"> </w:t>
      </w:r>
      <w:r w:rsidRPr="008F41D6">
        <w:rPr>
          <w:rFonts w:ascii="Roboto" w:hAnsi="Roboto"/>
        </w:rPr>
        <w:t xml:space="preserve">2026. </w:t>
      </w:r>
      <w:r w:rsidR="0038527F">
        <w:rPr>
          <w:rFonts w:ascii="Roboto" w:hAnsi="Roboto"/>
        </w:rPr>
        <w:t>Wer sich anmelden möchte, kann dies</w:t>
      </w:r>
      <w:r w:rsidRPr="008F41D6">
        <w:rPr>
          <w:rFonts w:ascii="Roboto" w:hAnsi="Roboto"/>
        </w:rPr>
        <w:t xml:space="preserve"> telefonisch </w:t>
      </w:r>
      <w:r w:rsidR="0038527F">
        <w:rPr>
          <w:rFonts w:ascii="Roboto" w:hAnsi="Roboto"/>
        </w:rPr>
        <w:t xml:space="preserve">tun </w:t>
      </w:r>
      <w:r w:rsidRPr="008F41D6">
        <w:rPr>
          <w:rFonts w:ascii="Roboto" w:hAnsi="Roboto"/>
        </w:rPr>
        <w:t xml:space="preserve">unter </w:t>
      </w:r>
      <w:r w:rsidR="0038527F">
        <w:rPr>
          <w:rFonts w:ascii="Roboto" w:hAnsi="Roboto"/>
        </w:rPr>
        <w:t>der Rufnummer (</w:t>
      </w:r>
      <w:r w:rsidRPr="008F41D6">
        <w:rPr>
          <w:rFonts w:ascii="Roboto" w:hAnsi="Roboto"/>
        </w:rPr>
        <w:t>06173</w:t>
      </w:r>
      <w:r w:rsidR="0038527F">
        <w:rPr>
          <w:rFonts w:ascii="Roboto" w:hAnsi="Roboto"/>
        </w:rPr>
        <w:t>)</w:t>
      </w:r>
      <w:r w:rsidRPr="008F41D6">
        <w:rPr>
          <w:rFonts w:ascii="Roboto" w:hAnsi="Roboto"/>
        </w:rPr>
        <w:t xml:space="preserve"> 7031390 oder per </w:t>
      </w:r>
      <w:r w:rsidR="0038527F">
        <w:rPr>
          <w:rFonts w:ascii="Roboto" w:hAnsi="Roboto"/>
        </w:rPr>
        <w:t>E-</w:t>
      </w:r>
      <w:r w:rsidRPr="008F41D6">
        <w:rPr>
          <w:rFonts w:ascii="Roboto" w:hAnsi="Roboto"/>
        </w:rPr>
        <w:t>Mail an soziales@kronberg.de</w:t>
      </w:r>
      <w:r w:rsidR="0038527F">
        <w:rPr>
          <w:rFonts w:ascii="Roboto" w:hAnsi="Roboto"/>
        </w:rPr>
        <w:t>.</w:t>
      </w:r>
      <w:r w:rsidRPr="008F41D6">
        <w:rPr>
          <w:rFonts w:ascii="Roboto" w:hAnsi="Roboto"/>
        </w:rPr>
        <w:t xml:space="preserve"> </w:t>
      </w:r>
      <w:r w:rsidR="00517BEC" w:rsidRPr="00517BEC">
        <w:rPr>
          <w:rFonts w:ascii="Roboto" w:hAnsi="Roboto"/>
        </w:rPr>
        <w:t xml:space="preserve">Die Veranstaltung richtet sich an </w:t>
      </w:r>
      <w:r w:rsidR="0038527F">
        <w:rPr>
          <w:rFonts w:ascii="Roboto" w:hAnsi="Roboto"/>
        </w:rPr>
        <w:t>Kronberger Bürgerinnen und Bürger</w:t>
      </w:r>
      <w:r w:rsidR="00517BEC" w:rsidRPr="00517BEC">
        <w:rPr>
          <w:rFonts w:ascii="Roboto" w:hAnsi="Roboto"/>
        </w:rPr>
        <w:t xml:space="preserve"> </w:t>
      </w:r>
      <w:r w:rsidR="00517BEC">
        <w:rPr>
          <w:rFonts w:ascii="Roboto" w:hAnsi="Roboto"/>
        </w:rPr>
        <w:t xml:space="preserve">der Generation </w:t>
      </w:r>
      <w:r w:rsidR="00517BEC" w:rsidRPr="00517BEC">
        <w:rPr>
          <w:rFonts w:ascii="Roboto" w:hAnsi="Roboto"/>
        </w:rPr>
        <w:t>60plus</w:t>
      </w:r>
      <w:r w:rsidR="00517BEC">
        <w:rPr>
          <w:rFonts w:ascii="Roboto" w:hAnsi="Roboto"/>
        </w:rPr>
        <w:t>,</w:t>
      </w:r>
      <w:r w:rsidR="00517BEC" w:rsidRPr="00517BEC">
        <w:rPr>
          <w:rFonts w:ascii="Roboto" w:hAnsi="Roboto"/>
        </w:rPr>
        <w:t xml:space="preserve"> die Teilnahme ist kostenlos.</w:t>
      </w: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C4A72" w14:textId="77777777" w:rsidR="00021C48" w:rsidRDefault="00021C48">
      <w:r>
        <w:separator/>
      </w:r>
    </w:p>
  </w:endnote>
  <w:endnote w:type="continuationSeparator" w:id="0">
    <w:p w14:paraId="573D6460" w14:textId="77777777" w:rsidR="00021C48" w:rsidRDefault="0002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8C1C7" w14:textId="77777777" w:rsidR="00021C48" w:rsidRDefault="00021C48">
      <w:r>
        <w:separator/>
      </w:r>
    </w:p>
  </w:footnote>
  <w:footnote w:type="continuationSeparator" w:id="0">
    <w:p w14:paraId="53A88B6B" w14:textId="77777777" w:rsidR="00021C48" w:rsidRDefault="00021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21C48"/>
    <w:rsid w:val="0005576E"/>
    <w:rsid w:val="00060417"/>
    <w:rsid w:val="000631C6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8527F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17BEC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4188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8F41D6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E336B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142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2026-10-12T06:59:00Z</dcterms:created>
  <dcterms:modified xsi:type="dcterms:W3CDTF">2026-10-12T06:59:00Z</dcterms:modified>
</cp:coreProperties>
</file>