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2BC25"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7F7EDFB0" wp14:editId="41586BAF">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40F8B540" w14:textId="77777777" w:rsidR="00455195" w:rsidRDefault="00455195">
      <w:pPr>
        <w:rPr>
          <w:sz w:val="24"/>
        </w:rPr>
      </w:pPr>
      <w:r>
        <w:rPr>
          <w:sz w:val="24"/>
        </w:rPr>
        <w:fldChar w:fldCharType="begin"/>
      </w:r>
      <w:r>
        <w:rPr>
          <w:sz w:val="24"/>
        </w:rPr>
        <w:instrText xml:space="preserve"> TIME \@ "dd.MM.yyyy HH:mm" </w:instrText>
      </w:r>
      <w:r>
        <w:rPr>
          <w:sz w:val="24"/>
        </w:rPr>
        <w:fldChar w:fldCharType="separate"/>
      </w:r>
      <w:r w:rsidR="006D5882">
        <w:rPr>
          <w:noProof/>
          <w:sz w:val="24"/>
        </w:rPr>
        <w:t>31.08.2026 08:33</w:t>
      </w:r>
      <w:r>
        <w:rPr>
          <w:sz w:val="24"/>
        </w:rPr>
        <w:fldChar w:fldCharType="end"/>
      </w:r>
    </w:p>
    <w:p w14:paraId="3B5923FF" w14:textId="77777777" w:rsidR="006D5882" w:rsidRPr="006D5882" w:rsidRDefault="006D5882" w:rsidP="006D5882">
      <w:pPr>
        <w:rPr>
          <w:b/>
          <w:sz w:val="24"/>
        </w:rPr>
      </w:pPr>
      <w:r w:rsidRPr="006D5882">
        <w:rPr>
          <w:b/>
          <w:sz w:val="24"/>
        </w:rPr>
        <w:t>Kläranlage erhält Photovoltaikanlage mit 93 kWp Leistung</w:t>
      </w:r>
    </w:p>
    <w:p w14:paraId="7D82C12D" w14:textId="446F4180" w:rsidR="006D5882" w:rsidRPr="006D5882" w:rsidRDefault="006D5882" w:rsidP="006D5882">
      <w:pPr>
        <w:rPr>
          <w:sz w:val="24"/>
        </w:rPr>
      </w:pPr>
      <w:r w:rsidRPr="006D5882">
        <w:rPr>
          <w:sz w:val="24"/>
        </w:rPr>
        <w:t>Gudensberg</w:t>
      </w:r>
      <w:r>
        <w:rPr>
          <w:sz w:val="24"/>
        </w:rPr>
        <w:t xml:space="preserve">. </w:t>
      </w:r>
      <w:r w:rsidRPr="006D5882">
        <w:rPr>
          <w:sz w:val="24"/>
        </w:rPr>
        <w:t>Auf den Dächern der Kläranlage Gudensberg ist eine Photovoltaikanlage installiert worden. Die Anlage hat eine rechnerische Leistung von 93 Kilowattpeak (kWp). Der erzeugte Strom wird vollständig auf der Kläranlage verbraucht.</w:t>
      </w:r>
    </w:p>
    <w:p w14:paraId="1C39E119" w14:textId="77777777" w:rsidR="006D5882" w:rsidRPr="006D5882" w:rsidRDefault="006D5882" w:rsidP="006D5882">
      <w:pPr>
        <w:rPr>
          <w:sz w:val="24"/>
        </w:rPr>
      </w:pPr>
      <w:r w:rsidRPr="006D5882">
        <w:rPr>
          <w:sz w:val="24"/>
        </w:rPr>
        <w:t>Die Auftragsvergabe erfolgte im November 2025. Im Juni 2026 wurde die Anlage fertiggestellt. Damit kann die Kläranlage den erzeugten Solarstrom direkt für ihren eigenen Betrieb nutzen. Der Strom muss nicht in das öffentliche Netz eingespeist werden.</w:t>
      </w:r>
    </w:p>
    <w:p w14:paraId="737D3866" w14:textId="77777777" w:rsidR="006D5882" w:rsidRPr="006D5882" w:rsidRDefault="006D5882" w:rsidP="006D5882">
      <w:pPr>
        <w:rPr>
          <w:sz w:val="24"/>
        </w:rPr>
      </w:pPr>
      <w:r w:rsidRPr="006D5882">
        <w:rPr>
          <w:sz w:val="24"/>
        </w:rPr>
        <w:t>Unterstützt wurde das Projekt durch eine Förderung der Wirtschafts- und Infrastrukturbank Hessen (</w:t>
      </w:r>
      <w:proofErr w:type="spellStart"/>
      <w:r w:rsidRPr="006D5882">
        <w:rPr>
          <w:sz w:val="24"/>
        </w:rPr>
        <w:t>WIBank</w:t>
      </w:r>
      <w:proofErr w:type="spellEnd"/>
      <w:r w:rsidRPr="006D5882">
        <w:rPr>
          <w:sz w:val="24"/>
        </w:rPr>
        <w:t>) in Höhe von knapp 100.000 Euro. Die PV-Anlage soll dazu beitragen, den Strombedarf der Kläranlage stärker aus erneuerbaren Energien zu decken.</w:t>
      </w:r>
    </w:p>
    <w:p w14:paraId="78210A5A" w14:textId="25E9835D" w:rsidR="00455195" w:rsidRDefault="006D5882" w:rsidP="006D5882">
      <w:pPr>
        <w:rPr>
          <w:sz w:val="24"/>
        </w:rPr>
      </w:pPr>
      <w:r w:rsidRPr="006D5882">
        <w:rPr>
          <w:sz w:val="24"/>
        </w:rPr>
        <w:t>Bürgermeisterin Sina Massow erklärt: „Mit der Photovoltaikanlage nutzen wir die vorhandenen Dachflächen der Kläranlage sinnvoll. Der erzeugte Strom wird direkt vor Ort gebraucht. So verbinden wir eine verlässliche Abwasserreinigung mit einem weiteren Schritt hin zu einer nachhaltigen Energieversorgung."</w:t>
      </w:r>
    </w:p>
    <w:p w14:paraId="26970D71"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0054BB2E" w14:textId="77777777" w:rsidR="006D5882" w:rsidRDefault="006D5882">
      <w:pPr>
        <w:rPr>
          <w:sz w:val="24"/>
        </w:rPr>
      </w:pPr>
    </w:p>
    <w:p w14:paraId="12554367" w14:textId="38088655" w:rsidR="006D5882" w:rsidRPr="006D5882" w:rsidRDefault="006D5882" w:rsidP="006D5882">
      <w:pPr>
        <w:rPr>
          <w:b/>
          <w:bCs/>
          <w:sz w:val="24"/>
        </w:rPr>
      </w:pPr>
      <w:r w:rsidRPr="006D5882">
        <w:rPr>
          <w:b/>
          <w:bCs/>
          <w:sz w:val="24"/>
        </w:rPr>
        <w:t>Sonnenstrom für unsere Kläranlage</w:t>
      </w:r>
    </w:p>
    <w:p w14:paraId="6C079192" w14:textId="1E763629" w:rsidR="006D5882" w:rsidRPr="006D5882" w:rsidRDefault="006D5882" w:rsidP="006D5882">
      <w:pPr>
        <w:rPr>
          <w:sz w:val="24"/>
        </w:rPr>
      </w:pPr>
      <w:r w:rsidRPr="006D5882">
        <w:rPr>
          <w:sz w:val="24"/>
        </w:rPr>
        <w:t xml:space="preserve">Auf den Dachflächen der Kläranlage Gudensberg wurde eine neue Photovoltaikanlage installiert. Sie hat eine rechnerische Leistung von 93 kWp. </w:t>
      </w:r>
      <w:r w:rsidRPr="006D5882">
        <w:rPr>
          <w:rFonts w:ascii="Segoe UI Emoji" w:hAnsi="Segoe UI Emoji" w:cs="Segoe UI Emoji"/>
          <w:sz w:val="24"/>
        </w:rPr>
        <w:t>⚡</w:t>
      </w:r>
      <w:r w:rsidRPr="006D5882">
        <w:rPr>
          <w:rFonts w:ascii="Segoe UI Symbol" w:hAnsi="Segoe UI Symbol" w:cs="Segoe UI Symbol"/>
          <w:sz w:val="24"/>
        </w:rPr>
        <w:t>☀</w:t>
      </w:r>
      <w:r w:rsidRPr="006D5882">
        <w:rPr>
          <w:sz w:val="24"/>
        </w:rPr>
        <w:t>️</w:t>
      </w:r>
    </w:p>
    <w:p w14:paraId="79686EFE" w14:textId="77777777" w:rsidR="006D5882" w:rsidRPr="006D5882" w:rsidRDefault="006D5882" w:rsidP="006D5882">
      <w:pPr>
        <w:rPr>
          <w:sz w:val="24"/>
        </w:rPr>
      </w:pPr>
      <w:r w:rsidRPr="006D5882">
        <w:rPr>
          <w:sz w:val="24"/>
        </w:rPr>
        <w:t xml:space="preserve">Das Besondere: Der erzeugte Strom wird komplett direkt auf der Kläranlage genutzt. So kann die Anlage einen Teil ihres Strombedarfs selbst decken - genau dort, wo die Energie gebraucht wird. </w:t>
      </w:r>
      <w:r w:rsidRPr="006D5882">
        <w:rPr>
          <w:rFonts w:ascii="Segoe UI Emoji" w:hAnsi="Segoe UI Emoji" w:cs="Segoe UI Emoji"/>
          <w:sz w:val="24"/>
        </w:rPr>
        <w:t>🔋</w:t>
      </w:r>
    </w:p>
    <w:p w14:paraId="36770846" w14:textId="77777777" w:rsidR="006D5882" w:rsidRPr="006D5882" w:rsidRDefault="006D5882" w:rsidP="006D5882">
      <w:pPr>
        <w:rPr>
          <w:sz w:val="24"/>
        </w:rPr>
      </w:pPr>
      <w:r w:rsidRPr="006D5882">
        <w:rPr>
          <w:sz w:val="24"/>
        </w:rPr>
        <w:t xml:space="preserve">Die Auftragsvergabe erfolgte im November 2025. Im Juni 2026 war das Projekt fertiggestellt. Unterstützt wurde die Installation durch eine Förderung der </w:t>
      </w:r>
      <w:proofErr w:type="spellStart"/>
      <w:r w:rsidRPr="006D5882">
        <w:rPr>
          <w:sz w:val="24"/>
        </w:rPr>
        <w:t>WIBank</w:t>
      </w:r>
      <w:proofErr w:type="spellEnd"/>
      <w:r w:rsidRPr="006D5882">
        <w:rPr>
          <w:sz w:val="24"/>
        </w:rPr>
        <w:t xml:space="preserve"> in Höhe von knapp 100.000 Euro. </w:t>
      </w:r>
      <w:r w:rsidRPr="006D5882">
        <w:rPr>
          <w:rFonts w:ascii="Segoe UI Emoji" w:hAnsi="Segoe UI Emoji" w:cs="Segoe UI Emoji"/>
          <w:sz w:val="24"/>
        </w:rPr>
        <w:t>💶</w:t>
      </w:r>
    </w:p>
    <w:p w14:paraId="0F8544F7" w14:textId="77777777" w:rsidR="006D5882" w:rsidRPr="006D5882" w:rsidRDefault="006D5882" w:rsidP="006D5882">
      <w:pPr>
        <w:rPr>
          <w:sz w:val="24"/>
        </w:rPr>
      </w:pPr>
      <w:r w:rsidRPr="006D5882">
        <w:rPr>
          <w:sz w:val="24"/>
        </w:rPr>
        <w:t xml:space="preserve">Ein weiterer Schritt für mehr erneuerbare Energie in Gudensberg! </w:t>
      </w:r>
      <w:r w:rsidRPr="006D5882">
        <w:rPr>
          <w:rFonts w:ascii="Segoe UI Emoji" w:hAnsi="Segoe UI Emoji" w:cs="Segoe UI Emoji"/>
          <w:sz w:val="24"/>
        </w:rPr>
        <w:t>🌱</w:t>
      </w:r>
    </w:p>
    <w:p w14:paraId="42EE5AA1" w14:textId="36796B13" w:rsidR="00234C0D" w:rsidRDefault="006D5882" w:rsidP="006D5882">
      <w:pPr>
        <w:rPr>
          <w:sz w:val="24"/>
        </w:rPr>
      </w:pPr>
      <w:r w:rsidRPr="006D5882">
        <w:rPr>
          <w:sz w:val="24"/>
        </w:rPr>
        <w:t>#</w:t>
      </w:r>
      <w:r>
        <w:rPr>
          <w:sz w:val="24"/>
        </w:rPr>
        <w:t>g</w:t>
      </w:r>
      <w:r w:rsidRPr="006D5882">
        <w:rPr>
          <w:sz w:val="24"/>
        </w:rPr>
        <w:t>udensberg #</w:t>
      </w:r>
      <w:r>
        <w:rPr>
          <w:sz w:val="24"/>
        </w:rPr>
        <w:t>p</w:t>
      </w:r>
      <w:r w:rsidRPr="006D5882">
        <w:rPr>
          <w:sz w:val="24"/>
        </w:rPr>
        <w:t xml:space="preserve">hotovoltaik #Solarenergie </w:t>
      </w:r>
      <w:proofErr w:type="spellStart"/>
      <w:r>
        <w:rPr>
          <w:sz w:val="24"/>
        </w:rPr>
        <w:t>k</w:t>
      </w:r>
      <w:r w:rsidRPr="006D5882">
        <w:rPr>
          <w:sz w:val="24"/>
        </w:rPr>
        <w:t>Kläranlage</w:t>
      </w:r>
      <w:proofErr w:type="spellEnd"/>
      <w:r w:rsidRPr="006D5882">
        <w:rPr>
          <w:sz w:val="24"/>
        </w:rPr>
        <w:t xml:space="preserve"> #ErneuerbareEnergien #</w:t>
      </w:r>
      <w:r>
        <w:rPr>
          <w:sz w:val="24"/>
        </w:rPr>
        <w:t>n</w:t>
      </w:r>
      <w:r w:rsidRPr="006D5882">
        <w:rPr>
          <w:sz w:val="24"/>
        </w:rPr>
        <w:t>achhaltigkeit</w:t>
      </w:r>
      <w:r>
        <w:rPr>
          <w:sz w:val="24"/>
        </w:rPr>
        <w:t xml:space="preserve"> #schwalmederkreis</w:t>
      </w:r>
    </w:p>
    <w:p w14:paraId="4D17ADE6" w14:textId="77777777" w:rsidR="00234C0D" w:rsidRDefault="00234C0D">
      <w:pPr>
        <w:rPr>
          <w:sz w:val="24"/>
        </w:rPr>
      </w:pPr>
    </w:p>
    <w:p w14:paraId="20774179" w14:textId="77777777" w:rsidR="00455195" w:rsidRDefault="00455195">
      <w:pPr>
        <w:rPr>
          <w:sz w:val="24"/>
        </w:rPr>
      </w:pPr>
      <w:r>
        <w:rPr>
          <w:sz w:val="24"/>
        </w:rPr>
        <w:t>#Schwalm-Eder-Kreis</w:t>
      </w:r>
    </w:p>
    <w:p w14:paraId="1A178E89" w14:textId="77777777" w:rsidR="00455195" w:rsidRDefault="00455195">
      <w:pPr>
        <w:rPr>
          <w:sz w:val="24"/>
        </w:rPr>
      </w:pPr>
      <w:r>
        <w:rPr>
          <w:sz w:val="24"/>
        </w:rPr>
        <w:t>#Gudensberg</w:t>
      </w:r>
    </w:p>
    <w:p w14:paraId="14C3CD80" w14:textId="77777777" w:rsidR="00455195" w:rsidRDefault="00455195">
      <w:pPr>
        <w:rPr>
          <w:sz w:val="24"/>
        </w:rPr>
      </w:pPr>
      <w:r>
        <w:rPr>
          <w:sz w:val="24"/>
        </w:rPr>
        <w:t>#</w:t>
      </w:r>
    </w:p>
    <w:p w14:paraId="36AF7607" w14:textId="77777777" w:rsidR="00455195" w:rsidRDefault="00455195">
      <w:pPr>
        <w:rPr>
          <w:sz w:val="24"/>
        </w:rPr>
      </w:pPr>
      <w:r>
        <w:rPr>
          <w:sz w:val="24"/>
        </w:rPr>
        <w:t>#</w:t>
      </w:r>
    </w:p>
    <w:p w14:paraId="044FABCF" w14:textId="77777777" w:rsidR="00455195" w:rsidRPr="00455195" w:rsidRDefault="00455195">
      <w:pPr>
        <w:rPr>
          <w:sz w:val="24"/>
        </w:rPr>
      </w:pPr>
      <w:r>
        <w:rPr>
          <w:sz w:val="24"/>
        </w:rPr>
        <w:lastRenderedPageBreak/>
        <w:t>#</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394D5D"/>
    <w:rsid w:val="00455195"/>
    <w:rsid w:val="005D4A56"/>
    <w:rsid w:val="006D5882"/>
    <w:rsid w:val="0087233C"/>
    <w:rsid w:val="009054CD"/>
    <w:rsid w:val="00AF06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0D030"/>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52408">
      <w:bodyDiv w:val="1"/>
      <w:marLeft w:val="0"/>
      <w:marRight w:val="0"/>
      <w:marTop w:val="0"/>
      <w:marBottom w:val="0"/>
      <w:divBdr>
        <w:top w:val="none" w:sz="0" w:space="0" w:color="auto"/>
        <w:left w:val="none" w:sz="0" w:space="0" w:color="auto"/>
        <w:bottom w:val="none" w:sz="0" w:space="0" w:color="auto"/>
        <w:right w:val="none" w:sz="0" w:space="0" w:color="auto"/>
      </w:divBdr>
      <w:divsChild>
        <w:div w:id="648632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277</Words>
  <Characters>1750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4</cp:revision>
  <dcterms:created xsi:type="dcterms:W3CDTF">2020-12-16T06:08:00Z</dcterms:created>
  <dcterms:modified xsi:type="dcterms:W3CDTF">2026-08-31T06:36:00Z</dcterms:modified>
</cp:coreProperties>
</file>