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6B111" w14:textId="77777777" w:rsidR="009054CD" w:rsidRDefault="0087233C">
      <w:pPr>
        <w:pBdr>
          <w:bottom w:val="single" w:sz="12" w:space="1" w:color="auto"/>
        </w:pBdr>
        <w:rPr>
          <w:sz w:val="24"/>
        </w:rPr>
      </w:pPr>
      <w:r>
        <w:rPr>
          <w:noProof/>
          <w:lang w:eastAsia="de-DE"/>
        </w:rPr>
        <w:drawing>
          <wp:anchor distT="0" distB="0" distL="114300" distR="114300" simplePos="0" relativeHeight="251659264" behindDoc="1" locked="0" layoutInCell="1" allowOverlap="1" wp14:anchorId="3F0EAC84" wp14:editId="30FD2B95">
            <wp:simplePos x="0" y="0"/>
            <wp:positionH relativeFrom="margin">
              <wp:posOffset>4114800</wp:posOffset>
            </wp:positionH>
            <wp:positionV relativeFrom="margin">
              <wp:posOffset>-392430</wp:posOffset>
            </wp:positionV>
            <wp:extent cx="1671320" cy="553085"/>
            <wp:effectExtent l="0" t="0" r="0" b="0"/>
            <wp:wrapNone/>
            <wp:docPr id="2" name="Bild 2" descr="C:\Users\vogell\AppData\Local\Microsoft\Windows\INetCache\Content.Word\PIXEL_Rabe_hellbla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ogell\AppData\Local\Microsoft\Windows\INetCache\Content.Word\PIXEL_Rabe_hellblau.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71320" cy="55308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4"/>
        </w:rPr>
        <w:t>PRESSEMITTEILUNG DER STADT GUDENSBERG</w:t>
      </w:r>
    </w:p>
    <w:p w14:paraId="7FD38561" w14:textId="5A6D8A86" w:rsidR="00455195" w:rsidRDefault="00455195">
      <w:pPr>
        <w:rPr>
          <w:sz w:val="24"/>
        </w:rPr>
      </w:pPr>
      <w:r>
        <w:rPr>
          <w:sz w:val="24"/>
        </w:rPr>
        <w:fldChar w:fldCharType="begin"/>
      </w:r>
      <w:r>
        <w:rPr>
          <w:sz w:val="24"/>
        </w:rPr>
        <w:instrText xml:space="preserve"> TIME \@ "dd.MM.yyyy HH:mm" </w:instrText>
      </w:r>
      <w:r>
        <w:rPr>
          <w:sz w:val="24"/>
        </w:rPr>
        <w:fldChar w:fldCharType="separate"/>
      </w:r>
      <w:r w:rsidR="00CE265A">
        <w:rPr>
          <w:noProof/>
          <w:sz w:val="24"/>
        </w:rPr>
        <w:t>09.10.2026 11:17</w:t>
      </w:r>
      <w:r>
        <w:rPr>
          <w:sz w:val="24"/>
        </w:rPr>
        <w:fldChar w:fldCharType="end"/>
      </w:r>
    </w:p>
    <w:p w14:paraId="70B0E0E2" w14:textId="3B162DA3" w:rsidR="00455195" w:rsidRPr="00292AAE" w:rsidRDefault="00292AAE">
      <w:pPr>
        <w:rPr>
          <w:b/>
          <w:bCs/>
          <w:sz w:val="28"/>
        </w:rPr>
      </w:pPr>
      <w:r w:rsidRPr="00292AAE">
        <w:rPr>
          <w:b/>
          <w:bCs/>
          <w:sz w:val="24"/>
        </w:rPr>
        <w:t>Gudensberg unterstützt Anlieger bei der Laubentsorgung</w:t>
      </w:r>
    </w:p>
    <w:p w14:paraId="6CA1CEAF" w14:textId="5502BF10" w:rsidR="00292AAE" w:rsidRPr="00292AAE" w:rsidRDefault="00292AAE" w:rsidP="00292AAE">
      <w:pPr>
        <w:rPr>
          <w:sz w:val="24"/>
        </w:rPr>
      </w:pPr>
      <w:r w:rsidRPr="00292AAE">
        <w:rPr>
          <w:sz w:val="24"/>
        </w:rPr>
        <w:t>Gudensberg. Wenn nasses Herbstlaub Gehwege und Straßen bedeckt, kann die Reinigung für Anlieger besonders aufwendig werden - vor allem dort, wo viele große Straßenbäume stehen. Die Stadt Gudensberg setzt ihre Unterstützung bei der Laubentsorgung deshalb fort: Nachdem die Maßnahmen im vergangenen Jahr testweise erprobt worden seien, habe der Magistrat beschlossen, sie dauerhaft einzurichten.</w:t>
      </w:r>
    </w:p>
    <w:p w14:paraId="3BBC45BB" w14:textId="5E701599" w:rsidR="00292AAE" w:rsidRDefault="00292AAE" w:rsidP="00292AAE">
      <w:pPr>
        <w:rPr>
          <w:sz w:val="24"/>
        </w:rPr>
      </w:pPr>
      <w:r w:rsidRPr="00292AAE">
        <w:rPr>
          <w:sz w:val="24"/>
        </w:rPr>
        <w:t>Grundlage ist die Straßenreinigungssatzung der Stadt Gudensberg. Sie sieht in § 12 Ausnahmen für unzumutbare Reinigungssituationen vor. Die Unterstützung richtet sich an Anlieger, bei denen die sogenannte Zumutbarkeitsgrenze erreicht ist. Die Unterstützung soll dort entlasten, wo besonders viel Laub anfällt. Die allgemeine Pflicht zur Straßenreinigung bleibt davon unberührt</w:t>
      </w:r>
      <w:r>
        <w:rPr>
          <w:sz w:val="24"/>
        </w:rPr>
        <w:t>.</w:t>
      </w:r>
    </w:p>
    <w:p w14:paraId="5B4F590E" w14:textId="77777777" w:rsidR="00292AAE" w:rsidRPr="00292AAE" w:rsidRDefault="00292AAE" w:rsidP="00292AAE">
      <w:pPr>
        <w:rPr>
          <w:sz w:val="24"/>
        </w:rPr>
      </w:pPr>
    </w:p>
    <w:p w14:paraId="40CBDD37" w14:textId="77777777" w:rsidR="00292AAE" w:rsidRPr="00292AAE" w:rsidRDefault="00292AAE" w:rsidP="00292AAE">
      <w:pPr>
        <w:rPr>
          <w:b/>
          <w:bCs/>
          <w:sz w:val="24"/>
        </w:rPr>
      </w:pPr>
      <w:r w:rsidRPr="00292AAE">
        <w:rPr>
          <w:b/>
          <w:bCs/>
          <w:sz w:val="24"/>
        </w:rPr>
        <w:t>Zusätzliche Biotonne für Laub</w:t>
      </w:r>
    </w:p>
    <w:p w14:paraId="67F26F5A" w14:textId="447858D8" w:rsidR="00292AAE" w:rsidRPr="00292AAE" w:rsidRDefault="00292AAE" w:rsidP="00292AAE">
      <w:pPr>
        <w:rPr>
          <w:sz w:val="24"/>
        </w:rPr>
      </w:pPr>
      <w:r w:rsidRPr="00292AAE">
        <w:rPr>
          <w:sz w:val="24"/>
        </w:rPr>
        <w:t>Grundstückseigentümerinnen und -eigentümer, bei denen besonders viel Laub anfällt, können eine zusätzliche Biotonne beantragen. Das kann etwa bei einer Häufung von Straßenbäumen, großen Baumkronen oder einer besonderen Lage der Fall sein. Der Antrag ist über das Online-Formular</w:t>
      </w:r>
      <w:r w:rsidR="00CE265A">
        <w:rPr>
          <w:sz w:val="24"/>
        </w:rPr>
        <w:t xml:space="preserve">: </w:t>
      </w:r>
      <w:r w:rsidR="00CE265A" w:rsidRPr="00CE265A">
        <w:rPr>
          <w:sz w:val="24"/>
        </w:rPr>
        <w:t>https://www.gudensberg.de/leben-und-wohnen/bauen-und-wohnen/ver-und-entsorgung/laubbeseitigung/</w:t>
      </w:r>
      <w:r w:rsidRPr="00292AAE">
        <w:rPr>
          <w:sz w:val="24"/>
        </w:rPr>
        <w:t xml:space="preserve"> möglich.</w:t>
      </w:r>
    </w:p>
    <w:p w14:paraId="5AA6D0DF" w14:textId="77777777" w:rsidR="00292AAE" w:rsidRPr="00292AAE" w:rsidRDefault="00292AAE" w:rsidP="00292AAE">
      <w:pPr>
        <w:rPr>
          <w:sz w:val="24"/>
        </w:rPr>
      </w:pPr>
      <w:r w:rsidRPr="00292AAE">
        <w:rPr>
          <w:sz w:val="24"/>
        </w:rPr>
        <w:t>Für den Hauptlaubfall vom 1. September bis zum 30. November übernimmt die Stadt die Kosten für die zusätzliche Tonne. Die Entsorgung läuft über den Abfallzweckverband; Verwaltung und Überwachung übernimmt die Stadt Gudensberg.</w:t>
      </w:r>
    </w:p>
    <w:p w14:paraId="4CA7DA8B" w14:textId="77777777" w:rsidR="00292AAE" w:rsidRDefault="00292AAE" w:rsidP="00292AAE">
      <w:pPr>
        <w:rPr>
          <w:sz w:val="24"/>
        </w:rPr>
      </w:pPr>
      <w:r w:rsidRPr="00292AAE">
        <w:rPr>
          <w:sz w:val="24"/>
        </w:rPr>
        <w:t>Die Tonne soll möglichst selbst am Bauhof abgeholt und nach Ablauf des Zeitraums zurückgebracht werden. Wer das etwa aus gesundheitlichen Gründen oder mangels Transportmöglichkeit nicht kann, kann den Bauhof um Unterstützung bitten.</w:t>
      </w:r>
    </w:p>
    <w:p w14:paraId="55F090BB" w14:textId="77777777" w:rsidR="00292AAE" w:rsidRPr="00292AAE" w:rsidRDefault="00292AAE" w:rsidP="00292AAE">
      <w:pPr>
        <w:rPr>
          <w:sz w:val="24"/>
        </w:rPr>
      </w:pPr>
    </w:p>
    <w:p w14:paraId="5E77F709" w14:textId="77777777" w:rsidR="00292AAE" w:rsidRPr="00292AAE" w:rsidRDefault="00292AAE" w:rsidP="00292AAE">
      <w:pPr>
        <w:rPr>
          <w:b/>
          <w:bCs/>
          <w:sz w:val="24"/>
        </w:rPr>
      </w:pPr>
      <w:r w:rsidRPr="00292AAE">
        <w:rPr>
          <w:b/>
          <w:bCs/>
          <w:sz w:val="24"/>
        </w:rPr>
        <w:t>Container in besonders betroffenen Bereichen</w:t>
      </w:r>
    </w:p>
    <w:p w14:paraId="3B4D0DBB" w14:textId="77777777" w:rsidR="00292AAE" w:rsidRPr="00292AAE" w:rsidRDefault="00292AAE" w:rsidP="00292AAE">
      <w:pPr>
        <w:rPr>
          <w:sz w:val="24"/>
        </w:rPr>
      </w:pPr>
      <w:r w:rsidRPr="00292AAE">
        <w:rPr>
          <w:sz w:val="24"/>
        </w:rPr>
        <w:t xml:space="preserve">In Gebieten mit besonders hohem Laubaufkommen stellt die Stadt 10-Kubikmeter-Muldencontainer auf. Dazu zählen die Platanenallee, die Ahornstraße und der </w:t>
      </w:r>
      <w:proofErr w:type="spellStart"/>
      <w:r w:rsidRPr="00292AAE">
        <w:rPr>
          <w:sz w:val="24"/>
        </w:rPr>
        <w:t>Wolfershäuser</w:t>
      </w:r>
      <w:proofErr w:type="spellEnd"/>
      <w:r w:rsidRPr="00292AAE">
        <w:rPr>
          <w:sz w:val="24"/>
        </w:rPr>
        <w:t xml:space="preserve"> Weg. Der Container am </w:t>
      </w:r>
      <w:proofErr w:type="spellStart"/>
      <w:r w:rsidRPr="00292AAE">
        <w:rPr>
          <w:sz w:val="24"/>
        </w:rPr>
        <w:t>Wolfershäuser</w:t>
      </w:r>
      <w:proofErr w:type="spellEnd"/>
      <w:r w:rsidRPr="00292AAE">
        <w:rPr>
          <w:sz w:val="24"/>
        </w:rPr>
        <w:t xml:space="preserve"> Weg steht auf dem Parkplatz am Floriansplatz.</w:t>
      </w:r>
    </w:p>
    <w:p w14:paraId="16148345" w14:textId="77777777" w:rsidR="00292AAE" w:rsidRDefault="00292AAE" w:rsidP="00292AAE">
      <w:pPr>
        <w:rPr>
          <w:sz w:val="24"/>
        </w:rPr>
      </w:pPr>
      <w:r w:rsidRPr="00292AAE">
        <w:rPr>
          <w:sz w:val="24"/>
        </w:rPr>
        <w:t>Die Stadt übernimmt die Entsorgung, Verwaltung, Beschilderung und Abholung der Container. Ist ein Container voll, können Anlieger die Stadt über den QR-Code auf dem Hinweisschild informieren und eine AEM-Meldung erstellen.</w:t>
      </w:r>
    </w:p>
    <w:p w14:paraId="4C422F08" w14:textId="77777777" w:rsidR="00292AAE" w:rsidRPr="00292AAE" w:rsidRDefault="00292AAE" w:rsidP="00292AAE">
      <w:pPr>
        <w:rPr>
          <w:sz w:val="24"/>
        </w:rPr>
      </w:pPr>
    </w:p>
    <w:p w14:paraId="2BFCBAB8" w14:textId="77777777" w:rsidR="00292AAE" w:rsidRPr="00292AAE" w:rsidRDefault="00292AAE" w:rsidP="00292AAE">
      <w:pPr>
        <w:rPr>
          <w:b/>
          <w:bCs/>
          <w:sz w:val="24"/>
        </w:rPr>
      </w:pPr>
      <w:r w:rsidRPr="00292AAE">
        <w:rPr>
          <w:b/>
          <w:bCs/>
          <w:sz w:val="24"/>
        </w:rPr>
        <w:t>Big Bags an ausgewählten Baumstandorten</w:t>
      </w:r>
    </w:p>
    <w:p w14:paraId="1993F7B8" w14:textId="1225A460" w:rsidR="00292AAE" w:rsidRDefault="00292AAE" w:rsidP="00292AAE">
      <w:pPr>
        <w:rPr>
          <w:sz w:val="24"/>
        </w:rPr>
      </w:pPr>
      <w:r w:rsidRPr="00292AAE">
        <w:rPr>
          <w:sz w:val="24"/>
        </w:rPr>
        <w:lastRenderedPageBreak/>
        <w:t>In ausgewählten Straßen stehen Big Bags als Laubsammelstellen direkt an den Baumstandorten. Auch dort können Bürgerinnen und Bürger über den QR-Code auf den neuen Hinweisschildern eine Leerung als AEM-Meldung beauftragen.</w:t>
      </w:r>
    </w:p>
    <w:p w14:paraId="6046FFD0" w14:textId="77777777" w:rsidR="00292AAE" w:rsidRPr="00292AAE" w:rsidRDefault="00292AAE" w:rsidP="00292AAE">
      <w:pPr>
        <w:rPr>
          <w:sz w:val="24"/>
        </w:rPr>
      </w:pPr>
    </w:p>
    <w:p w14:paraId="5C92FD46" w14:textId="18CEF8E6" w:rsidR="00292AAE" w:rsidRPr="00292AAE" w:rsidRDefault="00292AAE" w:rsidP="00292AAE">
      <w:pPr>
        <w:rPr>
          <w:b/>
          <w:bCs/>
          <w:sz w:val="24"/>
        </w:rPr>
      </w:pPr>
      <w:r w:rsidRPr="00292AAE">
        <w:rPr>
          <w:b/>
          <w:bCs/>
          <w:sz w:val="24"/>
        </w:rPr>
        <w:t>Für wen gilt die Unterstützung?</w:t>
      </w:r>
      <w:r>
        <w:rPr>
          <w:b/>
          <w:bCs/>
          <w:sz w:val="24"/>
        </w:rPr>
        <w:t xml:space="preserve"> (im Kasten)</w:t>
      </w:r>
    </w:p>
    <w:p w14:paraId="0E0B3F73" w14:textId="77777777" w:rsidR="00292AAE" w:rsidRPr="00292AAE" w:rsidRDefault="00292AAE" w:rsidP="00292AAE">
      <w:pPr>
        <w:rPr>
          <w:sz w:val="24"/>
        </w:rPr>
      </w:pPr>
      <w:r w:rsidRPr="00292AAE">
        <w:rPr>
          <w:sz w:val="24"/>
        </w:rPr>
        <w:t>Die Maßnahmen gelten, wenn die Zumutbarkeitsgrenze erreicht ist. Das kann nach den Kriterien der Stadt bei folgenden Situationen der Fall sein:</w:t>
      </w:r>
    </w:p>
    <w:p w14:paraId="608DCA29" w14:textId="77777777" w:rsidR="00292AAE" w:rsidRPr="00292AAE" w:rsidRDefault="00292AAE" w:rsidP="00292AAE">
      <w:pPr>
        <w:pStyle w:val="Listenabsatz"/>
        <w:numPr>
          <w:ilvl w:val="0"/>
          <w:numId w:val="1"/>
        </w:numPr>
        <w:rPr>
          <w:sz w:val="24"/>
        </w:rPr>
      </w:pPr>
      <w:r w:rsidRPr="00292AAE">
        <w:rPr>
          <w:sz w:val="24"/>
        </w:rPr>
        <w:t>Häufung von Straßenbäumen: Vor dem Grundstück stehen mindestens drei Bäume auf einer Fläche von 50 Quadratmetern oder mehr.</w:t>
      </w:r>
    </w:p>
    <w:p w14:paraId="3A916741" w14:textId="77777777" w:rsidR="00292AAE" w:rsidRPr="00292AAE" w:rsidRDefault="00292AAE" w:rsidP="00292AAE">
      <w:pPr>
        <w:pStyle w:val="Listenabsatz"/>
        <w:numPr>
          <w:ilvl w:val="0"/>
          <w:numId w:val="1"/>
        </w:numPr>
        <w:rPr>
          <w:sz w:val="24"/>
        </w:rPr>
      </w:pPr>
      <w:r w:rsidRPr="00292AAE">
        <w:rPr>
          <w:sz w:val="24"/>
        </w:rPr>
        <w:t>Große Baumkronen im Verhältnis zur Grundstücksfront: Die Kronenbreiten der öffentlichen Bäume entlang des Grundstücks erreichen zusammen mindestens 50 Prozent der Grundstücksfront. Bei mehr als zwei Bäumen muss die Gesamtbreite der Baumkronen ebenfalls mindestens 50 Prozent der Frontseite betragen.</w:t>
      </w:r>
    </w:p>
    <w:p w14:paraId="7732F2B7" w14:textId="77777777" w:rsidR="00292AAE" w:rsidRPr="00292AAE" w:rsidRDefault="00292AAE" w:rsidP="00292AAE">
      <w:pPr>
        <w:pStyle w:val="Listenabsatz"/>
        <w:numPr>
          <w:ilvl w:val="0"/>
          <w:numId w:val="1"/>
        </w:numPr>
        <w:rPr>
          <w:sz w:val="24"/>
        </w:rPr>
      </w:pPr>
      <w:r w:rsidRPr="00292AAE">
        <w:rPr>
          <w:sz w:val="24"/>
        </w:rPr>
        <w:t>Besondere Lage: Zum Beispiel an Parkplatzbuchten mit vielen Bäumen oder an vergleichbaren Flächen, an denen die Reinigung durch die Zahl der Bäume deutlich erschwert wird.</w:t>
      </w:r>
    </w:p>
    <w:p w14:paraId="4737F950" w14:textId="77777777" w:rsidR="00292AAE" w:rsidRPr="00292AAE" w:rsidRDefault="00292AAE" w:rsidP="00292AAE">
      <w:pPr>
        <w:rPr>
          <w:sz w:val="24"/>
        </w:rPr>
      </w:pPr>
    </w:p>
    <w:p w14:paraId="789648F8" w14:textId="49644768" w:rsidR="00292AAE" w:rsidRPr="00292AAE" w:rsidRDefault="00292AAE" w:rsidP="00292AAE">
      <w:pPr>
        <w:rPr>
          <w:b/>
          <w:bCs/>
          <w:sz w:val="24"/>
        </w:rPr>
      </w:pPr>
      <w:r w:rsidRPr="00292AAE">
        <w:rPr>
          <w:b/>
          <w:bCs/>
          <w:sz w:val="24"/>
        </w:rPr>
        <w:t>Tipps zur umweltfreundlichen Laubentsorgung</w:t>
      </w:r>
    </w:p>
    <w:p w14:paraId="387A40EA" w14:textId="77777777" w:rsidR="00292AAE" w:rsidRPr="00292AAE" w:rsidRDefault="00292AAE" w:rsidP="00292AAE">
      <w:pPr>
        <w:rPr>
          <w:sz w:val="24"/>
        </w:rPr>
      </w:pPr>
      <w:r w:rsidRPr="00292AAE">
        <w:rPr>
          <w:sz w:val="24"/>
        </w:rPr>
        <w:t>Laub mit dem Rasenmäher zerkleinern - das verringert sein Volumen.</w:t>
      </w:r>
    </w:p>
    <w:p w14:paraId="45191D5C" w14:textId="77777777" w:rsidR="00292AAE" w:rsidRPr="00292AAE" w:rsidRDefault="00292AAE" w:rsidP="00292AAE">
      <w:pPr>
        <w:rPr>
          <w:sz w:val="24"/>
        </w:rPr>
      </w:pPr>
      <w:r w:rsidRPr="00292AAE">
        <w:rPr>
          <w:sz w:val="24"/>
        </w:rPr>
        <w:t>Laubhaufen als Winterquartier für Igel, Insekten und andere Kleintiere anlegen.</w:t>
      </w:r>
    </w:p>
    <w:p w14:paraId="6F882FC8" w14:textId="77777777" w:rsidR="00292AAE" w:rsidRPr="00292AAE" w:rsidRDefault="00292AAE" w:rsidP="00292AAE">
      <w:pPr>
        <w:rPr>
          <w:sz w:val="24"/>
        </w:rPr>
      </w:pPr>
      <w:r w:rsidRPr="00292AAE">
        <w:rPr>
          <w:sz w:val="24"/>
        </w:rPr>
        <w:t>Laub als Mulch oder Kompost verwenden.</w:t>
      </w:r>
    </w:p>
    <w:p w14:paraId="12D52FC8" w14:textId="569DF1EF" w:rsidR="00455195" w:rsidRDefault="00292AAE" w:rsidP="00292AAE">
      <w:pPr>
        <w:rPr>
          <w:sz w:val="24"/>
        </w:rPr>
      </w:pPr>
      <w:r w:rsidRPr="00292AAE">
        <w:rPr>
          <w:sz w:val="24"/>
        </w:rPr>
        <w:t xml:space="preserve">Bis zu zwei Kubikmeter Laub gebührenfrei am Grünabfallsammelplatz </w:t>
      </w:r>
      <w:proofErr w:type="spellStart"/>
      <w:r w:rsidRPr="00292AAE">
        <w:rPr>
          <w:sz w:val="24"/>
        </w:rPr>
        <w:t>Odenberg</w:t>
      </w:r>
      <w:proofErr w:type="spellEnd"/>
      <w:r w:rsidRPr="00292AAE">
        <w:rPr>
          <w:sz w:val="24"/>
        </w:rPr>
        <w:t xml:space="preserve"> abgeben.</w:t>
      </w:r>
    </w:p>
    <w:p w14:paraId="1796CD25" w14:textId="77777777" w:rsidR="00455195" w:rsidRDefault="00455195">
      <w:pPr>
        <w:rPr>
          <w:sz w:val="24"/>
        </w:rPr>
      </w:pPr>
    </w:p>
    <w:p w14:paraId="0F48D4D8" w14:textId="77777777" w:rsidR="00455195" w:rsidRDefault="00455195">
      <w:pPr>
        <w:rPr>
          <w:sz w:val="24"/>
        </w:rPr>
      </w:pPr>
      <w:r>
        <w:rPr>
          <w:sz w:val="24"/>
        </w:rPr>
        <w:t xml:space="preserve">Version für </w:t>
      </w:r>
      <w:proofErr w:type="spellStart"/>
      <w:r>
        <w:rPr>
          <w:sz w:val="24"/>
        </w:rPr>
        <w:t>Social</w:t>
      </w:r>
      <w:proofErr w:type="spellEnd"/>
      <w:r>
        <w:rPr>
          <w:sz w:val="24"/>
        </w:rPr>
        <w:t xml:space="preserve"> Media </w:t>
      </w:r>
      <w:r w:rsidR="00AF06F5">
        <w:rPr>
          <w:sz w:val="24"/>
        </w:rPr>
        <w:t xml:space="preserve">und WhatsApp </w:t>
      </w:r>
      <w:r>
        <w:rPr>
          <w:sz w:val="24"/>
        </w:rPr>
        <w:t>(</w:t>
      </w:r>
      <w:r w:rsidRPr="00AF06F5">
        <w:rPr>
          <w:color w:val="FF0000"/>
          <w:sz w:val="24"/>
        </w:rPr>
        <w:t xml:space="preserve">max. </w:t>
      </w:r>
      <w:r w:rsidR="00AF06F5" w:rsidRPr="00AF06F5">
        <w:rPr>
          <w:color w:val="FF0000"/>
          <w:sz w:val="24"/>
        </w:rPr>
        <w:t>1.70</w:t>
      </w:r>
      <w:r w:rsidRPr="00AF06F5">
        <w:rPr>
          <w:color w:val="FF0000"/>
          <w:sz w:val="24"/>
        </w:rPr>
        <w:t>0 Zeichen</w:t>
      </w:r>
      <w:r>
        <w:rPr>
          <w:sz w:val="24"/>
        </w:rPr>
        <w:t>)</w:t>
      </w:r>
    </w:p>
    <w:p w14:paraId="1C52622C" w14:textId="77777777" w:rsidR="00292AAE" w:rsidRDefault="00292AAE">
      <w:pPr>
        <w:rPr>
          <w:sz w:val="24"/>
        </w:rPr>
      </w:pPr>
    </w:p>
    <w:p w14:paraId="4AB61BD8" w14:textId="77777777" w:rsidR="00292AAE" w:rsidRDefault="00292AAE" w:rsidP="00292AAE">
      <w:pPr>
        <w:rPr>
          <w:b/>
          <w:bCs/>
          <w:sz w:val="24"/>
        </w:rPr>
      </w:pPr>
      <w:r w:rsidRPr="00292AAE">
        <w:rPr>
          <w:b/>
          <w:bCs/>
          <w:sz w:val="24"/>
        </w:rPr>
        <w:t>Facebook</w:t>
      </w:r>
    </w:p>
    <w:p w14:paraId="68F533FB" w14:textId="7BB014D3" w:rsidR="00292AAE" w:rsidRPr="00292AAE" w:rsidRDefault="00292AAE" w:rsidP="00292AAE">
      <w:pPr>
        <w:rPr>
          <w:b/>
          <w:bCs/>
          <w:sz w:val="24"/>
        </w:rPr>
      </w:pPr>
      <w:r w:rsidRPr="00292AAE">
        <w:rPr>
          <w:b/>
          <w:bCs/>
          <w:sz w:val="24"/>
        </w:rPr>
        <w:t>Gudensberg unterstützt Anlieger bei der Laubentsorgung</w:t>
      </w:r>
    </w:p>
    <w:p w14:paraId="4756FF84" w14:textId="5D1C7087" w:rsidR="00292AAE" w:rsidRPr="00292AAE" w:rsidRDefault="00292AAE" w:rsidP="00292AAE">
      <w:pPr>
        <w:rPr>
          <w:sz w:val="24"/>
        </w:rPr>
      </w:pPr>
      <w:r w:rsidRPr="00292AAE">
        <w:rPr>
          <w:sz w:val="24"/>
        </w:rPr>
        <w:t>Stehen vor eurem Grundstück mehrere große Straßenbäume und fällt deshalb besonders viel Laub an? Dann könnt ihr Unterstützung bei der Laubentsorgung bekommen, wenn die sogenannte Zumutbarkeitsgrenze erreicht ist.</w:t>
      </w:r>
      <w:r w:rsidRPr="00292AAE">
        <w:rPr>
          <w:rFonts w:ascii="Segoe UI Emoji" w:hAnsi="Segoe UI Emoji" w:cs="Segoe UI Emoji"/>
          <w:sz w:val="24"/>
        </w:rPr>
        <w:t xml:space="preserve"> 🍂</w:t>
      </w:r>
    </w:p>
    <w:p w14:paraId="6F9540D2" w14:textId="77777777" w:rsidR="00292AAE" w:rsidRPr="00292AAE" w:rsidRDefault="00292AAE" w:rsidP="00292AAE">
      <w:pPr>
        <w:rPr>
          <w:sz w:val="24"/>
        </w:rPr>
      </w:pPr>
      <w:r w:rsidRPr="00292AAE">
        <w:rPr>
          <w:sz w:val="24"/>
        </w:rPr>
        <w:t>Das ist zum Beispiel der Fall, wenn mindestens drei Bäume auf einer Fläche von 50 Quadratmetern oder mehr stehen, die Kronenbreiten zusammen mindestens die Hälfte eurer Grundstücksfront ausmachen oder eine besondere Lage die Reinigung deutlich erschwert.</w:t>
      </w:r>
    </w:p>
    <w:p w14:paraId="4BE49846" w14:textId="77777777" w:rsidR="00292AAE" w:rsidRPr="00292AAE" w:rsidRDefault="00292AAE" w:rsidP="00292AAE">
      <w:pPr>
        <w:rPr>
          <w:sz w:val="24"/>
        </w:rPr>
      </w:pPr>
      <w:r w:rsidRPr="00292AAE">
        <w:rPr>
          <w:sz w:val="24"/>
        </w:rPr>
        <w:lastRenderedPageBreak/>
        <w:t>Die im vergangenen Jahr erprobten Hilfen sind jetzt dauerhaft eingerichtet. Die allgemeine Straßenreinigungspflicht bleibt bestehen.</w:t>
      </w:r>
    </w:p>
    <w:p w14:paraId="1BB28322" w14:textId="77777777" w:rsidR="00292AAE" w:rsidRPr="00292AAE" w:rsidRDefault="00292AAE" w:rsidP="00292AAE">
      <w:pPr>
        <w:rPr>
          <w:sz w:val="24"/>
        </w:rPr>
      </w:pPr>
      <w:r w:rsidRPr="00292AAE">
        <w:rPr>
          <w:sz w:val="24"/>
        </w:rPr>
        <w:t>Zusätzliche Biotonne:</w:t>
      </w:r>
    </w:p>
    <w:p w14:paraId="5DB8F8C3" w14:textId="77777777" w:rsidR="00292AAE" w:rsidRPr="00292AAE" w:rsidRDefault="00292AAE" w:rsidP="00292AAE">
      <w:pPr>
        <w:rPr>
          <w:sz w:val="24"/>
        </w:rPr>
      </w:pPr>
      <w:r w:rsidRPr="00292AAE">
        <w:rPr>
          <w:sz w:val="24"/>
        </w:rPr>
        <w:t>Für den Hauptlaubfall vom 1. September bis 30. November könnt ihr eine zusätzliche Biotonne beantragen. Die Stadt übernimmt die Kosten. Die Tonne holt ihr möglichst selbst am Bauhof ab und bringt sie anschließend zurück. Wenn das für euch nicht möglich ist, unterstützt euch der Bauhof.</w:t>
      </w:r>
    </w:p>
    <w:p w14:paraId="1C2C2F1A" w14:textId="77777777" w:rsidR="00292AAE" w:rsidRPr="00292AAE" w:rsidRDefault="00292AAE" w:rsidP="00292AAE">
      <w:pPr>
        <w:rPr>
          <w:sz w:val="24"/>
        </w:rPr>
      </w:pPr>
      <w:r w:rsidRPr="00292AAE">
        <w:rPr>
          <w:rFonts w:ascii="Segoe UI Emoji" w:hAnsi="Segoe UI Emoji" w:cs="Segoe UI Emoji"/>
          <w:sz w:val="24"/>
        </w:rPr>
        <w:t>👉</w:t>
      </w:r>
      <w:r w:rsidRPr="00292AAE">
        <w:rPr>
          <w:sz w:val="24"/>
        </w:rPr>
        <w:t xml:space="preserve"> Hier geht's zum Antrag: [Link zum Online-Formular]</w:t>
      </w:r>
    </w:p>
    <w:p w14:paraId="0AA1398B" w14:textId="77777777" w:rsidR="00292AAE" w:rsidRDefault="00292AAE" w:rsidP="00292AAE">
      <w:pPr>
        <w:rPr>
          <w:sz w:val="24"/>
        </w:rPr>
      </w:pPr>
      <w:r w:rsidRPr="00292AAE">
        <w:rPr>
          <w:sz w:val="24"/>
        </w:rPr>
        <w:t>Container und Big Bags:</w:t>
      </w:r>
      <w:r>
        <w:rPr>
          <w:sz w:val="24"/>
        </w:rPr>
        <w:t xml:space="preserve"> </w:t>
      </w:r>
    </w:p>
    <w:p w14:paraId="7C627CF5" w14:textId="4A506E38" w:rsidR="00292AAE" w:rsidRPr="00292AAE" w:rsidRDefault="00292AAE" w:rsidP="00292AAE">
      <w:pPr>
        <w:rPr>
          <w:sz w:val="24"/>
        </w:rPr>
      </w:pPr>
      <w:r w:rsidRPr="00292AAE">
        <w:rPr>
          <w:sz w:val="24"/>
        </w:rPr>
        <w:t>In besonders betroffenen Bereichen stehen Container und an ausgewählten Baumstandorten Big Bags bereit. Ist ein Behälter voll oder soll er geleert werden? Nutzt den QR-Code am Hinweisschild und erstellt eine AEM-Meldung.</w:t>
      </w:r>
    </w:p>
    <w:p w14:paraId="6960CB85" w14:textId="77777777" w:rsidR="00292AAE" w:rsidRDefault="00292AAE" w:rsidP="00292AAE">
      <w:pPr>
        <w:rPr>
          <w:sz w:val="24"/>
        </w:rPr>
      </w:pPr>
      <w:r w:rsidRPr="00292AAE">
        <w:rPr>
          <w:rFonts w:ascii="Segoe UI Emoji" w:hAnsi="Segoe UI Emoji" w:cs="Segoe UI Emoji"/>
          <w:sz w:val="24"/>
        </w:rPr>
        <w:t>🍁</w:t>
      </w:r>
      <w:r w:rsidRPr="00292AAE">
        <w:rPr>
          <w:sz w:val="24"/>
        </w:rPr>
        <w:t xml:space="preserve"> Gut fürs Klima und die Tiere: Zerkleinert Laub mit dem Rasenmäher, nutzt es als Mulch oder Kompost oder lasst einen Laubhaufen als Winterquartier für Igel und Insekten liegen. Bis zu zwei Kubikmeter Laub könnt ihr gebührenfrei am Grünabfallsammelplatz </w:t>
      </w:r>
      <w:proofErr w:type="spellStart"/>
      <w:r w:rsidRPr="00292AAE">
        <w:rPr>
          <w:sz w:val="24"/>
        </w:rPr>
        <w:t>Odenberg</w:t>
      </w:r>
      <w:proofErr w:type="spellEnd"/>
      <w:r w:rsidRPr="00292AAE">
        <w:rPr>
          <w:sz w:val="24"/>
        </w:rPr>
        <w:t xml:space="preserve"> abgeben.</w:t>
      </w:r>
    </w:p>
    <w:p w14:paraId="73543C66" w14:textId="77777777" w:rsidR="00292AAE" w:rsidRPr="00292AAE" w:rsidRDefault="00292AAE" w:rsidP="00292AAE">
      <w:pPr>
        <w:rPr>
          <w:sz w:val="24"/>
        </w:rPr>
      </w:pPr>
    </w:p>
    <w:p w14:paraId="416CABB8" w14:textId="77777777" w:rsidR="00292AAE" w:rsidRDefault="00292AAE" w:rsidP="00292AAE">
      <w:pPr>
        <w:rPr>
          <w:b/>
          <w:bCs/>
          <w:sz w:val="24"/>
        </w:rPr>
      </w:pPr>
      <w:r w:rsidRPr="00292AAE">
        <w:rPr>
          <w:b/>
          <w:bCs/>
          <w:sz w:val="24"/>
        </w:rPr>
        <w:t>Instagram</w:t>
      </w:r>
    </w:p>
    <w:p w14:paraId="14C452A1" w14:textId="3C8EF5CE" w:rsidR="00292AAE" w:rsidRPr="00292AAE" w:rsidRDefault="00292AAE" w:rsidP="00292AAE">
      <w:pPr>
        <w:rPr>
          <w:b/>
          <w:bCs/>
          <w:sz w:val="24"/>
        </w:rPr>
      </w:pPr>
      <w:r w:rsidRPr="00292AAE">
        <w:rPr>
          <w:b/>
          <w:bCs/>
          <w:sz w:val="24"/>
        </w:rPr>
        <w:t>Gudensberg unterstützt Anlieger bei der Laubentsorgung</w:t>
      </w:r>
    </w:p>
    <w:p w14:paraId="28E50DED" w14:textId="20764D58" w:rsidR="00292AAE" w:rsidRPr="00292AAE" w:rsidRDefault="00292AAE" w:rsidP="00292AAE">
      <w:pPr>
        <w:rPr>
          <w:sz w:val="24"/>
        </w:rPr>
      </w:pPr>
      <w:r w:rsidRPr="00292AAE">
        <w:rPr>
          <w:sz w:val="24"/>
        </w:rPr>
        <w:t>Viele große Straßenbäume vor eurem Grundstück - und jede Menge Laub?</w:t>
      </w:r>
      <w:r>
        <w:rPr>
          <w:sz w:val="24"/>
        </w:rPr>
        <w:t xml:space="preserve"> </w:t>
      </w:r>
      <w:r w:rsidRPr="00292AAE">
        <w:rPr>
          <w:sz w:val="24"/>
        </w:rPr>
        <w:t>Wenn die Laubmenge die Reinigung besonders aufwendig macht und die Zumutbarkeitsgrenze erreicht ist, könnt ihr Unterstützung bekommen. Das gilt zum Beispiel, wenn mindestens drei Bäume auf einer Fläche von 50 Quadratmetern oder mehr stehen, die Baumkronen zusammen mindestens die Hälfte eurer Grundstücksfront einnehmen oder eine besondere Lage die Reinigung erschwert.</w:t>
      </w:r>
      <w:r w:rsidRPr="00292AAE">
        <w:rPr>
          <w:rFonts w:ascii="Segoe UI Emoji" w:hAnsi="Segoe UI Emoji" w:cs="Segoe UI Emoji"/>
          <w:sz w:val="24"/>
        </w:rPr>
        <w:t xml:space="preserve"> 🍂</w:t>
      </w:r>
    </w:p>
    <w:p w14:paraId="76540254" w14:textId="77777777" w:rsidR="00292AAE" w:rsidRPr="00292AAE" w:rsidRDefault="00292AAE" w:rsidP="00292AAE">
      <w:pPr>
        <w:rPr>
          <w:sz w:val="24"/>
        </w:rPr>
      </w:pPr>
      <w:r w:rsidRPr="00292AAE">
        <w:rPr>
          <w:sz w:val="24"/>
        </w:rPr>
        <w:t>Die im vergangenen Jahr getesteten Hilfen sind jetzt dauerhaft eingerichtet. Die allgemeine Straßenreinigungspflicht bleibt bestehen.</w:t>
      </w:r>
    </w:p>
    <w:p w14:paraId="0FEA55EE" w14:textId="77777777" w:rsidR="00292AAE" w:rsidRPr="00292AAE" w:rsidRDefault="00292AAE" w:rsidP="00292AAE">
      <w:pPr>
        <w:rPr>
          <w:sz w:val="24"/>
        </w:rPr>
      </w:pPr>
      <w:r w:rsidRPr="00292AAE">
        <w:rPr>
          <w:rFonts w:ascii="Segoe UI Symbol" w:hAnsi="Segoe UI Symbol" w:cs="Segoe UI Symbol"/>
          <w:sz w:val="24"/>
        </w:rPr>
        <w:t>🗑</w:t>
      </w:r>
      <w:r w:rsidRPr="00292AAE">
        <w:rPr>
          <w:sz w:val="24"/>
        </w:rPr>
        <w:t>️ Zusätzliche Biotonne: Für den Hauptlaubfall vom 1. September bis 30. November könnt ihr eine zusätzliche Biotonne beantragen. Die Kosten übernimmt die Stadt. Den Antrag findet ihr über den Link in unserer Bio. Die Tonne holt ihr möglichst selbst am Bauhof ab. Falls das für euch nicht möglich ist, hilft der Bauhof.</w:t>
      </w:r>
    </w:p>
    <w:p w14:paraId="2BEF3BA4" w14:textId="77777777" w:rsidR="00292AAE" w:rsidRPr="00292AAE" w:rsidRDefault="00292AAE" w:rsidP="00292AAE">
      <w:pPr>
        <w:rPr>
          <w:sz w:val="24"/>
        </w:rPr>
      </w:pPr>
      <w:r w:rsidRPr="00292AAE">
        <w:rPr>
          <w:rFonts w:ascii="Segoe UI Emoji" w:hAnsi="Segoe UI Emoji" w:cs="Segoe UI Emoji"/>
          <w:sz w:val="24"/>
        </w:rPr>
        <w:t>📍</w:t>
      </w:r>
      <w:r w:rsidRPr="00292AAE">
        <w:rPr>
          <w:sz w:val="24"/>
        </w:rPr>
        <w:t xml:space="preserve"> In besonders betroffenen Bereichen stehen Container und an ausgewählten Baumstandorten Big Bags. Ist ein Behälter voll oder muss geleert werden? QR-Code am Hinweisschild scannen und eine AEM-Meldung erstellen.</w:t>
      </w:r>
    </w:p>
    <w:p w14:paraId="13CFD48D" w14:textId="77777777" w:rsidR="00292AAE" w:rsidRPr="00292AAE" w:rsidRDefault="00292AAE" w:rsidP="00292AAE">
      <w:pPr>
        <w:rPr>
          <w:sz w:val="24"/>
        </w:rPr>
      </w:pPr>
      <w:r w:rsidRPr="00292AAE">
        <w:rPr>
          <w:rFonts w:ascii="Segoe UI Symbol" w:hAnsi="Segoe UI Symbol" w:cs="Segoe UI Symbol"/>
          <w:sz w:val="24"/>
        </w:rPr>
        <w:t>🐿</w:t>
      </w:r>
      <w:r w:rsidRPr="00292AAE">
        <w:rPr>
          <w:sz w:val="24"/>
        </w:rPr>
        <w:t xml:space="preserve">️ Laub-Tipp: Ein Laubhaufen bietet Igeln und Insekten ein Winterquartier. Laub eignet sich auch als Mulch oder Kompost. Bis zu zwei Kubikmeter könnt ihr gebührenfrei am Grünabfallsammelplatz </w:t>
      </w:r>
      <w:proofErr w:type="spellStart"/>
      <w:r w:rsidRPr="00292AAE">
        <w:rPr>
          <w:sz w:val="24"/>
        </w:rPr>
        <w:t>Odenberg</w:t>
      </w:r>
      <w:proofErr w:type="spellEnd"/>
      <w:r w:rsidRPr="00292AAE">
        <w:rPr>
          <w:sz w:val="24"/>
        </w:rPr>
        <w:t xml:space="preserve"> abgeben.</w:t>
      </w:r>
    </w:p>
    <w:p w14:paraId="7DF21304" w14:textId="2719F420" w:rsidR="00292AAE" w:rsidRDefault="00292AAE" w:rsidP="00292AAE">
      <w:pPr>
        <w:rPr>
          <w:sz w:val="24"/>
        </w:rPr>
      </w:pPr>
      <w:r w:rsidRPr="00292AAE">
        <w:rPr>
          <w:sz w:val="24"/>
        </w:rPr>
        <w:lastRenderedPageBreak/>
        <w:t>#Gudensberg #Herbstlaub #Laubentsorgung #StadtGudensberg #Herbsttipps</w:t>
      </w:r>
    </w:p>
    <w:sectPr w:rsidR="00292AA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D24F85"/>
    <w:multiLevelType w:val="hybridMultilevel"/>
    <w:tmpl w:val="D7D6A6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71627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958"/>
    <w:rsid w:val="000A6958"/>
    <w:rsid w:val="00234C0D"/>
    <w:rsid w:val="00292AAE"/>
    <w:rsid w:val="00293839"/>
    <w:rsid w:val="00394D5D"/>
    <w:rsid w:val="00455195"/>
    <w:rsid w:val="0087233C"/>
    <w:rsid w:val="009054CD"/>
    <w:rsid w:val="00AF06F5"/>
    <w:rsid w:val="00CE265A"/>
    <w:rsid w:val="00E002B7"/>
    <w:rsid w:val="00F56BD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21E9D"/>
  <w15:chartTrackingRefBased/>
  <w15:docId w15:val="{64B0E7BB-550B-47C1-906C-B702FB946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259"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234C0D"/>
    <w:rPr>
      <w:color w:val="0563C1" w:themeColor="hyperlink"/>
      <w:u w:val="single"/>
    </w:rPr>
  </w:style>
  <w:style w:type="paragraph" w:styleId="Listenabsatz">
    <w:name w:val="List Paragraph"/>
    <w:basedOn w:val="Standard"/>
    <w:uiPriority w:val="34"/>
    <w:qFormat/>
    <w:rsid w:val="00292A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ogell\Documents\Benutzerdefinierte%20Office-Vorlagen\PRESSEMITTEILUNG%20DER%20STADT%20GUDENSBERG.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5C84C0-8D6D-4DC5-A3AD-382382C0D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 DER STADT GUDENSBERG.dotx</Template>
  <TotalTime>0</TotalTime>
  <Pages>4</Pages>
  <Words>923</Words>
  <Characters>5815</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Vogel</dc:creator>
  <cp:keywords/>
  <dc:description/>
  <cp:lastModifiedBy>Inga Sandgaard-Heerdt</cp:lastModifiedBy>
  <cp:revision>5</cp:revision>
  <dcterms:created xsi:type="dcterms:W3CDTF">2020-12-16T06:08:00Z</dcterms:created>
  <dcterms:modified xsi:type="dcterms:W3CDTF">2026-10-09T09:19:00Z</dcterms:modified>
</cp:coreProperties>
</file>