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1E26E69" w14:textId="736F07E4" w:rsidR="00FC07F6" w:rsidRPr="00347C53" w:rsidRDefault="00B264BE" w:rsidP="00FC07F6">
      <w:pPr>
        <w:jc w:val="right"/>
        <w:rPr>
          <w:bCs/>
        </w:rPr>
      </w:pPr>
      <w:r>
        <w:rPr>
          <w:bCs/>
        </w:rPr>
        <w:t xml:space="preserve">Würzburg, </w:t>
      </w:r>
      <w:r w:rsidR="00165672">
        <w:rPr>
          <w:bCs/>
        </w:rPr>
        <w:t>2</w:t>
      </w:r>
      <w:r w:rsidR="00EA3ED6">
        <w:rPr>
          <w:bCs/>
        </w:rPr>
        <w:t>9</w:t>
      </w:r>
      <w:r w:rsidR="00FB4C9C">
        <w:rPr>
          <w:bCs/>
        </w:rPr>
        <w:t xml:space="preserve">. </w:t>
      </w:r>
      <w:r w:rsidR="00625F80">
        <w:rPr>
          <w:bCs/>
        </w:rPr>
        <w:t>Oktober</w:t>
      </w:r>
      <w:r w:rsidR="00FB4C9C">
        <w:rPr>
          <w:bCs/>
        </w:rPr>
        <w:t xml:space="preserve"> 20</w:t>
      </w:r>
      <w:r w:rsidR="00625F80">
        <w:rPr>
          <w:bCs/>
        </w:rPr>
        <w:t>2</w:t>
      </w:r>
      <w:r w:rsidR="00165672">
        <w:rPr>
          <w:bCs/>
        </w:rPr>
        <w:t>6</w:t>
      </w:r>
    </w:p>
    <w:p w14:paraId="26B2967A" w14:textId="77777777" w:rsidR="00FB4C9C" w:rsidRDefault="00FB4C9C" w:rsidP="00FB4C9C"/>
    <w:p w14:paraId="32D32451" w14:textId="6C23FE94" w:rsidR="00006E8C" w:rsidRDefault="00165672" w:rsidP="00006E8C">
      <w:pPr>
        <w:rPr>
          <w:b/>
          <w:bCs/>
          <w:sz w:val="32"/>
          <w:szCs w:val="32"/>
        </w:rPr>
      </w:pPr>
      <w:r>
        <w:rPr>
          <w:b/>
          <w:bCs/>
          <w:sz w:val="32"/>
          <w:szCs w:val="32"/>
        </w:rPr>
        <w:t xml:space="preserve">Staatliche Auszeichnungen für </w:t>
      </w:r>
      <w:r w:rsidR="00352133">
        <w:rPr>
          <w:b/>
          <w:bCs/>
          <w:sz w:val="32"/>
          <w:szCs w:val="32"/>
        </w:rPr>
        <w:t>25, 40 und 50 Jahre</w:t>
      </w:r>
      <w:r w:rsidRPr="00006E8C">
        <w:rPr>
          <w:b/>
          <w:bCs/>
          <w:sz w:val="32"/>
          <w:szCs w:val="32"/>
        </w:rPr>
        <w:t xml:space="preserve"> </w:t>
      </w:r>
      <w:r>
        <w:rPr>
          <w:b/>
          <w:bCs/>
          <w:sz w:val="32"/>
          <w:szCs w:val="32"/>
        </w:rPr>
        <w:t xml:space="preserve">Engagement im </w:t>
      </w:r>
      <w:r w:rsidRPr="00006E8C">
        <w:rPr>
          <w:b/>
          <w:bCs/>
          <w:sz w:val="32"/>
          <w:szCs w:val="32"/>
        </w:rPr>
        <w:t>Ehrenamt</w:t>
      </w:r>
      <w:r>
        <w:rPr>
          <w:b/>
          <w:bCs/>
          <w:sz w:val="32"/>
          <w:szCs w:val="32"/>
        </w:rPr>
        <w:t>:</w:t>
      </w:r>
      <w:r w:rsidRPr="00006E8C">
        <w:rPr>
          <w:b/>
          <w:bCs/>
          <w:sz w:val="32"/>
          <w:szCs w:val="32"/>
        </w:rPr>
        <w:t xml:space="preserve"> </w:t>
      </w:r>
      <w:r w:rsidR="00DA5567">
        <w:rPr>
          <w:b/>
          <w:bCs/>
          <w:sz w:val="32"/>
          <w:szCs w:val="32"/>
        </w:rPr>
        <w:t>Landrat Thomas Eberth</w:t>
      </w:r>
      <w:r w:rsidR="00006E8C" w:rsidRPr="00006E8C">
        <w:rPr>
          <w:b/>
          <w:bCs/>
          <w:sz w:val="32"/>
          <w:szCs w:val="32"/>
        </w:rPr>
        <w:t xml:space="preserve"> würdigt </w:t>
      </w:r>
      <w:r>
        <w:rPr>
          <w:b/>
          <w:bCs/>
          <w:sz w:val="32"/>
          <w:szCs w:val="32"/>
        </w:rPr>
        <w:t xml:space="preserve">Mitglieder von Hilfsorganisationen </w:t>
      </w:r>
      <w:r w:rsidR="00006E8C">
        <w:rPr>
          <w:b/>
          <w:bCs/>
          <w:sz w:val="32"/>
          <w:szCs w:val="32"/>
        </w:rPr>
        <w:t>im Landkreis Würzburg</w:t>
      </w:r>
    </w:p>
    <w:p w14:paraId="3B3AA2B7" w14:textId="77777777" w:rsidR="00006E8C" w:rsidRPr="00C25713" w:rsidRDefault="00006E8C" w:rsidP="00006E8C"/>
    <w:p w14:paraId="044086CF" w14:textId="4E96C67A" w:rsidR="00165672" w:rsidRDefault="00165672" w:rsidP="00165672">
      <w:r w:rsidRPr="00165672">
        <w:t xml:space="preserve">Seit Jahrzehnten für andere da sein, Verantwortung übernehmen und im entscheidenden Moment helfen: Für diesen besonderen Einsatz ehrte der Landkreis Würzburg bei seinem </w:t>
      </w:r>
      <w:r w:rsidR="00C25713">
        <w:t>jährlichen</w:t>
      </w:r>
      <w:r w:rsidRPr="00165672">
        <w:t xml:space="preserve"> Ehrenabend insgesamt </w:t>
      </w:r>
      <w:r w:rsidR="00842954">
        <w:t>17</w:t>
      </w:r>
      <w:r w:rsidRPr="00165672">
        <w:t xml:space="preserve"> Mitglieder von Hilfsorganisationen. Landrat Thomas Eberth zeichnete im Auftrag des Bayerischen Innenministers Joachim Herrmann langjährig Engagierte des Bayerischen Roten Kreuzes (BRK), des Malteser Hilfsdienstes und der Johanniter-Unfall</w:t>
      </w:r>
      <w:r w:rsidR="003A6666">
        <w:t>h</w:t>
      </w:r>
      <w:r w:rsidRPr="00165672">
        <w:t>ilfe für 25, 40 und 50 Jahre aktiven Dienst aus.</w:t>
      </w:r>
    </w:p>
    <w:p w14:paraId="1582DE04" w14:textId="77777777" w:rsidR="00165672" w:rsidRPr="00165672" w:rsidRDefault="00165672" w:rsidP="00165672"/>
    <w:p w14:paraId="3A806D32" w14:textId="60745DEF" w:rsidR="00165672" w:rsidRDefault="00165672" w:rsidP="00165672">
      <w:r w:rsidRPr="00165672">
        <w:t xml:space="preserve">In seiner Ansprache würdigte Eberth </w:t>
      </w:r>
      <w:r w:rsidR="00C25713">
        <w:t>s</w:t>
      </w:r>
      <w:r w:rsidRPr="00165672">
        <w:t xml:space="preserve">ie als wichtige Stützen der Gesellschaft. „Wer sich über Jahrzehnte hinweg für andere starkmacht, schenkt nicht nur Hilfe in schwierigen Situationen, sondern auch Vertrauen und Zuversicht. Dieser Einsatz verdient unseren höchsten Respekt und unsere aufrichtige Anerkennung“, betonte der Landrat. Der Ehrenabend sei neben der Würdigung der Verdienste auch eine Gelegenheit für Begegnung und Austausch unter Menschen, die sich mit großer Überzeugung </w:t>
      </w:r>
      <w:r w:rsidR="00C25713">
        <w:t>um</w:t>
      </w:r>
      <w:r w:rsidRPr="00165672">
        <w:t xml:space="preserve"> ihre Mitmenschen </w:t>
      </w:r>
      <w:r w:rsidR="00C25713">
        <w:t>kümmern</w:t>
      </w:r>
      <w:r w:rsidRPr="00165672">
        <w:t>.</w:t>
      </w:r>
    </w:p>
    <w:p w14:paraId="0F7CDD66" w14:textId="77777777" w:rsidR="00165672" w:rsidRPr="00165672" w:rsidRDefault="00165672" w:rsidP="00165672"/>
    <w:p w14:paraId="266CA69F" w14:textId="77777777" w:rsidR="00165672" w:rsidRDefault="00165672" w:rsidP="00165672">
      <w:pPr>
        <w:rPr>
          <w:b/>
          <w:bCs/>
        </w:rPr>
      </w:pPr>
      <w:r w:rsidRPr="00165672">
        <w:rPr>
          <w:b/>
          <w:bCs/>
        </w:rPr>
        <w:t>Persönliche Einblicke in das Ehrenamt</w:t>
      </w:r>
    </w:p>
    <w:p w14:paraId="3EAC53B5" w14:textId="77777777" w:rsidR="00165672" w:rsidRPr="00C25713" w:rsidRDefault="00165672" w:rsidP="00165672">
      <w:pPr>
        <w:rPr>
          <w:bCs/>
        </w:rPr>
      </w:pPr>
    </w:p>
    <w:p w14:paraId="10E6AB09" w14:textId="5C25773C" w:rsidR="00CC7CC5" w:rsidRDefault="00CC7CC5" w:rsidP="00CC7CC5">
      <w:r w:rsidRPr="00165672">
        <w:t xml:space="preserve">Die langjährige Tätigkeit vieler Geehrter reicht über den unmittelbaren Einsatz hinaus: Als Ausbilder, Betreuer und Ansprechpartner geben sie ihre Erfahrungen weiter und prägen das Miteinander in den </w:t>
      </w:r>
      <w:r w:rsidR="00A04B97">
        <w:t xml:space="preserve">Städten und </w:t>
      </w:r>
      <w:r w:rsidRPr="00165672">
        <w:t>Gemeinden.</w:t>
      </w:r>
    </w:p>
    <w:p w14:paraId="71AE688E" w14:textId="77777777" w:rsidR="00165672" w:rsidRPr="00C25713" w:rsidRDefault="00165672" w:rsidP="00165672">
      <w:pPr>
        <w:rPr>
          <w:bCs/>
        </w:rPr>
      </w:pPr>
    </w:p>
    <w:p w14:paraId="02A45AE1" w14:textId="426C9F2B" w:rsidR="00CC7CC5" w:rsidRPr="00CC7CC5" w:rsidRDefault="00CC7CC5" w:rsidP="00165672">
      <w:r w:rsidRPr="00CC7CC5">
        <w:t xml:space="preserve">Bei Helga Neubauer beispielsweise vereinten sich darüber hinaus Tatkraft, Fachwissen und Vielseitigkeit. Als Rettungssanitäterin, Bootsführerin und Ausbilderin im Schwimmen und Tauchen leistete sie in 50 Jahren bei der Wasserwacht Veitshöchheim Außergewöhnliches. </w:t>
      </w:r>
      <w:r w:rsidR="00CD432E">
        <w:t>Bis heute sorgt s</w:t>
      </w:r>
      <w:r w:rsidRPr="00CC7CC5">
        <w:t>ie nicht nur für die Sicherheit ihrer Mitmenschen, sondern befähigt auch nachfolgende Generationen, Menschen in Not zu helfen.</w:t>
      </w:r>
    </w:p>
    <w:p w14:paraId="50CAFF8A" w14:textId="77777777" w:rsidR="00CC7CC5" w:rsidRPr="00C25713" w:rsidRDefault="00CC7CC5" w:rsidP="00165672">
      <w:pPr>
        <w:rPr>
          <w:bCs/>
        </w:rPr>
      </w:pPr>
    </w:p>
    <w:p w14:paraId="1825B3C6" w14:textId="6B4474DC" w:rsidR="00E869C7" w:rsidRDefault="00CC7CC5" w:rsidP="00165672">
      <w:r w:rsidRPr="00E869C7">
        <w:t xml:space="preserve">Auch Rüdiger Ehrhardt engagiert sich mit großer Hingabe für die Gesellschaft. </w:t>
      </w:r>
      <w:r w:rsidR="00E869C7" w:rsidRPr="00E869C7">
        <w:t>A</w:t>
      </w:r>
      <w:r w:rsidRPr="00E869C7">
        <w:t xml:space="preserve">ls Zivildienstleistender </w:t>
      </w:r>
      <w:r w:rsidR="00E869C7" w:rsidRPr="00E869C7">
        <w:t>begann er sein Engagement bei der Johanniter-Unfall</w:t>
      </w:r>
      <w:r w:rsidR="003A6666">
        <w:t>h</w:t>
      </w:r>
      <w:r w:rsidR="00E869C7" w:rsidRPr="00E869C7">
        <w:t>ilfe in Würzburg</w:t>
      </w:r>
      <w:r w:rsidR="00E869C7">
        <w:t xml:space="preserve">. </w:t>
      </w:r>
      <w:r w:rsidR="00E869C7" w:rsidRPr="00E869C7">
        <w:t xml:space="preserve">40 Jahre später </w:t>
      </w:r>
      <w:r w:rsidR="00E869C7">
        <w:t xml:space="preserve">ist er </w:t>
      </w:r>
      <w:r w:rsidR="00A04B97">
        <w:t xml:space="preserve">den Johannitern </w:t>
      </w:r>
      <w:r w:rsidR="00E869C7">
        <w:t xml:space="preserve">noch immer </w:t>
      </w:r>
      <w:r w:rsidR="00E869C7" w:rsidRPr="00E869C7">
        <w:t xml:space="preserve">treu. </w:t>
      </w:r>
      <w:r w:rsidR="00E869C7">
        <w:t>Zunächst brachte er sich mit großem Engagement haupt</w:t>
      </w:r>
      <w:r w:rsidR="00E869C7" w:rsidRPr="00E869C7">
        <w:t xml:space="preserve">beruflich unter anderem als Leiter des Sanitätswachdienstes </w:t>
      </w:r>
      <w:r w:rsidR="00E869C7">
        <w:t xml:space="preserve">und im Bereich </w:t>
      </w:r>
      <w:r w:rsidR="00C25713">
        <w:t xml:space="preserve">der </w:t>
      </w:r>
      <w:r w:rsidR="00E869C7">
        <w:t xml:space="preserve">Stressbewältigung für Einsatzkräfte ein. Doch selbst nach dem beruflichen Wechsel an das Universitätsklinikum </w:t>
      </w:r>
      <w:r w:rsidR="003A6666">
        <w:t xml:space="preserve">Würzburg </w:t>
      </w:r>
      <w:r w:rsidR="00E869C7">
        <w:t>unterstützte er den Rettungsdienst rund um die Uhr als ehrenamtlicher Fahrer des Notarztfahrzeugs.</w:t>
      </w:r>
    </w:p>
    <w:p w14:paraId="0434C7E1" w14:textId="77777777" w:rsidR="00A04B97" w:rsidRDefault="00A04B97" w:rsidP="00165672"/>
    <w:p w14:paraId="1BEFF080" w14:textId="07DC5DE4" w:rsidR="00A04B97" w:rsidRPr="00A04B97" w:rsidRDefault="00A04B97" w:rsidP="00165672">
      <w:pPr>
        <w:rPr>
          <w:b/>
          <w:bCs/>
        </w:rPr>
      </w:pPr>
      <w:r w:rsidRPr="00A04B97">
        <w:rPr>
          <w:b/>
          <w:bCs/>
        </w:rPr>
        <w:t xml:space="preserve">Dank </w:t>
      </w:r>
      <w:r>
        <w:rPr>
          <w:b/>
          <w:bCs/>
        </w:rPr>
        <w:t>gilt</w:t>
      </w:r>
      <w:r w:rsidRPr="00A04B97">
        <w:rPr>
          <w:b/>
          <w:bCs/>
        </w:rPr>
        <w:t xml:space="preserve"> Geehrte</w:t>
      </w:r>
      <w:r>
        <w:rPr>
          <w:b/>
          <w:bCs/>
        </w:rPr>
        <w:t>n</w:t>
      </w:r>
      <w:r w:rsidRPr="00A04B97">
        <w:rPr>
          <w:b/>
          <w:bCs/>
        </w:rPr>
        <w:t xml:space="preserve"> und deren Familien</w:t>
      </w:r>
    </w:p>
    <w:p w14:paraId="1AC8DC0D" w14:textId="77777777" w:rsidR="00E869C7" w:rsidRDefault="00E869C7" w:rsidP="00165672"/>
    <w:p w14:paraId="78BC91FD" w14:textId="0FDE0D1F" w:rsidR="00CD085C" w:rsidRDefault="00E869C7" w:rsidP="00CD085C">
      <w:r>
        <w:t xml:space="preserve">Ehrhardts </w:t>
      </w:r>
      <w:r w:rsidR="00CC7CC5" w:rsidRPr="00E869C7">
        <w:t>Einsatz trägt zudem besondere Früchte: Seine Tochter und sein Neffe eifern ihm inzwischen nach und engagieren sich aktiv im Rettungsdienst sowie im Bevölkerungsschutz der Johanniter.</w:t>
      </w:r>
      <w:r>
        <w:t xml:space="preserve"> Landrat Thomas </w:t>
      </w:r>
      <w:r w:rsidR="00CD085C" w:rsidRPr="00165672">
        <w:t xml:space="preserve">Eberth dankte </w:t>
      </w:r>
      <w:r>
        <w:t xml:space="preserve">in diesem Zusammenhang </w:t>
      </w:r>
      <w:r w:rsidR="00CD085C" w:rsidRPr="00165672">
        <w:t>ausdrücklich auch den Familien der Geehrten. Partnerinnen, Partner und Angehörige trügen das Engagement häufig mit und verzichteten dafür auf gemeinsame Zeit. Ihre Unterstützung sei ein wichtiger Rückhalt für ein Ehrenamt, das sich oft über viele Jahrzehnte erstrecke.</w:t>
      </w:r>
    </w:p>
    <w:p w14:paraId="2AF47DB7" w14:textId="77777777" w:rsidR="00165672" w:rsidRPr="00165672" w:rsidRDefault="00165672" w:rsidP="00165672"/>
    <w:p w14:paraId="1BA8AC83" w14:textId="3C44105C" w:rsidR="00165672" w:rsidRPr="00165672" w:rsidRDefault="00165672" w:rsidP="00165672">
      <w:r w:rsidRPr="00165672">
        <w:lastRenderedPageBreak/>
        <w:t xml:space="preserve">Zum Abschluss </w:t>
      </w:r>
      <w:r w:rsidR="003A6666">
        <w:t>stellte</w:t>
      </w:r>
      <w:r w:rsidRPr="00165672">
        <w:t xml:space="preserve"> Landrat Thomas Eberth</w:t>
      </w:r>
      <w:r w:rsidR="003A6666">
        <w:t xml:space="preserve"> fest</w:t>
      </w:r>
      <w:r w:rsidRPr="00165672">
        <w:t>: „</w:t>
      </w:r>
      <w:r w:rsidR="00E869C7">
        <w:t xml:space="preserve">Diese Menschen verschreiben sich </w:t>
      </w:r>
      <w:r w:rsidR="00A04B97">
        <w:t xml:space="preserve">über </w:t>
      </w:r>
      <w:r w:rsidRPr="00165672">
        <w:t xml:space="preserve">25, 40 oder sogar 50 Jahre hinweg </w:t>
      </w:r>
      <w:r w:rsidR="00E869C7">
        <w:t xml:space="preserve">einer Idee: Sie wollen ihren Mitmenschen helfen. </w:t>
      </w:r>
      <w:r w:rsidRPr="00165672">
        <w:t>Verantwortung für andere zu übernehmen, ist alles andere als selbstverständlich. Die Geehrten schenken unserer Gesellschaft Zeit, Kraft und Menschlichkeit. Sie zeigen, was möglich ist, wenn Menschen füreinander einstehen. Dafür gebührt ihnen unser aufrichtiger Dank.“</w:t>
      </w:r>
    </w:p>
    <w:p w14:paraId="4F722148" w14:textId="78314C7F" w:rsidR="00FB4C9C" w:rsidRDefault="00FB4C9C" w:rsidP="00006E8C">
      <w:pPr>
        <w:rPr>
          <w:rStyle w:val="Fett"/>
          <w:b w:val="0"/>
        </w:rPr>
      </w:pPr>
    </w:p>
    <w:p w14:paraId="1650A158" w14:textId="2E4A7487" w:rsidR="00006E8C" w:rsidRDefault="00006E8C" w:rsidP="00006E8C">
      <w:pPr>
        <w:rPr>
          <w:rStyle w:val="Fett"/>
          <w:b w:val="0"/>
        </w:rPr>
      </w:pPr>
    </w:p>
    <w:p w14:paraId="7965246C" w14:textId="24792F0D" w:rsidR="00006E8C" w:rsidRDefault="00006E8C" w:rsidP="00006E8C">
      <w:pPr>
        <w:rPr>
          <w:b/>
          <w:bCs/>
        </w:rPr>
      </w:pPr>
      <w:r w:rsidRPr="00006E8C">
        <w:rPr>
          <w:b/>
          <w:bCs/>
        </w:rPr>
        <w:t>Für 50 Jahre ehrenamtliches Engagement wurden geehrt:</w:t>
      </w:r>
    </w:p>
    <w:p w14:paraId="3611B127" w14:textId="0205E5CF" w:rsidR="00006E8C" w:rsidRPr="00006E8C" w:rsidRDefault="008F3582" w:rsidP="00006E8C">
      <w:pPr>
        <w:pStyle w:val="Listenabsatz"/>
        <w:numPr>
          <w:ilvl w:val="0"/>
          <w:numId w:val="8"/>
        </w:numPr>
      </w:pPr>
      <w:r>
        <w:t>Helga Neubauer</w:t>
      </w:r>
      <w:r w:rsidR="00006E8C" w:rsidRPr="00006E8C">
        <w:t>, BRK</w:t>
      </w:r>
    </w:p>
    <w:p w14:paraId="1CBA6FC5" w14:textId="4DE014CC" w:rsidR="00006E8C" w:rsidRPr="00006E8C" w:rsidRDefault="008F3582" w:rsidP="00006E8C">
      <w:pPr>
        <w:pStyle w:val="Listenabsatz"/>
        <w:numPr>
          <w:ilvl w:val="0"/>
          <w:numId w:val="8"/>
        </w:numPr>
      </w:pPr>
      <w:r>
        <w:t>Martin Roth</w:t>
      </w:r>
      <w:r w:rsidR="00006E8C" w:rsidRPr="00006E8C">
        <w:t>, BRK</w:t>
      </w:r>
    </w:p>
    <w:p w14:paraId="67306E16" w14:textId="01549444" w:rsidR="008F3582" w:rsidRDefault="008F3582" w:rsidP="00006E8C">
      <w:pPr>
        <w:pStyle w:val="Listenabsatz"/>
        <w:numPr>
          <w:ilvl w:val="0"/>
          <w:numId w:val="8"/>
        </w:numPr>
      </w:pPr>
      <w:r>
        <w:t>Bruno Schmierer</w:t>
      </w:r>
      <w:r w:rsidR="00006E8C" w:rsidRPr="00006E8C">
        <w:t xml:space="preserve">, </w:t>
      </w:r>
      <w:r>
        <w:t>BRK</w:t>
      </w:r>
    </w:p>
    <w:p w14:paraId="42FF6654" w14:textId="70DE1BC7" w:rsidR="008F3582" w:rsidRDefault="008F3582" w:rsidP="00006E8C">
      <w:pPr>
        <w:pStyle w:val="Listenabsatz"/>
        <w:numPr>
          <w:ilvl w:val="0"/>
          <w:numId w:val="8"/>
        </w:numPr>
      </w:pPr>
      <w:r>
        <w:t>Klaus Schnapp, BRK</w:t>
      </w:r>
    </w:p>
    <w:p w14:paraId="130C8CCD" w14:textId="1A727EAC" w:rsidR="008F3582" w:rsidRDefault="008F3582" w:rsidP="00006E8C">
      <w:pPr>
        <w:pStyle w:val="Listenabsatz"/>
        <w:numPr>
          <w:ilvl w:val="0"/>
          <w:numId w:val="8"/>
        </w:numPr>
      </w:pPr>
      <w:r>
        <w:t>Erwin Schneider, BRK</w:t>
      </w:r>
    </w:p>
    <w:p w14:paraId="617F340F" w14:textId="66234C63" w:rsidR="00006E8C" w:rsidRDefault="008F3582" w:rsidP="00006E8C">
      <w:pPr>
        <w:pStyle w:val="Listenabsatz"/>
        <w:numPr>
          <w:ilvl w:val="0"/>
          <w:numId w:val="8"/>
        </w:numPr>
      </w:pPr>
      <w:r>
        <w:t xml:space="preserve">Benedikt Bayer, </w:t>
      </w:r>
      <w:r w:rsidR="00006E8C" w:rsidRPr="00006E8C">
        <w:t>Malteser Hilfsdienst</w:t>
      </w:r>
    </w:p>
    <w:p w14:paraId="7CB4B7C9" w14:textId="2C51D97D" w:rsidR="008F3582" w:rsidRPr="00006E8C" w:rsidRDefault="008F3582" w:rsidP="00006E8C">
      <w:pPr>
        <w:pStyle w:val="Listenabsatz"/>
        <w:numPr>
          <w:ilvl w:val="0"/>
          <w:numId w:val="8"/>
        </w:numPr>
      </w:pPr>
      <w:r>
        <w:t xml:space="preserve">Thomas Völker, </w:t>
      </w:r>
      <w:r w:rsidRPr="00006E8C">
        <w:t>Malteser Hilfsdienst</w:t>
      </w:r>
    </w:p>
    <w:p w14:paraId="58CA7E88" w14:textId="6B64FFBF" w:rsidR="00006E8C" w:rsidRPr="003A6666" w:rsidRDefault="00006E8C" w:rsidP="00006E8C">
      <w:pPr>
        <w:rPr>
          <w:bCs/>
        </w:rPr>
      </w:pPr>
    </w:p>
    <w:p w14:paraId="3C299253" w14:textId="55A88801" w:rsidR="00006E8C" w:rsidRDefault="00006E8C" w:rsidP="00006E8C">
      <w:pPr>
        <w:rPr>
          <w:b/>
          <w:bCs/>
        </w:rPr>
      </w:pPr>
      <w:r w:rsidRPr="00006E8C">
        <w:rPr>
          <w:b/>
          <w:bCs/>
        </w:rPr>
        <w:t xml:space="preserve">Für </w:t>
      </w:r>
      <w:r>
        <w:rPr>
          <w:b/>
          <w:bCs/>
        </w:rPr>
        <w:t>4</w:t>
      </w:r>
      <w:r w:rsidRPr="00006E8C">
        <w:rPr>
          <w:b/>
          <w:bCs/>
        </w:rPr>
        <w:t>0 Jahre ehrenamtliches Engagement wurden geehrt:</w:t>
      </w:r>
    </w:p>
    <w:p w14:paraId="756CB42E" w14:textId="77777777" w:rsidR="00352133" w:rsidRPr="00B12885" w:rsidRDefault="00352133" w:rsidP="00352133">
      <w:pPr>
        <w:pStyle w:val="Listenabsatz"/>
        <w:numPr>
          <w:ilvl w:val="0"/>
          <w:numId w:val="8"/>
        </w:numPr>
      </w:pPr>
      <w:r>
        <w:t>Thomas Bäumel</w:t>
      </w:r>
      <w:r w:rsidRPr="00B12885">
        <w:t xml:space="preserve">, </w:t>
      </w:r>
      <w:r>
        <w:t>BRK</w:t>
      </w:r>
    </w:p>
    <w:p w14:paraId="0FDFBAF1" w14:textId="01E550B3" w:rsidR="008F3582" w:rsidRDefault="008F3582" w:rsidP="00B12885">
      <w:pPr>
        <w:pStyle w:val="Listenabsatz"/>
        <w:numPr>
          <w:ilvl w:val="0"/>
          <w:numId w:val="8"/>
        </w:numPr>
      </w:pPr>
      <w:r>
        <w:t>Rüdiger E</w:t>
      </w:r>
      <w:r w:rsidR="00352133">
        <w:t>h</w:t>
      </w:r>
      <w:r>
        <w:t>rhardt, Johanniter</w:t>
      </w:r>
      <w:r w:rsidR="003A6666">
        <w:t>-</w:t>
      </w:r>
      <w:r>
        <w:t>Unfallhilfe</w:t>
      </w:r>
    </w:p>
    <w:p w14:paraId="1CB42226" w14:textId="016B9B6B" w:rsidR="00006E8C" w:rsidRDefault="00006E8C" w:rsidP="00006E8C">
      <w:pPr>
        <w:rPr>
          <w:bCs/>
        </w:rPr>
      </w:pPr>
    </w:p>
    <w:p w14:paraId="6A923BB2" w14:textId="75EE4517" w:rsidR="00006E8C" w:rsidRPr="00006E8C" w:rsidRDefault="00006E8C" w:rsidP="00006E8C">
      <w:pPr>
        <w:rPr>
          <w:bCs/>
        </w:rPr>
      </w:pPr>
      <w:r w:rsidRPr="00006E8C">
        <w:rPr>
          <w:b/>
          <w:bCs/>
        </w:rPr>
        <w:t xml:space="preserve">Für </w:t>
      </w:r>
      <w:r>
        <w:rPr>
          <w:b/>
          <w:bCs/>
        </w:rPr>
        <w:t>2</w:t>
      </w:r>
      <w:r w:rsidRPr="00006E8C">
        <w:rPr>
          <w:b/>
          <w:bCs/>
        </w:rPr>
        <w:t>5 Jahre ehrenamtliches Engagement wurden geehrt:</w:t>
      </w:r>
    </w:p>
    <w:p w14:paraId="1835FF5C" w14:textId="5CFD8EE0" w:rsidR="00006E8C" w:rsidRPr="00B12885" w:rsidRDefault="008F3582" w:rsidP="00B12885">
      <w:pPr>
        <w:pStyle w:val="Listenabsatz"/>
        <w:numPr>
          <w:ilvl w:val="0"/>
          <w:numId w:val="8"/>
        </w:numPr>
      </w:pPr>
      <w:r>
        <w:t xml:space="preserve">Joachim </w:t>
      </w:r>
      <w:proofErr w:type="spellStart"/>
      <w:r>
        <w:t>Kramosch</w:t>
      </w:r>
      <w:proofErr w:type="spellEnd"/>
      <w:r w:rsidR="00006E8C" w:rsidRPr="00B12885">
        <w:t>, BRK</w:t>
      </w:r>
    </w:p>
    <w:p w14:paraId="15D88B21" w14:textId="15744BDA" w:rsidR="00006E8C" w:rsidRPr="00B12885" w:rsidRDefault="002A1E0A" w:rsidP="00B12885">
      <w:pPr>
        <w:pStyle w:val="Listenabsatz"/>
        <w:numPr>
          <w:ilvl w:val="0"/>
          <w:numId w:val="8"/>
        </w:numPr>
      </w:pPr>
      <w:r>
        <w:t>Manuel Lehrieder</w:t>
      </w:r>
      <w:r w:rsidR="00006E8C" w:rsidRPr="00B12885">
        <w:t xml:space="preserve">, </w:t>
      </w:r>
      <w:r>
        <w:t>BRK</w:t>
      </w:r>
    </w:p>
    <w:p w14:paraId="1F84156D" w14:textId="61A46FDC" w:rsidR="00006E8C" w:rsidRPr="00B12885" w:rsidRDefault="002A1E0A" w:rsidP="00B12885">
      <w:pPr>
        <w:pStyle w:val="Listenabsatz"/>
        <w:numPr>
          <w:ilvl w:val="0"/>
          <w:numId w:val="8"/>
        </w:numPr>
      </w:pPr>
      <w:r>
        <w:t>Renate Meinert</w:t>
      </w:r>
      <w:r w:rsidR="00006E8C" w:rsidRPr="00B12885">
        <w:t xml:space="preserve">, </w:t>
      </w:r>
      <w:r>
        <w:t>BRK</w:t>
      </w:r>
    </w:p>
    <w:p w14:paraId="5E2F8FA0" w14:textId="343283DA" w:rsidR="00006E8C" w:rsidRDefault="002A1E0A" w:rsidP="00B12885">
      <w:pPr>
        <w:pStyle w:val="Listenabsatz"/>
        <w:numPr>
          <w:ilvl w:val="0"/>
          <w:numId w:val="8"/>
        </w:numPr>
      </w:pPr>
      <w:r>
        <w:t>Dr. Thomas Ringlein</w:t>
      </w:r>
      <w:r w:rsidR="00006E8C" w:rsidRPr="00B12885">
        <w:t>, BRK</w:t>
      </w:r>
    </w:p>
    <w:p w14:paraId="30556517" w14:textId="571E9B0A" w:rsidR="00006E8C" w:rsidRDefault="002A1E0A" w:rsidP="00B12885">
      <w:pPr>
        <w:pStyle w:val="Listenabsatz"/>
        <w:numPr>
          <w:ilvl w:val="0"/>
          <w:numId w:val="8"/>
        </w:numPr>
      </w:pPr>
      <w:r>
        <w:t>Fabian Hench</w:t>
      </w:r>
      <w:r w:rsidR="00006E8C" w:rsidRPr="00B12885">
        <w:t>, Johanniter</w:t>
      </w:r>
      <w:r w:rsidR="00347C53">
        <w:t>-</w:t>
      </w:r>
      <w:r w:rsidR="00006E8C" w:rsidRPr="00B12885">
        <w:t>Unfallhilfe</w:t>
      </w:r>
    </w:p>
    <w:p w14:paraId="26DC4B88" w14:textId="31832BE3" w:rsidR="002A1E0A" w:rsidRDefault="002A1E0A" w:rsidP="00B12885">
      <w:pPr>
        <w:pStyle w:val="Listenabsatz"/>
        <w:numPr>
          <w:ilvl w:val="0"/>
          <w:numId w:val="8"/>
        </w:numPr>
      </w:pPr>
      <w:r>
        <w:t xml:space="preserve">Katja Keller, </w:t>
      </w:r>
      <w:r w:rsidRPr="00B12885">
        <w:t>Johanniter</w:t>
      </w:r>
      <w:r>
        <w:t>-</w:t>
      </w:r>
      <w:r w:rsidRPr="00B12885">
        <w:t>Unfallhilfe</w:t>
      </w:r>
    </w:p>
    <w:p w14:paraId="1AB9989D" w14:textId="15D95E05" w:rsidR="002A1E0A" w:rsidRDefault="002A1E0A" w:rsidP="00B12885">
      <w:pPr>
        <w:pStyle w:val="Listenabsatz"/>
        <w:numPr>
          <w:ilvl w:val="0"/>
          <w:numId w:val="8"/>
        </w:numPr>
      </w:pPr>
      <w:r>
        <w:t xml:space="preserve">Stephan Keller, </w:t>
      </w:r>
      <w:r w:rsidRPr="00B12885">
        <w:t>Johanniter</w:t>
      </w:r>
      <w:r>
        <w:t>-</w:t>
      </w:r>
      <w:r w:rsidRPr="00B12885">
        <w:t>Unfallhilfe</w:t>
      </w:r>
    </w:p>
    <w:p w14:paraId="4A69B7F7" w14:textId="75BF3DFF" w:rsidR="002A1E0A" w:rsidRPr="00B12885" w:rsidRDefault="002A1E0A" w:rsidP="00B12885">
      <w:pPr>
        <w:pStyle w:val="Listenabsatz"/>
        <w:numPr>
          <w:ilvl w:val="0"/>
          <w:numId w:val="8"/>
        </w:numPr>
      </w:pPr>
      <w:r>
        <w:t xml:space="preserve">Thomas Silbermann, </w:t>
      </w:r>
      <w:r w:rsidRPr="00B12885">
        <w:t>Johanniter</w:t>
      </w:r>
      <w:r>
        <w:t>-</w:t>
      </w:r>
      <w:r w:rsidRPr="00B12885">
        <w:t>Unfallhilfe</w:t>
      </w:r>
    </w:p>
    <w:p w14:paraId="11729D50" w14:textId="5E658E3C" w:rsidR="00B12885" w:rsidRDefault="00B12885" w:rsidP="00B12885">
      <w:pPr>
        <w:rPr>
          <w:bCs/>
        </w:rPr>
      </w:pPr>
    </w:p>
    <w:p w14:paraId="790E74D3" w14:textId="3AA4CB79" w:rsidR="00B12885" w:rsidRDefault="00B12885" w:rsidP="00B12885">
      <w:pPr>
        <w:rPr>
          <w:bCs/>
        </w:rPr>
      </w:pPr>
    </w:p>
    <w:p w14:paraId="5F1EAE82" w14:textId="37198AFE" w:rsidR="00B12885" w:rsidRDefault="00B12885" w:rsidP="00B12885">
      <w:pPr>
        <w:rPr>
          <w:bCs/>
        </w:rPr>
      </w:pPr>
    </w:p>
    <w:p w14:paraId="69F5FCFA" w14:textId="45EE0EDC" w:rsidR="00B12885" w:rsidRPr="00355B00" w:rsidRDefault="00B12885" w:rsidP="00B12885">
      <w:pPr>
        <w:rPr>
          <w:b/>
          <w:u w:val="single"/>
        </w:rPr>
      </w:pPr>
      <w:r w:rsidRPr="00355B00">
        <w:rPr>
          <w:b/>
          <w:u w:val="single"/>
        </w:rPr>
        <w:t>Bildunterschriften:</w:t>
      </w:r>
    </w:p>
    <w:p w14:paraId="58BCE596" w14:textId="61C09943" w:rsidR="00B12885" w:rsidRDefault="00B12885" w:rsidP="00B12885">
      <w:pPr>
        <w:rPr>
          <w:bCs/>
        </w:rPr>
      </w:pPr>
    </w:p>
    <w:p w14:paraId="34C47D27" w14:textId="6AC910E7" w:rsidR="00B12885" w:rsidRDefault="0063546B" w:rsidP="00B12885">
      <w:r w:rsidRPr="0063546B">
        <w:t xml:space="preserve">1: </w:t>
      </w:r>
      <w:r w:rsidR="00842954">
        <w:t xml:space="preserve">17 </w:t>
      </w:r>
      <w:r w:rsidRPr="0063546B">
        <w:t xml:space="preserve">Frauen und Männer </w:t>
      </w:r>
      <w:r w:rsidR="00165672">
        <w:t xml:space="preserve">aus dem Landkreis Würzburg erhielten staatliche Auszeichnungen </w:t>
      </w:r>
      <w:r w:rsidRPr="0063546B">
        <w:t xml:space="preserve">für langjährige Dienste beim </w:t>
      </w:r>
      <w:r w:rsidR="002A1E0A">
        <w:t>Bayerischen Roten Kreuz</w:t>
      </w:r>
      <w:r>
        <w:t xml:space="preserve">, Malteser Hilfsdienst und </w:t>
      </w:r>
      <w:r w:rsidR="00CA1B2D">
        <w:t xml:space="preserve">bei </w:t>
      </w:r>
      <w:r>
        <w:t>der Johanniter</w:t>
      </w:r>
      <w:r w:rsidR="00DF7D77">
        <w:t>-</w:t>
      </w:r>
      <w:r>
        <w:t>Unfall</w:t>
      </w:r>
      <w:r w:rsidR="00CA1B2D">
        <w:t>h</w:t>
      </w:r>
      <w:r>
        <w:t>ilfe</w:t>
      </w:r>
      <w:r w:rsidRPr="0063546B">
        <w:t>.</w:t>
      </w:r>
    </w:p>
    <w:p w14:paraId="2E745F96" w14:textId="4183B96F" w:rsidR="0063546B" w:rsidRDefault="0063546B" w:rsidP="00B12885"/>
    <w:p w14:paraId="54F1F81F" w14:textId="4534B05F" w:rsidR="0063546B" w:rsidRDefault="0063546B" w:rsidP="00B12885">
      <w:r>
        <w:t xml:space="preserve">2: </w:t>
      </w:r>
      <w:r w:rsidR="00355B00">
        <w:t xml:space="preserve">Eine Lebensleistung, die man gar nicht hoch genug schätzen kann: </w:t>
      </w:r>
      <w:r w:rsidR="00596057">
        <w:t>Landrat Thomas Eberth zeichnete Mitglieder des BRK</w:t>
      </w:r>
      <w:r w:rsidR="002A233C">
        <w:t>, der Johanniter-Unfall</w:t>
      </w:r>
      <w:r w:rsidR="00CA1B2D">
        <w:t>h</w:t>
      </w:r>
      <w:r w:rsidR="002A233C">
        <w:t>ilfe</w:t>
      </w:r>
      <w:r w:rsidR="00596057">
        <w:t xml:space="preserve"> und des Malteser Hilfsdienstes für </w:t>
      </w:r>
      <w:r w:rsidR="002A233C">
        <w:t xml:space="preserve">40 und </w:t>
      </w:r>
      <w:r w:rsidR="00596057">
        <w:t>50 Jahre aktiven Dienst aus</w:t>
      </w:r>
      <w:r w:rsidR="00CD085C">
        <w:t xml:space="preserve"> (von links)</w:t>
      </w:r>
      <w:r w:rsidR="00CA1B2D">
        <w:t>:</w:t>
      </w:r>
      <w:r w:rsidR="00C25F23">
        <w:t xml:space="preserve"> </w:t>
      </w:r>
      <w:r w:rsidR="002A233C">
        <w:t xml:space="preserve">Rüdiger Ehrhardt, </w:t>
      </w:r>
      <w:r w:rsidR="0008646F">
        <w:t>Bruno Schmierer</w:t>
      </w:r>
      <w:r w:rsidR="00C25F23">
        <w:t xml:space="preserve">, Helga Neubauer, Mitglied des Regionalvorstands der Johanniter Unterfranken Uwe </w:t>
      </w:r>
      <w:proofErr w:type="spellStart"/>
      <w:r w:rsidR="00C25F23">
        <w:t>Kinstle</w:t>
      </w:r>
      <w:proofErr w:type="spellEnd"/>
      <w:r w:rsidR="00C25F23">
        <w:t xml:space="preserve">, </w:t>
      </w:r>
      <w:r w:rsidR="00842954">
        <w:t xml:space="preserve">Klaus Schnapp, Landrat Thomas Eberth, Erwin Schneider, </w:t>
      </w:r>
      <w:r w:rsidR="0013137C">
        <w:t>Benedikt Bayer, Thomas Völker</w:t>
      </w:r>
      <w:r w:rsidR="002A233C">
        <w:t>, Thomas Bäumel</w:t>
      </w:r>
      <w:r w:rsidR="0013137C">
        <w:t xml:space="preserve"> und </w:t>
      </w:r>
      <w:r w:rsidR="0008646F">
        <w:t>Martin Roth</w:t>
      </w:r>
      <w:r w:rsidR="00842954">
        <w:t>.</w:t>
      </w:r>
    </w:p>
    <w:p w14:paraId="7792FD05" w14:textId="5D01A13A" w:rsidR="0063546B" w:rsidRDefault="0063546B" w:rsidP="00B12885"/>
    <w:p w14:paraId="5FF9413C" w14:textId="2FD4834F" w:rsidR="00CD085C" w:rsidRPr="0063546B" w:rsidRDefault="0063546B" w:rsidP="0063546B">
      <w:r>
        <w:t>Foto</w:t>
      </w:r>
      <w:r w:rsidR="002A1E0A">
        <w:t>s</w:t>
      </w:r>
      <w:r>
        <w:t>: Christian Schuster</w:t>
      </w:r>
    </w:p>
    <w:sectPr w:rsidR="00CD085C" w:rsidRPr="0063546B" w:rsidSect="00C96098">
      <w:footerReference w:type="default" r:id="rId8"/>
      <w:headerReference w:type="first" r:id="rId9"/>
      <w:footerReference w:type="first" r:id="rId10"/>
      <w:pgSz w:w="11906" w:h="16838"/>
      <w:pgMar w:top="1417" w:right="850" w:bottom="1134"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A295E12" w14:textId="77777777" w:rsidR="00185EA6" w:rsidRDefault="00185EA6" w:rsidP="009F0C05">
      <w:r>
        <w:separator/>
      </w:r>
    </w:p>
  </w:endnote>
  <w:endnote w:type="continuationSeparator" w:id="0">
    <w:p w14:paraId="24CECBE5" w14:textId="77777777" w:rsidR="00185EA6" w:rsidRDefault="00185EA6" w:rsidP="009F0C0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C1AF2FF" w14:textId="0BF507BA" w:rsidR="00621A56" w:rsidRPr="00347C53" w:rsidRDefault="00FB4C9C" w:rsidP="00FB4C9C">
    <w:pPr>
      <w:pStyle w:val="Fuzeile"/>
      <w:rPr>
        <w:bCs/>
        <w:sz w:val="18"/>
        <w:szCs w:val="18"/>
      </w:rPr>
    </w:pPr>
    <w:r w:rsidRPr="009E4E4C">
      <w:rPr>
        <w:sz w:val="18"/>
        <w:szCs w:val="18"/>
      </w:rPr>
      <w:t>LANDRATSAMT WÜRZBURG</w:t>
    </w:r>
    <w:r w:rsidR="00347C53">
      <w:rPr>
        <w:sz w:val="18"/>
        <w:szCs w:val="18"/>
      </w:rPr>
      <w:t>,</w:t>
    </w:r>
    <w:r w:rsidRPr="009E4E4C">
      <w:rPr>
        <w:bCs/>
        <w:sz w:val="18"/>
        <w:szCs w:val="18"/>
      </w:rPr>
      <w:t xml:space="preserve"> Presse- und Öffentlichkeitsarbeit, Zeppelinstraße 15, 97074 Würzburg</w:t>
    </w:r>
    <w:r w:rsidRPr="009E4E4C">
      <w:rPr>
        <w:bCs/>
        <w:sz w:val="18"/>
        <w:szCs w:val="18"/>
      </w:rPr>
      <w:br/>
    </w:r>
    <w:r>
      <w:rPr>
        <w:bCs/>
        <w:sz w:val="18"/>
        <w:szCs w:val="18"/>
      </w:rPr>
      <w:t>Michael Kämmerer</w:t>
    </w:r>
    <w:r w:rsidRPr="009E4E4C">
      <w:rPr>
        <w:bCs/>
        <w:sz w:val="18"/>
        <w:szCs w:val="18"/>
      </w:rPr>
      <w:t xml:space="preserve">, Telefon: 0931 8003-5190, </w:t>
    </w:r>
    <w:r w:rsidRPr="00347C53">
      <w:rPr>
        <w:bCs/>
        <w:sz w:val="18"/>
        <w:szCs w:val="18"/>
      </w:rPr>
      <w:t>pressestelle@lra-wue.bayern.de</w:t>
    </w:r>
    <w:r w:rsidRPr="009E4E4C">
      <w:rPr>
        <w:bCs/>
        <w:sz w:val="18"/>
        <w:szCs w:val="18"/>
      </w:rPr>
      <w:t>, www.landkreis-wuerzburg.de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C6AF33" w14:textId="77777777" w:rsidR="00D646B7" w:rsidRPr="00C25713" w:rsidRDefault="00D646B7">
    <w:pPr>
      <w:pStyle w:val="Fuzeile"/>
      <w:rPr>
        <w:sz w:val="18"/>
        <w:szCs w:val="18"/>
      </w:rPr>
    </w:pPr>
    <w:r w:rsidRPr="009E4E4C">
      <w:rPr>
        <w:sz w:val="18"/>
        <w:szCs w:val="18"/>
      </w:rPr>
      <w:t>LANDRATSAMT WÜRZBURG</w:t>
    </w:r>
    <w:r w:rsidR="00D664CC">
      <w:rPr>
        <w:sz w:val="18"/>
        <w:szCs w:val="18"/>
      </w:rPr>
      <w:t>,</w:t>
    </w:r>
    <w:r w:rsidRPr="009E4E4C">
      <w:rPr>
        <w:bCs/>
        <w:sz w:val="18"/>
        <w:szCs w:val="18"/>
      </w:rPr>
      <w:t xml:space="preserve"> Presse- und Öffentlichkeitsarbeit, Zeppelinstraße 15, 97074 Würzburg</w:t>
    </w:r>
    <w:r w:rsidRPr="009E4E4C">
      <w:rPr>
        <w:bCs/>
        <w:sz w:val="18"/>
        <w:szCs w:val="18"/>
      </w:rPr>
      <w:br/>
    </w:r>
    <w:r w:rsidR="00537B8B">
      <w:rPr>
        <w:bCs/>
        <w:sz w:val="18"/>
        <w:szCs w:val="18"/>
      </w:rPr>
      <w:t>Michael Kämmerer</w:t>
    </w:r>
    <w:r w:rsidRPr="009E4E4C">
      <w:rPr>
        <w:bCs/>
        <w:sz w:val="18"/>
        <w:szCs w:val="18"/>
      </w:rPr>
      <w:t xml:space="preserve">, Telefon: 0931 8003-5190, </w:t>
    </w:r>
    <w:r w:rsidRPr="00D664CC">
      <w:rPr>
        <w:bCs/>
        <w:sz w:val="18"/>
        <w:szCs w:val="18"/>
      </w:rPr>
      <w:t>pressestelle@lra-wue.bayern.de</w:t>
    </w:r>
    <w:r w:rsidRPr="009E4E4C">
      <w:rPr>
        <w:bCs/>
        <w:sz w:val="18"/>
        <w:szCs w:val="18"/>
      </w:rPr>
      <w:t>, www.landkreis-wuerzburg.de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BD3E88" w14:textId="77777777" w:rsidR="00185EA6" w:rsidRDefault="00185EA6" w:rsidP="009F0C05">
      <w:r>
        <w:separator/>
      </w:r>
    </w:p>
  </w:footnote>
  <w:footnote w:type="continuationSeparator" w:id="0">
    <w:p w14:paraId="694BC847" w14:textId="77777777" w:rsidR="00185EA6" w:rsidRDefault="00185EA6" w:rsidP="009F0C0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68114C" w14:textId="77777777" w:rsidR="00621A56" w:rsidRPr="009E4E4C" w:rsidRDefault="00621A56" w:rsidP="00621A56">
    <w:pPr>
      <w:pStyle w:val="Fuzeile"/>
      <w:spacing w:line="500" w:lineRule="exact"/>
      <w:rPr>
        <w:b/>
        <w:bCs/>
        <w:color w:val="000000" w:themeColor="text1"/>
        <w:sz w:val="28"/>
        <w:szCs w:val="28"/>
      </w:rPr>
    </w:pPr>
    <w:r w:rsidRPr="009E4E4C">
      <w:rPr>
        <w:b/>
        <w:bCs/>
        <w:noProof/>
        <w:color w:val="000000" w:themeColor="text1"/>
        <w:sz w:val="36"/>
        <w:szCs w:val="36"/>
        <w:lang w:eastAsia="de-DE"/>
      </w:rPr>
      <w:drawing>
        <wp:anchor distT="0" distB="0" distL="114300" distR="114300" simplePos="0" relativeHeight="251660288" behindDoc="0" locked="0" layoutInCell="1" allowOverlap="1" wp14:anchorId="7A32FFAD" wp14:editId="11877993">
          <wp:simplePos x="0" y="0"/>
          <wp:positionH relativeFrom="margin">
            <wp:align>right</wp:align>
          </wp:positionH>
          <wp:positionV relativeFrom="paragraph">
            <wp:posOffset>59666</wp:posOffset>
          </wp:positionV>
          <wp:extent cx="2179411" cy="380532"/>
          <wp:effectExtent l="0" t="0" r="5080" b="635"/>
          <wp:wrapNone/>
          <wp:docPr id="2" name="Grafik 2" descr="Ein Bild, das Farbigkeit, Screenshot, Grafiken, Grafikdesign enthält.&#10;&#10;Automatisch generierte Beschreibu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Grafik 2" descr="Ein Bild, das Farbigkeit, Screenshot, Grafiken, Grafikdesign enthält.&#10;&#10;Automatisch generierte Beschreibung"/>
                  <pic:cNvPicPr/>
                </pic:nvPicPr>
                <pic:blipFill>
                  <a:blip r:embed="rId1">
                    <a:extLst>
                      <a:ext uri="{28A0092B-C50C-407E-A947-70E740481C1C}">
                        <a14:useLocalDpi xmlns:a14="http://schemas.microsoft.com/office/drawing/2010/main" val="0"/>
                      </a:ext>
                    </a:extLst>
                  </a:blip>
                  <a:stretch>
                    <a:fillRect/>
                  </a:stretch>
                </pic:blipFill>
                <pic:spPr>
                  <a:xfrm>
                    <a:off x="0" y="0"/>
                    <a:ext cx="2179411" cy="380532"/>
                  </a:xfrm>
                  <a:prstGeom prst="rect">
                    <a:avLst/>
                  </a:prstGeom>
                </pic:spPr>
              </pic:pic>
            </a:graphicData>
          </a:graphic>
          <wp14:sizeRelH relativeFrom="margin">
            <wp14:pctWidth>0</wp14:pctWidth>
          </wp14:sizeRelH>
          <wp14:sizeRelV relativeFrom="margin">
            <wp14:pctHeight>0</wp14:pctHeight>
          </wp14:sizeRelV>
        </wp:anchor>
      </w:drawing>
    </w:r>
    <w:r w:rsidRPr="009E4E4C">
      <w:rPr>
        <w:bCs/>
        <w:color w:val="000000" w:themeColor="text1"/>
        <w:sz w:val="28"/>
        <w:szCs w:val="28"/>
      </w:rPr>
      <w:t>PRESSE- &amp; ÖFFENTLICHKEITSARBEIT</w:t>
    </w:r>
  </w:p>
  <w:p w14:paraId="176C5339" w14:textId="77777777" w:rsidR="00621A56" w:rsidRPr="009E4E4C" w:rsidRDefault="00621A56" w:rsidP="00621A56">
    <w:pPr>
      <w:pStyle w:val="Fuzeile"/>
      <w:tabs>
        <w:tab w:val="clear" w:pos="4536"/>
        <w:tab w:val="clear" w:pos="9072"/>
        <w:tab w:val="left" w:pos="1083"/>
      </w:tabs>
      <w:spacing w:line="500" w:lineRule="exact"/>
      <w:rPr>
        <w:b/>
        <w:bCs/>
        <w:spacing w:val="20"/>
      </w:rPr>
    </w:pPr>
  </w:p>
  <w:p w14:paraId="31C1778B" w14:textId="77777777" w:rsidR="00621A56" w:rsidRPr="009E4E4C" w:rsidRDefault="00F72039" w:rsidP="00621A56">
    <w:pPr>
      <w:pStyle w:val="Fuzeile"/>
      <w:tabs>
        <w:tab w:val="clear" w:pos="4536"/>
        <w:tab w:val="clear" w:pos="9072"/>
        <w:tab w:val="left" w:pos="1083"/>
      </w:tabs>
      <w:spacing w:line="500" w:lineRule="exact"/>
      <w:rPr>
        <w:b/>
        <w:bCs/>
        <w:spacing w:val="20"/>
      </w:rPr>
    </w:pPr>
    <w:r w:rsidRPr="009E4E4C">
      <w:rPr>
        <w:b/>
        <w:bCs/>
        <w:noProof/>
        <w:spacing w:val="20"/>
        <w:lang w:eastAsia="de-DE"/>
      </w:rPr>
      <mc:AlternateContent>
        <mc:Choice Requires="wps">
          <w:drawing>
            <wp:anchor distT="0" distB="0" distL="114300" distR="114300" simplePos="0" relativeHeight="251662336" behindDoc="0" locked="1" layoutInCell="1" allowOverlap="1" wp14:anchorId="154FBB45" wp14:editId="2ED008C1">
              <wp:simplePos x="0" y="0"/>
              <wp:positionH relativeFrom="column">
                <wp:posOffset>0</wp:posOffset>
              </wp:positionH>
              <wp:positionV relativeFrom="page">
                <wp:posOffset>1429385</wp:posOffset>
              </wp:positionV>
              <wp:extent cx="6120000" cy="0"/>
              <wp:effectExtent l="0" t="0" r="14605" b="12700"/>
              <wp:wrapTopAndBottom/>
              <wp:docPr id="7" name="Gerade Verbindung 7"/>
              <wp:cNvGraphicFramePr/>
              <a:graphic xmlns:a="http://schemas.openxmlformats.org/drawingml/2006/main">
                <a:graphicData uri="http://schemas.microsoft.com/office/word/2010/wordprocessingShape">
                  <wps:wsp>
                    <wps:cNvCnPr/>
                    <wps:spPr>
                      <a:xfrm>
                        <a:off x="0" y="0"/>
                        <a:ext cx="6120000" cy="0"/>
                      </a:xfrm>
                      <a:prstGeom prst="line">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2AA93BFB" id="Gerade Verbindung 7" o:spid="_x0000_s1026" style="position:absolute;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margin;mso-height-relative:margin" from="0,112.55pt" to="481.9pt,112.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" strokecolor="black [3200]" strokeweight="1pt">
              <v:stroke joinstyle="miter"/>
              <w10:wrap type="topAndBottom" anchory="page"/>
              <w10:anchorlock/>
            </v:line>
          </w:pict>
        </mc:Fallback>
      </mc:AlternateContent>
    </w:r>
    <w:r w:rsidR="00621A56" w:rsidRPr="009E4E4C">
      <w:rPr>
        <w:bCs/>
        <w:spacing w:val="20"/>
      </w:rPr>
      <w:t>PRESSE</w:t>
    </w:r>
    <w:r w:rsidR="00B95BBD">
      <w:rPr>
        <w:bCs/>
        <w:spacing w:val="20"/>
      </w:rPr>
      <w:t>M</w:t>
    </w:r>
    <w:r w:rsidR="003C434A">
      <w:rPr>
        <w:bCs/>
        <w:spacing w:val="20"/>
      </w:rPr>
      <w:t>ITTEILUNG</w:t>
    </w:r>
  </w:p>
  <w:p w14:paraId="6613CE0F" w14:textId="77777777" w:rsidR="00621A56" w:rsidRPr="009E4E4C" w:rsidRDefault="00621A5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B1D09AB"/>
    <w:multiLevelType w:val="hybridMultilevel"/>
    <w:tmpl w:val="895651B2"/>
    <w:lvl w:ilvl="0" w:tplc="D848BFF4">
      <w:numFmt w:val="bullet"/>
      <w:lvlText w:val="-"/>
      <w:lvlJc w:val="left"/>
      <w:pPr>
        <w:ind w:left="420" w:hanging="360"/>
      </w:pPr>
      <w:rPr>
        <w:rFonts w:ascii="Arial" w:eastAsiaTheme="minorHAnsi" w:hAnsi="Arial" w:cs="Arial" w:hint="default"/>
      </w:rPr>
    </w:lvl>
    <w:lvl w:ilvl="1" w:tplc="04070003" w:tentative="1">
      <w:start w:val="1"/>
      <w:numFmt w:val="bullet"/>
      <w:lvlText w:val="o"/>
      <w:lvlJc w:val="left"/>
      <w:pPr>
        <w:ind w:left="1140" w:hanging="360"/>
      </w:pPr>
      <w:rPr>
        <w:rFonts w:ascii="Courier New" w:hAnsi="Courier New" w:cs="Courier New" w:hint="default"/>
      </w:rPr>
    </w:lvl>
    <w:lvl w:ilvl="2" w:tplc="04070005" w:tentative="1">
      <w:start w:val="1"/>
      <w:numFmt w:val="bullet"/>
      <w:lvlText w:val=""/>
      <w:lvlJc w:val="left"/>
      <w:pPr>
        <w:ind w:left="1860" w:hanging="360"/>
      </w:pPr>
      <w:rPr>
        <w:rFonts w:ascii="Wingdings" w:hAnsi="Wingdings" w:hint="default"/>
      </w:rPr>
    </w:lvl>
    <w:lvl w:ilvl="3" w:tplc="04070001" w:tentative="1">
      <w:start w:val="1"/>
      <w:numFmt w:val="bullet"/>
      <w:lvlText w:val=""/>
      <w:lvlJc w:val="left"/>
      <w:pPr>
        <w:ind w:left="2580" w:hanging="360"/>
      </w:pPr>
      <w:rPr>
        <w:rFonts w:ascii="Symbol" w:hAnsi="Symbol" w:hint="default"/>
      </w:rPr>
    </w:lvl>
    <w:lvl w:ilvl="4" w:tplc="04070003" w:tentative="1">
      <w:start w:val="1"/>
      <w:numFmt w:val="bullet"/>
      <w:lvlText w:val="o"/>
      <w:lvlJc w:val="left"/>
      <w:pPr>
        <w:ind w:left="3300" w:hanging="360"/>
      </w:pPr>
      <w:rPr>
        <w:rFonts w:ascii="Courier New" w:hAnsi="Courier New" w:cs="Courier New" w:hint="default"/>
      </w:rPr>
    </w:lvl>
    <w:lvl w:ilvl="5" w:tplc="04070005" w:tentative="1">
      <w:start w:val="1"/>
      <w:numFmt w:val="bullet"/>
      <w:lvlText w:val=""/>
      <w:lvlJc w:val="left"/>
      <w:pPr>
        <w:ind w:left="4020" w:hanging="360"/>
      </w:pPr>
      <w:rPr>
        <w:rFonts w:ascii="Wingdings" w:hAnsi="Wingdings" w:hint="default"/>
      </w:rPr>
    </w:lvl>
    <w:lvl w:ilvl="6" w:tplc="04070001" w:tentative="1">
      <w:start w:val="1"/>
      <w:numFmt w:val="bullet"/>
      <w:lvlText w:val=""/>
      <w:lvlJc w:val="left"/>
      <w:pPr>
        <w:ind w:left="4740" w:hanging="360"/>
      </w:pPr>
      <w:rPr>
        <w:rFonts w:ascii="Symbol" w:hAnsi="Symbol" w:hint="default"/>
      </w:rPr>
    </w:lvl>
    <w:lvl w:ilvl="7" w:tplc="04070003" w:tentative="1">
      <w:start w:val="1"/>
      <w:numFmt w:val="bullet"/>
      <w:lvlText w:val="o"/>
      <w:lvlJc w:val="left"/>
      <w:pPr>
        <w:ind w:left="5460" w:hanging="360"/>
      </w:pPr>
      <w:rPr>
        <w:rFonts w:ascii="Courier New" w:hAnsi="Courier New" w:cs="Courier New" w:hint="default"/>
      </w:rPr>
    </w:lvl>
    <w:lvl w:ilvl="8" w:tplc="04070005" w:tentative="1">
      <w:start w:val="1"/>
      <w:numFmt w:val="bullet"/>
      <w:lvlText w:val=""/>
      <w:lvlJc w:val="left"/>
      <w:pPr>
        <w:ind w:left="6180" w:hanging="360"/>
      </w:pPr>
      <w:rPr>
        <w:rFonts w:ascii="Wingdings" w:hAnsi="Wingdings" w:hint="default"/>
      </w:rPr>
    </w:lvl>
  </w:abstractNum>
  <w:abstractNum w:abstractNumId="1" w15:restartNumberingAfterBreak="0">
    <w:nsid w:val="0F933816"/>
    <w:multiLevelType w:val="hybridMultilevel"/>
    <w:tmpl w:val="BE80E462"/>
    <w:lvl w:ilvl="0" w:tplc="5AC0D584">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18117CB8"/>
    <w:multiLevelType w:val="hybridMultilevel"/>
    <w:tmpl w:val="EC1478F0"/>
    <w:lvl w:ilvl="0" w:tplc="04070001">
      <w:start w:val="1"/>
      <w:numFmt w:val="bullet"/>
      <w:lvlText w:val=""/>
      <w:lvlJc w:val="left"/>
      <w:pPr>
        <w:ind w:left="720" w:hanging="360"/>
      </w:pPr>
      <w:rPr>
        <w:rFonts w:ascii="Symbol" w:hAnsi="Symbo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35D3923"/>
    <w:multiLevelType w:val="hybridMultilevel"/>
    <w:tmpl w:val="52725D2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7FA3D50"/>
    <w:multiLevelType w:val="hybridMultilevel"/>
    <w:tmpl w:val="5B2E4F44"/>
    <w:lvl w:ilvl="0" w:tplc="75907CA6">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6EE4F71"/>
    <w:multiLevelType w:val="hybridMultilevel"/>
    <w:tmpl w:val="CF86F610"/>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6" w15:restartNumberingAfterBreak="0">
    <w:nsid w:val="73C34620"/>
    <w:multiLevelType w:val="hybridMultilevel"/>
    <w:tmpl w:val="E7E2546E"/>
    <w:lvl w:ilvl="0" w:tplc="8B62D60A">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7658633E"/>
    <w:multiLevelType w:val="hybridMultilevel"/>
    <w:tmpl w:val="116475EC"/>
    <w:lvl w:ilvl="0" w:tplc="04070001">
      <w:start w:val="1"/>
      <w:numFmt w:val="bullet"/>
      <w:lvlText w:val=""/>
      <w:lvlJc w:val="left"/>
      <w:pPr>
        <w:ind w:left="720" w:hanging="360"/>
      </w:pPr>
      <w:rPr>
        <w:rFonts w:ascii="Symbol" w:hAnsi="Symbo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8" w15:restartNumberingAfterBreak="0">
    <w:nsid w:val="79CE30FB"/>
    <w:multiLevelType w:val="hybridMultilevel"/>
    <w:tmpl w:val="74B49350"/>
    <w:lvl w:ilvl="0" w:tplc="326846B8">
      <w:numFmt w:val="bullet"/>
      <w:lvlText w:val="-"/>
      <w:lvlJc w:val="left"/>
      <w:pPr>
        <w:ind w:left="1080" w:hanging="360"/>
      </w:pPr>
      <w:rPr>
        <w:rFonts w:ascii="Arial" w:eastAsiaTheme="minorHAnsi" w:hAnsi="Arial" w:cs="Arial" w:hint="default"/>
      </w:rPr>
    </w:lvl>
    <w:lvl w:ilvl="1" w:tplc="04070003" w:tentative="1">
      <w:start w:val="1"/>
      <w:numFmt w:val="bullet"/>
      <w:lvlText w:val="o"/>
      <w:lvlJc w:val="left"/>
      <w:pPr>
        <w:ind w:left="1800" w:hanging="360"/>
      </w:pPr>
      <w:rPr>
        <w:rFonts w:ascii="Courier New" w:hAnsi="Courier New" w:cs="Courier New" w:hint="default"/>
      </w:rPr>
    </w:lvl>
    <w:lvl w:ilvl="2" w:tplc="04070005" w:tentative="1">
      <w:start w:val="1"/>
      <w:numFmt w:val="bullet"/>
      <w:lvlText w:val=""/>
      <w:lvlJc w:val="left"/>
      <w:pPr>
        <w:ind w:left="2520" w:hanging="360"/>
      </w:pPr>
      <w:rPr>
        <w:rFonts w:ascii="Wingdings" w:hAnsi="Wingdings" w:hint="default"/>
      </w:rPr>
    </w:lvl>
    <w:lvl w:ilvl="3" w:tplc="04070001" w:tentative="1">
      <w:start w:val="1"/>
      <w:numFmt w:val="bullet"/>
      <w:lvlText w:val=""/>
      <w:lvlJc w:val="left"/>
      <w:pPr>
        <w:ind w:left="3240" w:hanging="360"/>
      </w:pPr>
      <w:rPr>
        <w:rFonts w:ascii="Symbol" w:hAnsi="Symbol" w:hint="default"/>
      </w:rPr>
    </w:lvl>
    <w:lvl w:ilvl="4" w:tplc="04070003" w:tentative="1">
      <w:start w:val="1"/>
      <w:numFmt w:val="bullet"/>
      <w:lvlText w:val="o"/>
      <w:lvlJc w:val="left"/>
      <w:pPr>
        <w:ind w:left="3960" w:hanging="360"/>
      </w:pPr>
      <w:rPr>
        <w:rFonts w:ascii="Courier New" w:hAnsi="Courier New" w:cs="Courier New" w:hint="default"/>
      </w:rPr>
    </w:lvl>
    <w:lvl w:ilvl="5" w:tplc="04070005" w:tentative="1">
      <w:start w:val="1"/>
      <w:numFmt w:val="bullet"/>
      <w:lvlText w:val=""/>
      <w:lvlJc w:val="left"/>
      <w:pPr>
        <w:ind w:left="4680" w:hanging="360"/>
      </w:pPr>
      <w:rPr>
        <w:rFonts w:ascii="Wingdings" w:hAnsi="Wingdings" w:hint="default"/>
      </w:rPr>
    </w:lvl>
    <w:lvl w:ilvl="6" w:tplc="04070001" w:tentative="1">
      <w:start w:val="1"/>
      <w:numFmt w:val="bullet"/>
      <w:lvlText w:val=""/>
      <w:lvlJc w:val="left"/>
      <w:pPr>
        <w:ind w:left="5400" w:hanging="360"/>
      </w:pPr>
      <w:rPr>
        <w:rFonts w:ascii="Symbol" w:hAnsi="Symbol" w:hint="default"/>
      </w:rPr>
    </w:lvl>
    <w:lvl w:ilvl="7" w:tplc="04070003" w:tentative="1">
      <w:start w:val="1"/>
      <w:numFmt w:val="bullet"/>
      <w:lvlText w:val="o"/>
      <w:lvlJc w:val="left"/>
      <w:pPr>
        <w:ind w:left="6120" w:hanging="360"/>
      </w:pPr>
      <w:rPr>
        <w:rFonts w:ascii="Courier New" w:hAnsi="Courier New" w:cs="Courier New" w:hint="default"/>
      </w:rPr>
    </w:lvl>
    <w:lvl w:ilvl="8" w:tplc="04070005" w:tentative="1">
      <w:start w:val="1"/>
      <w:numFmt w:val="bullet"/>
      <w:lvlText w:val=""/>
      <w:lvlJc w:val="left"/>
      <w:pPr>
        <w:ind w:left="6840" w:hanging="360"/>
      </w:pPr>
      <w:rPr>
        <w:rFonts w:ascii="Wingdings" w:hAnsi="Wingdings" w:hint="default"/>
      </w:rPr>
    </w:lvl>
  </w:abstractNum>
  <w:abstractNum w:abstractNumId="9" w15:restartNumberingAfterBreak="0">
    <w:nsid w:val="7B8D1345"/>
    <w:multiLevelType w:val="hybridMultilevel"/>
    <w:tmpl w:val="BD888A06"/>
    <w:lvl w:ilvl="0" w:tplc="7FA0976E">
      <w:numFmt w:val="bullet"/>
      <w:lvlText w:val="-"/>
      <w:lvlJc w:val="left"/>
      <w:pPr>
        <w:ind w:left="720" w:hanging="360"/>
      </w:pPr>
      <w:rPr>
        <w:rFonts w:ascii="Arial" w:eastAsiaTheme="minorHAnsi" w:hAnsi="Arial" w:cs="Arial" w:hint="default"/>
        <w:b/>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7E2E7CFB"/>
    <w:multiLevelType w:val="hybridMultilevel"/>
    <w:tmpl w:val="63B6DB56"/>
    <w:lvl w:ilvl="0" w:tplc="326846B8">
      <w:numFmt w:val="bullet"/>
      <w:lvlText w:val="-"/>
      <w:lvlJc w:val="left"/>
      <w:pPr>
        <w:ind w:left="720" w:hanging="360"/>
      </w:pPr>
      <w:rPr>
        <w:rFonts w:ascii="Arial" w:eastAsiaTheme="minorHAnsi"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770979619">
    <w:abstractNumId w:val="4"/>
  </w:num>
  <w:num w:numId="2" w16cid:durableId="472330660">
    <w:abstractNumId w:val="6"/>
  </w:num>
  <w:num w:numId="3" w16cid:durableId="1606421596">
    <w:abstractNumId w:val="1"/>
  </w:num>
  <w:num w:numId="4" w16cid:durableId="879052092">
    <w:abstractNumId w:val="0"/>
  </w:num>
  <w:num w:numId="5" w16cid:durableId="806246430">
    <w:abstractNumId w:val="5"/>
  </w:num>
  <w:num w:numId="6" w16cid:durableId="1449470178">
    <w:abstractNumId w:val="10"/>
  </w:num>
  <w:num w:numId="7" w16cid:durableId="1308392393">
    <w:abstractNumId w:val="8"/>
  </w:num>
  <w:num w:numId="8" w16cid:durableId="2130511309">
    <w:abstractNumId w:val="3"/>
  </w:num>
  <w:num w:numId="9" w16cid:durableId="1772243124">
    <w:abstractNumId w:val="9"/>
  </w:num>
  <w:num w:numId="10" w16cid:durableId="1512182836">
    <w:abstractNumId w:val="2"/>
  </w:num>
  <w:num w:numId="11" w16cid:durableId="90040730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trackRevision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06E8C"/>
    <w:rsid w:val="000023FD"/>
    <w:rsid w:val="00006E8C"/>
    <w:rsid w:val="00014B13"/>
    <w:rsid w:val="00060380"/>
    <w:rsid w:val="000739B6"/>
    <w:rsid w:val="0008646F"/>
    <w:rsid w:val="00097476"/>
    <w:rsid w:val="000A3A46"/>
    <w:rsid w:val="000B1473"/>
    <w:rsid w:val="000B625E"/>
    <w:rsid w:val="000D7B6F"/>
    <w:rsid w:val="000E77B5"/>
    <w:rsid w:val="000F0AB7"/>
    <w:rsid w:val="000F688B"/>
    <w:rsid w:val="00131253"/>
    <w:rsid w:val="0013137C"/>
    <w:rsid w:val="001344B1"/>
    <w:rsid w:val="00136943"/>
    <w:rsid w:val="00156999"/>
    <w:rsid w:val="00165036"/>
    <w:rsid w:val="00165672"/>
    <w:rsid w:val="00172712"/>
    <w:rsid w:val="00185EA6"/>
    <w:rsid w:val="001A2F97"/>
    <w:rsid w:val="001C35C1"/>
    <w:rsid w:val="001F2C14"/>
    <w:rsid w:val="001F34E2"/>
    <w:rsid w:val="001F6218"/>
    <w:rsid w:val="00204B3F"/>
    <w:rsid w:val="00247F7B"/>
    <w:rsid w:val="00251254"/>
    <w:rsid w:val="002528D8"/>
    <w:rsid w:val="00257B13"/>
    <w:rsid w:val="00297E18"/>
    <w:rsid w:val="002A197F"/>
    <w:rsid w:val="002A1E0A"/>
    <w:rsid w:val="002A233C"/>
    <w:rsid w:val="002F3E17"/>
    <w:rsid w:val="002F6B5E"/>
    <w:rsid w:val="003078F6"/>
    <w:rsid w:val="00325B9C"/>
    <w:rsid w:val="00332F85"/>
    <w:rsid w:val="0034689D"/>
    <w:rsid w:val="00347C53"/>
    <w:rsid w:val="00352133"/>
    <w:rsid w:val="00355B00"/>
    <w:rsid w:val="00362042"/>
    <w:rsid w:val="00370F79"/>
    <w:rsid w:val="00375D72"/>
    <w:rsid w:val="00396141"/>
    <w:rsid w:val="003A4ADF"/>
    <w:rsid w:val="003A610E"/>
    <w:rsid w:val="003A6666"/>
    <w:rsid w:val="003C434A"/>
    <w:rsid w:val="003C4AED"/>
    <w:rsid w:val="003E5527"/>
    <w:rsid w:val="00406E0C"/>
    <w:rsid w:val="00425EBE"/>
    <w:rsid w:val="0043427E"/>
    <w:rsid w:val="00435611"/>
    <w:rsid w:val="00436159"/>
    <w:rsid w:val="004450EE"/>
    <w:rsid w:val="00453529"/>
    <w:rsid w:val="00454762"/>
    <w:rsid w:val="004607D2"/>
    <w:rsid w:val="00476C4D"/>
    <w:rsid w:val="00484DF4"/>
    <w:rsid w:val="00495EB0"/>
    <w:rsid w:val="004A5AF0"/>
    <w:rsid w:val="004D1E26"/>
    <w:rsid w:val="004E1E3F"/>
    <w:rsid w:val="004F5258"/>
    <w:rsid w:val="00512905"/>
    <w:rsid w:val="005274CE"/>
    <w:rsid w:val="00537B8B"/>
    <w:rsid w:val="00544499"/>
    <w:rsid w:val="00545C85"/>
    <w:rsid w:val="00582E3D"/>
    <w:rsid w:val="00585278"/>
    <w:rsid w:val="00594C46"/>
    <w:rsid w:val="00596057"/>
    <w:rsid w:val="005A2D92"/>
    <w:rsid w:val="005E546B"/>
    <w:rsid w:val="005F7FA4"/>
    <w:rsid w:val="006055B1"/>
    <w:rsid w:val="00614B09"/>
    <w:rsid w:val="00621A56"/>
    <w:rsid w:val="00625F80"/>
    <w:rsid w:val="0063546B"/>
    <w:rsid w:val="006408DA"/>
    <w:rsid w:val="00650CC6"/>
    <w:rsid w:val="00660991"/>
    <w:rsid w:val="00662275"/>
    <w:rsid w:val="00665E3B"/>
    <w:rsid w:val="00667253"/>
    <w:rsid w:val="00676963"/>
    <w:rsid w:val="00677982"/>
    <w:rsid w:val="006819B1"/>
    <w:rsid w:val="00696CC1"/>
    <w:rsid w:val="006A0BA7"/>
    <w:rsid w:val="006B1C57"/>
    <w:rsid w:val="006B6771"/>
    <w:rsid w:val="006D3A2D"/>
    <w:rsid w:val="006D627F"/>
    <w:rsid w:val="006E71B6"/>
    <w:rsid w:val="006F631C"/>
    <w:rsid w:val="00753327"/>
    <w:rsid w:val="007B10FB"/>
    <w:rsid w:val="007C30B0"/>
    <w:rsid w:val="007E5DF2"/>
    <w:rsid w:val="007F7AB7"/>
    <w:rsid w:val="008167FD"/>
    <w:rsid w:val="008250F8"/>
    <w:rsid w:val="00837B41"/>
    <w:rsid w:val="00842954"/>
    <w:rsid w:val="008448D8"/>
    <w:rsid w:val="00845514"/>
    <w:rsid w:val="008517AF"/>
    <w:rsid w:val="00894A07"/>
    <w:rsid w:val="008B1307"/>
    <w:rsid w:val="008E11E1"/>
    <w:rsid w:val="008E476F"/>
    <w:rsid w:val="008F179E"/>
    <w:rsid w:val="008F3582"/>
    <w:rsid w:val="00900CAF"/>
    <w:rsid w:val="0091608B"/>
    <w:rsid w:val="0093263B"/>
    <w:rsid w:val="00963E1C"/>
    <w:rsid w:val="009837F0"/>
    <w:rsid w:val="009A6D76"/>
    <w:rsid w:val="009D3C67"/>
    <w:rsid w:val="009E4E4C"/>
    <w:rsid w:val="009F0C05"/>
    <w:rsid w:val="00A04B97"/>
    <w:rsid w:val="00A20ACD"/>
    <w:rsid w:val="00A25CE9"/>
    <w:rsid w:val="00A409DD"/>
    <w:rsid w:val="00A44EC6"/>
    <w:rsid w:val="00A57C41"/>
    <w:rsid w:val="00A62EBC"/>
    <w:rsid w:val="00A63CD9"/>
    <w:rsid w:val="00A82B12"/>
    <w:rsid w:val="00AA03BE"/>
    <w:rsid w:val="00AC0BAB"/>
    <w:rsid w:val="00AC2A01"/>
    <w:rsid w:val="00AC7185"/>
    <w:rsid w:val="00AD7440"/>
    <w:rsid w:val="00AE27FB"/>
    <w:rsid w:val="00AE644F"/>
    <w:rsid w:val="00B01B7A"/>
    <w:rsid w:val="00B02914"/>
    <w:rsid w:val="00B0774C"/>
    <w:rsid w:val="00B12885"/>
    <w:rsid w:val="00B209D2"/>
    <w:rsid w:val="00B23106"/>
    <w:rsid w:val="00B23289"/>
    <w:rsid w:val="00B23798"/>
    <w:rsid w:val="00B264BE"/>
    <w:rsid w:val="00B44BE1"/>
    <w:rsid w:val="00B5018B"/>
    <w:rsid w:val="00B63DB0"/>
    <w:rsid w:val="00B65CBF"/>
    <w:rsid w:val="00B71F52"/>
    <w:rsid w:val="00B95BBD"/>
    <w:rsid w:val="00BA5101"/>
    <w:rsid w:val="00BB2FA6"/>
    <w:rsid w:val="00BB4026"/>
    <w:rsid w:val="00BC3767"/>
    <w:rsid w:val="00BE683E"/>
    <w:rsid w:val="00C01426"/>
    <w:rsid w:val="00C25713"/>
    <w:rsid w:val="00C25F23"/>
    <w:rsid w:val="00C349E9"/>
    <w:rsid w:val="00C34A97"/>
    <w:rsid w:val="00C417DB"/>
    <w:rsid w:val="00C47AC5"/>
    <w:rsid w:val="00C6123C"/>
    <w:rsid w:val="00C702AD"/>
    <w:rsid w:val="00C71A5B"/>
    <w:rsid w:val="00C82C66"/>
    <w:rsid w:val="00C93744"/>
    <w:rsid w:val="00C96098"/>
    <w:rsid w:val="00CA1B2D"/>
    <w:rsid w:val="00CA1DC5"/>
    <w:rsid w:val="00CC7CC5"/>
    <w:rsid w:val="00CD085C"/>
    <w:rsid w:val="00CD432E"/>
    <w:rsid w:val="00CD4A2A"/>
    <w:rsid w:val="00CD6779"/>
    <w:rsid w:val="00D1630F"/>
    <w:rsid w:val="00D30748"/>
    <w:rsid w:val="00D40178"/>
    <w:rsid w:val="00D51427"/>
    <w:rsid w:val="00D646B7"/>
    <w:rsid w:val="00D664CC"/>
    <w:rsid w:val="00DA5567"/>
    <w:rsid w:val="00DB4ECA"/>
    <w:rsid w:val="00DE23FF"/>
    <w:rsid w:val="00DF7D77"/>
    <w:rsid w:val="00E00652"/>
    <w:rsid w:val="00E2447F"/>
    <w:rsid w:val="00E27326"/>
    <w:rsid w:val="00E322EF"/>
    <w:rsid w:val="00E44187"/>
    <w:rsid w:val="00E4424A"/>
    <w:rsid w:val="00E5339F"/>
    <w:rsid w:val="00E62E61"/>
    <w:rsid w:val="00E869C7"/>
    <w:rsid w:val="00E86EAB"/>
    <w:rsid w:val="00EA3ED6"/>
    <w:rsid w:val="00EB6EC9"/>
    <w:rsid w:val="00ED43A1"/>
    <w:rsid w:val="00ED7671"/>
    <w:rsid w:val="00EE422B"/>
    <w:rsid w:val="00EF0BB1"/>
    <w:rsid w:val="00EF23D8"/>
    <w:rsid w:val="00EF3F28"/>
    <w:rsid w:val="00EF7129"/>
    <w:rsid w:val="00F12152"/>
    <w:rsid w:val="00F17641"/>
    <w:rsid w:val="00F3016D"/>
    <w:rsid w:val="00F400DC"/>
    <w:rsid w:val="00F52D78"/>
    <w:rsid w:val="00F536B5"/>
    <w:rsid w:val="00F702BA"/>
    <w:rsid w:val="00F72039"/>
    <w:rsid w:val="00F923FF"/>
    <w:rsid w:val="00F97028"/>
    <w:rsid w:val="00FB4A3F"/>
    <w:rsid w:val="00FB4C9C"/>
    <w:rsid w:val="00FB57FE"/>
    <w:rsid w:val="00FC07F6"/>
    <w:rsid w:val="00FC1C68"/>
    <w:rsid w:val="00FC4027"/>
    <w:rsid w:val="00FE742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9E611D0"/>
  <w15:chartTrackingRefBased/>
  <w15:docId w15:val="{B645F17D-90F5-4146-B099-3FD18BDA48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Arial"/>
        <w:kern w:val="2"/>
        <w:sz w:val="22"/>
        <w:szCs w:val="22"/>
        <w:lang w:val="de-DE"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FB4C9C"/>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uiPriority w:val="99"/>
    <w:unhideWhenUsed/>
    <w:rsid w:val="009F0C05"/>
    <w:pPr>
      <w:tabs>
        <w:tab w:val="center" w:pos="4536"/>
        <w:tab w:val="right" w:pos="9072"/>
      </w:tabs>
    </w:pPr>
  </w:style>
  <w:style w:type="character" w:customStyle="1" w:styleId="KopfzeileZchn">
    <w:name w:val="Kopfzeile Zchn"/>
    <w:basedOn w:val="Absatz-Standardschriftart"/>
    <w:link w:val="Kopfzeile"/>
    <w:uiPriority w:val="99"/>
    <w:rsid w:val="009F0C05"/>
  </w:style>
  <w:style w:type="paragraph" w:styleId="Fuzeile">
    <w:name w:val="footer"/>
    <w:basedOn w:val="Standard"/>
    <w:link w:val="FuzeileZchn"/>
    <w:uiPriority w:val="99"/>
    <w:unhideWhenUsed/>
    <w:rsid w:val="009F0C05"/>
    <w:pPr>
      <w:tabs>
        <w:tab w:val="center" w:pos="4536"/>
        <w:tab w:val="right" w:pos="9072"/>
      </w:tabs>
    </w:pPr>
  </w:style>
  <w:style w:type="character" w:customStyle="1" w:styleId="FuzeileZchn">
    <w:name w:val="Fußzeile Zchn"/>
    <w:basedOn w:val="Absatz-Standardschriftart"/>
    <w:link w:val="Fuzeile"/>
    <w:uiPriority w:val="99"/>
    <w:rsid w:val="009F0C05"/>
  </w:style>
  <w:style w:type="character" w:styleId="Hyperlink">
    <w:name w:val="Hyperlink"/>
    <w:basedOn w:val="Absatz-Standardschriftart"/>
    <w:uiPriority w:val="99"/>
    <w:unhideWhenUsed/>
    <w:rsid w:val="00621A56"/>
    <w:rPr>
      <w:color w:val="0563C1" w:themeColor="hyperlink"/>
      <w:u w:val="single"/>
    </w:rPr>
  </w:style>
  <w:style w:type="paragraph" w:styleId="Listenabsatz">
    <w:name w:val="List Paragraph"/>
    <w:basedOn w:val="Standard"/>
    <w:uiPriority w:val="34"/>
    <w:qFormat/>
    <w:rsid w:val="00B0774C"/>
    <w:pPr>
      <w:ind w:left="720"/>
      <w:contextualSpacing/>
    </w:pPr>
  </w:style>
  <w:style w:type="character" w:styleId="BesuchterLink">
    <w:name w:val="FollowedHyperlink"/>
    <w:basedOn w:val="Absatz-Standardschriftart"/>
    <w:uiPriority w:val="99"/>
    <w:semiHidden/>
    <w:unhideWhenUsed/>
    <w:rsid w:val="00B23798"/>
    <w:rPr>
      <w:color w:val="954F72" w:themeColor="followedHyperlink"/>
      <w:u w:val="single"/>
    </w:rPr>
  </w:style>
  <w:style w:type="character" w:styleId="Fett">
    <w:name w:val="Strong"/>
    <w:uiPriority w:val="22"/>
    <w:qFormat/>
    <w:rsid w:val="00FB4C9C"/>
    <w:rPr>
      <w:b/>
      <w:bCs/>
    </w:rPr>
  </w:style>
  <w:style w:type="paragraph" w:styleId="StandardWeb">
    <w:name w:val="Normal (Web)"/>
    <w:basedOn w:val="Standard"/>
    <w:uiPriority w:val="99"/>
    <w:semiHidden/>
    <w:unhideWhenUsed/>
    <w:rsid w:val="00006E8C"/>
    <w:pPr>
      <w:spacing w:before="100" w:beforeAutospacing="1" w:after="100" w:afterAutospacing="1"/>
    </w:pPr>
    <w:rPr>
      <w:rFonts w:ascii="Times New Roman" w:eastAsia="Times New Roman" w:hAnsi="Times New Roman" w:cs="Times New Roman"/>
      <w:kern w:val="0"/>
      <w:sz w:val="24"/>
      <w:szCs w:val="24"/>
      <w:lang w:eastAsia="de-DE"/>
      <w14:ligatures w14:val="none"/>
    </w:rPr>
  </w:style>
  <w:style w:type="paragraph" w:styleId="berarbeitung">
    <w:name w:val="Revision"/>
    <w:hidden/>
    <w:uiPriority w:val="99"/>
    <w:semiHidden/>
    <w:rsid w:val="00C25713"/>
  </w:style>
  <w:style w:type="character" w:styleId="Kommentarzeichen">
    <w:name w:val="annotation reference"/>
    <w:basedOn w:val="Absatz-Standardschriftart"/>
    <w:uiPriority w:val="99"/>
    <w:semiHidden/>
    <w:unhideWhenUsed/>
    <w:rsid w:val="003A6666"/>
    <w:rPr>
      <w:sz w:val="16"/>
      <w:szCs w:val="16"/>
    </w:rPr>
  </w:style>
  <w:style w:type="paragraph" w:styleId="Kommentartext">
    <w:name w:val="annotation text"/>
    <w:basedOn w:val="Standard"/>
    <w:link w:val="KommentartextZchn"/>
    <w:uiPriority w:val="99"/>
    <w:semiHidden/>
    <w:unhideWhenUsed/>
    <w:rsid w:val="003A6666"/>
    <w:rPr>
      <w:sz w:val="20"/>
      <w:szCs w:val="20"/>
    </w:rPr>
  </w:style>
  <w:style w:type="character" w:customStyle="1" w:styleId="KommentartextZchn">
    <w:name w:val="Kommentartext Zchn"/>
    <w:basedOn w:val="Absatz-Standardschriftart"/>
    <w:link w:val="Kommentartext"/>
    <w:uiPriority w:val="99"/>
    <w:semiHidden/>
    <w:rsid w:val="003A6666"/>
    <w:rPr>
      <w:sz w:val="20"/>
      <w:szCs w:val="20"/>
    </w:rPr>
  </w:style>
  <w:style w:type="paragraph" w:styleId="Kommentarthema">
    <w:name w:val="annotation subject"/>
    <w:basedOn w:val="Kommentartext"/>
    <w:next w:val="Kommentartext"/>
    <w:link w:val="KommentarthemaZchn"/>
    <w:uiPriority w:val="99"/>
    <w:semiHidden/>
    <w:unhideWhenUsed/>
    <w:rsid w:val="003A6666"/>
    <w:rPr>
      <w:b/>
      <w:bCs/>
    </w:rPr>
  </w:style>
  <w:style w:type="character" w:customStyle="1" w:styleId="KommentarthemaZchn">
    <w:name w:val="Kommentarthema Zchn"/>
    <w:basedOn w:val="KommentartextZchn"/>
    <w:link w:val="Kommentarthema"/>
    <w:uiPriority w:val="99"/>
    <w:semiHidden/>
    <w:rsid w:val="003A666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5479">
      <w:bodyDiv w:val="1"/>
      <w:marLeft w:val="0"/>
      <w:marRight w:val="0"/>
      <w:marTop w:val="0"/>
      <w:marBottom w:val="0"/>
      <w:divBdr>
        <w:top w:val="none" w:sz="0" w:space="0" w:color="auto"/>
        <w:left w:val="none" w:sz="0" w:space="0" w:color="auto"/>
        <w:bottom w:val="none" w:sz="0" w:space="0" w:color="auto"/>
        <w:right w:val="none" w:sz="0" w:space="0" w:color="auto"/>
      </w:divBdr>
    </w:div>
    <w:div w:id="949357246">
      <w:bodyDiv w:val="1"/>
      <w:marLeft w:val="0"/>
      <w:marRight w:val="0"/>
      <w:marTop w:val="0"/>
      <w:marBottom w:val="0"/>
      <w:divBdr>
        <w:top w:val="none" w:sz="0" w:space="0" w:color="auto"/>
        <w:left w:val="none" w:sz="0" w:space="0" w:color="auto"/>
        <w:bottom w:val="none" w:sz="0" w:space="0" w:color="auto"/>
        <w:right w:val="none" w:sz="0" w:space="0" w:color="auto"/>
      </w:divBdr>
    </w:div>
    <w:div w:id="1248805545">
      <w:bodyDiv w:val="1"/>
      <w:marLeft w:val="0"/>
      <w:marRight w:val="0"/>
      <w:marTop w:val="0"/>
      <w:marBottom w:val="0"/>
      <w:divBdr>
        <w:top w:val="none" w:sz="0" w:space="0" w:color="auto"/>
        <w:left w:val="none" w:sz="0" w:space="0" w:color="auto"/>
        <w:bottom w:val="none" w:sz="0" w:space="0" w:color="auto"/>
        <w:right w:val="none" w:sz="0" w:space="0" w:color="auto"/>
      </w:divBdr>
    </w:div>
    <w:div w:id="1670719835">
      <w:bodyDiv w:val="1"/>
      <w:marLeft w:val="0"/>
      <w:marRight w:val="0"/>
      <w:marTop w:val="0"/>
      <w:marBottom w:val="0"/>
      <w:divBdr>
        <w:top w:val="none" w:sz="0" w:space="0" w:color="auto"/>
        <w:left w:val="none" w:sz="0" w:space="0" w:color="auto"/>
        <w:bottom w:val="none" w:sz="0" w:space="0" w:color="auto"/>
        <w:right w:val="none" w:sz="0" w:space="0" w:color="auto"/>
      </w:divBdr>
    </w:div>
    <w:div w:id="1743720022">
      <w:bodyDiv w:val="1"/>
      <w:marLeft w:val="0"/>
      <w:marRight w:val="0"/>
      <w:marTop w:val="0"/>
      <w:marBottom w:val="0"/>
      <w:divBdr>
        <w:top w:val="none" w:sz="0" w:space="0" w:color="auto"/>
        <w:left w:val="none" w:sz="0" w:space="0" w:color="auto"/>
        <w:bottom w:val="none" w:sz="0" w:space="0" w:color="auto"/>
        <w:right w:val="none" w:sz="0" w:space="0" w:color="auto"/>
      </w:divBdr>
    </w:div>
    <w:div w:id="1962490854">
      <w:bodyDiv w:val="1"/>
      <w:marLeft w:val="0"/>
      <w:marRight w:val="0"/>
      <w:marTop w:val="0"/>
      <w:marBottom w:val="0"/>
      <w:divBdr>
        <w:top w:val="none" w:sz="0" w:space="0" w:color="auto"/>
        <w:left w:val="none" w:sz="0" w:space="0" w:color="auto"/>
        <w:bottom w:val="none" w:sz="0" w:space="0" w:color="auto"/>
        <w:right w:val="none" w:sz="0" w:space="0" w:color="auto"/>
      </w:divBdr>
    </w:div>
    <w:div w:id="1965236595">
      <w:bodyDiv w:val="1"/>
      <w:marLeft w:val="0"/>
      <w:marRight w:val="0"/>
      <w:marTop w:val="0"/>
      <w:marBottom w:val="0"/>
      <w:divBdr>
        <w:top w:val="none" w:sz="0" w:space="0" w:color="auto"/>
        <w:left w:val="none" w:sz="0" w:space="0" w:color="auto"/>
        <w:bottom w:val="none" w:sz="0" w:space="0" w:color="auto"/>
        <w:right w:val="none" w:sz="0" w:space="0" w:color="auto"/>
      </w:divBdr>
      <w:divsChild>
        <w:div w:id="1882933250">
          <w:blockQuote w:val="1"/>
          <w:marLeft w:val="720"/>
          <w:marRight w:val="720"/>
          <w:marTop w:val="100"/>
          <w:marBottom w:val="100"/>
          <w:divBdr>
            <w:top w:val="none" w:sz="0" w:space="0" w:color="auto"/>
            <w:left w:val="none" w:sz="0" w:space="0" w:color="auto"/>
            <w:bottom w:val="none" w:sz="0" w:space="0" w:color="auto"/>
            <w:right w:val="none" w:sz="0" w:space="0" w:color="auto"/>
          </w:divBdr>
        </w:div>
        <w:div w:id="297734695">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9846970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schuster\Desktop\PM-Vorlage_2025-04.dotx"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B308BCF-48A3-468E-ABED-AC04F1668C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PM-Vorlage_2025-04</Template>
  <TotalTime>0</TotalTime>
  <Pages>2</Pages>
  <Words>658</Words>
  <Characters>4147</Characters>
  <Application>Microsoft Office Word</Application>
  <DocSecurity>4</DocSecurity>
  <Lines>34</Lines>
  <Paragraphs>9</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4796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Schuster, C.</dc:creator>
  <cp:keywords/>
  <dc:description/>
  <cp:lastModifiedBy>Schuster, C.</cp:lastModifiedBy>
  <cp:revision>2</cp:revision>
  <dcterms:created xsi:type="dcterms:W3CDTF">2026-10-29T11:10:00Z</dcterms:created>
  <dcterms:modified xsi:type="dcterms:W3CDTF">2026-10-29T11:10:00Z</dcterms:modified>
</cp:coreProperties>
</file>