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6BBF" w14:textId="77777777" w:rsidR="00937C62" w:rsidRPr="005111EE" w:rsidRDefault="00937C62" w:rsidP="0022418F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3B9D4E69" w14:textId="01CC1027" w:rsidR="00937C62" w:rsidRPr="00231CBE" w:rsidRDefault="001D0E6E" w:rsidP="0022418F">
      <w:pPr>
        <w:pStyle w:val="berschriftBarlow11"/>
        <w:framePr w:wrap="notBeside" w:anchorLock="1"/>
      </w:pPr>
      <w:r>
        <w:t xml:space="preserve">Nr. </w:t>
      </w:r>
      <w:r w:rsidR="00126AFA">
        <w:t>219</w:t>
      </w:r>
    </w:p>
    <w:p w14:paraId="1CD5EBB0" w14:textId="77777777" w:rsidR="00593D64" w:rsidRDefault="00593D64" w:rsidP="00AE33E9"/>
    <w:p w14:paraId="55BF74BC" w14:textId="002B5F52" w:rsidR="00AA2459" w:rsidRPr="003D5FAC" w:rsidRDefault="00F81019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Büro des Landrats</w:t>
      </w:r>
    </w:p>
    <w:p w14:paraId="2CEE3A2C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A3A76B6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3FE8FDF5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686371AC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4A0CD33D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69109962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3CD936B8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7414FCD1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6433E52B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35EB9D94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2B091361" w14:textId="1AF48789" w:rsidR="00AC5F36" w:rsidRDefault="00AA2459" w:rsidP="00231CBE">
      <w:pPr>
        <w:pStyle w:val="Betreff"/>
      </w:pPr>
      <w:r w:rsidRPr="0023578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46885AE5" wp14:editId="7813D409">
                <wp:simplePos x="0" y="0"/>
                <wp:positionH relativeFrom="column">
                  <wp:posOffset>4598759</wp:posOffset>
                </wp:positionH>
                <wp:positionV relativeFrom="paragraph">
                  <wp:posOffset>-64246</wp:posOffset>
                </wp:positionV>
                <wp:extent cx="1436400" cy="414000"/>
                <wp:effectExtent l="0" t="0" r="0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6400" cy="41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94DDC" w14:textId="0D99C77E" w:rsidR="001D0E6E" w:rsidRPr="00DA1B04" w:rsidRDefault="00EC13C8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fldChar w:fldCharType="begin"/>
                            </w:r>
                            <w:r>
                              <w:instrText xml:space="preserve"> CREATEDATE  \@ "d. MMMM yyyy"  \* MERGEFORMAT </w:instrText>
                            </w:r>
                            <w:r>
                              <w:fldChar w:fldCharType="separate"/>
                            </w:r>
                            <w:r w:rsidR="008C1F45">
                              <w:rPr>
                                <w:noProof/>
                              </w:rPr>
                              <w:t>02</w:t>
                            </w:r>
                            <w:r w:rsidR="000C30DD">
                              <w:rPr>
                                <w:noProof/>
                              </w:rPr>
                              <w:t xml:space="preserve">. </w:t>
                            </w:r>
                            <w:r w:rsidR="008C1F45">
                              <w:rPr>
                                <w:noProof/>
                              </w:rPr>
                              <w:t>Novemb</w:t>
                            </w:r>
                            <w:r w:rsidR="0053702C">
                              <w:rPr>
                                <w:noProof/>
                              </w:rPr>
                              <w:t>er</w:t>
                            </w:r>
                            <w:r w:rsidR="000C30DD">
                              <w:rPr>
                                <w:noProof/>
                              </w:rPr>
                              <w:t xml:space="preserve"> 2026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85AE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62.1pt;margin-top:-5.05pt;width:113.1pt;height:3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" stroked="f">
                <v:textbox>
                  <w:txbxContent>
                    <w:p w14:paraId="0A294DDC" w14:textId="0D99C77E" w:rsidR="001D0E6E" w:rsidRPr="00DA1B04" w:rsidRDefault="00EC13C8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fldChar w:fldCharType="begin"/>
                      </w:r>
                      <w:r>
                        <w:instrText xml:space="preserve"> CREATEDATE  \@ "d. MMMM yyyy"  \* MERGEFORMAT </w:instrText>
                      </w:r>
                      <w:r>
                        <w:fldChar w:fldCharType="separate"/>
                      </w:r>
                      <w:r w:rsidR="008C1F45">
                        <w:rPr>
                          <w:noProof/>
                        </w:rPr>
                        <w:t>02</w:t>
                      </w:r>
                      <w:r w:rsidR="000C30DD">
                        <w:rPr>
                          <w:noProof/>
                        </w:rPr>
                        <w:t xml:space="preserve">. </w:t>
                      </w:r>
                      <w:r w:rsidR="008C1F45">
                        <w:rPr>
                          <w:noProof/>
                        </w:rPr>
                        <w:t>Novemb</w:t>
                      </w:r>
                      <w:r w:rsidR="0053702C">
                        <w:rPr>
                          <w:noProof/>
                        </w:rPr>
                        <w:t>er</w:t>
                      </w:r>
                      <w:r w:rsidR="000C30DD">
                        <w:rPr>
                          <w:noProof/>
                        </w:rPr>
                        <w:t xml:space="preserve"> 2026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0C30DD">
        <w:rPr>
          <w:sz w:val="28"/>
          <w:szCs w:val="28"/>
        </w:rPr>
        <w:t>Kreisstraße 47</w:t>
      </w:r>
      <w:r w:rsidR="008C1F45">
        <w:rPr>
          <w:sz w:val="28"/>
          <w:szCs w:val="28"/>
        </w:rPr>
        <w:t>05</w:t>
      </w:r>
      <w:r w:rsidR="000C30DD">
        <w:rPr>
          <w:sz w:val="28"/>
          <w:szCs w:val="28"/>
        </w:rPr>
        <w:t xml:space="preserve"> </w:t>
      </w:r>
      <w:r w:rsidR="008C1F45">
        <w:rPr>
          <w:sz w:val="28"/>
          <w:szCs w:val="28"/>
        </w:rPr>
        <w:t>beim Bahnhof Altheim wegen Belagserneuerung</w:t>
      </w:r>
      <w:r w:rsidR="000C30DD">
        <w:rPr>
          <w:sz w:val="28"/>
          <w:szCs w:val="28"/>
        </w:rPr>
        <w:t xml:space="preserve"> gesperrt</w:t>
      </w:r>
    </w:p>
    <w:p w14:paraId="16393733" w14:textId="77777777" w:rsidR="00AC5F36" w:rsidRPr="003B36A2" w:rsidRDefault="00AC5F36" w:rsidP="00534934"/>
    <w:p w14:paraId="2C075387" w14:textId="77777777" w:rsidR="00AC5F36" w:rsidRDefault="00AC5F36"/>
    <w:p w14:paraId="3C4A5E1A" w14:textId="77777777" w:rsidR="000C30DD" w:rsidRDefault="000C30DD" w:rsidP="000C30DD"/>
    <w:p w14:paraId="78D9A858" w14:textId="5D618F61" w:rsidR="008C1F45" w:rsidRDefault="008C1F45" w:rsidP="008C1F45">
      <w:r>
        <w:t xml:space="preserve">Das Landratsamt Freudenstadt führt ab </w:t>
      </w:r>
      <w:r w:rsidR="00F81019">
        <w:t xml:space="preserve">Montag, </w:t>
      </w:r>
      <w:r>
        <w:t>9.</w:t>
      </w:r>
      <w:r w:rsidR="00F81019">
        <w:t xml:space="preserve"> November </w:t>
      </w:r>
      <w:r>
        <w:t xml:space="preserve">2026 die Erneuerung der Fahrbahndecke aus Richtung </w:t>
      </w:r>
      <w:proofErr w:type="spellStart"/>
      <w:r>
        <w:t>Grünmettstetten</w:t>
      </w:r>
      <w:proofErr w:type="spellEnd"/>
      <w:r>
        <w:t xml:space="preserve"> kommend bis zur Einmündung in die K 4779 beim </w:t>
      </w:r>
      <w:r w:rsidR="00961F62">
        <w:t>Bahnhof Altheim</w:t>
      </w:r>
      <w:r>
        <w:t xml:space="preserve"> durch. Des Weiteren werden noch </w:t>
      </w:r>
      <w:r w:rsidR="00961F62">
        <w:t>S</w:t>
      </w:r>
      <w:r>
        <w:t xml:space="preserve">chächte erneuert. Schadstellen in der Fahrbahn </w:t>
      </w:r>
      <w:r w:rsidR="00961F62">
        <w:t xml:space="preserve">werden </w:t>
      </w:r>
      <w:r>
        <w:t xml:space="preserve">ausgefräst und eine Asphalttragschicht eingebaut. In den Innenkurvenbereichen werden Bankettplatten verlegt. </w:t>
      </w:r>
    </w:p>
    <w:p w14:paraId="7581BFB4" w14:textId="77777777" w:rsidR="00F81019" w:rsidRDefault="00F81019" w:rsidP="008C1F45"/>
    <w:p w14:paraId="511C2B95" w14:textId="3B3305CB" w:rsidR="008C1F45" w:rsidRDefault="008C1F45" w:rsidP="008C1F45">
      <w:r>
        <w:t>Hierfür wird die Kreisstraße bis 27.</w:t>
      </w:r>
      <w:r w:rsidR="00F81019">
        <w:t xml:space="preserve"> November </w:t>
      </w:r>
      <w:r>
        <w:t>2026 voll gesperrt. Die Umleitung für den überörtlichen Verkehr wird in beiden Richtungen über Altheim ausgewiesen.</w:t>
      </w:r>
    </w:p>
    <w:p w14:paraId="75F6DF96" w14:textId="77777777" w:rsidR="00F81019" w:rsidRDefault="00F81019" w:rsidP="008C1F45"/>
    <w:p w14:paraId="18127C4A" w14:textId="447DA553" w:rsidR="008C1F45" w:rsidRDefault="008C1F45" w:rsidP="008C1F45">
      <w:r>
        <w:t>Die Anlieger entlang der Sperrstrecke können mit Beeinträchtigungen an ihre Gebäude fahren.</w:t>
      </w:r>
      <w:r w:rsidR="00F81019">
        <w:t xml:space="preserve"> </w:t>
      </w:r>
      <w:r>
        <w:t>Es kann auch zu Verschiebungen kommen, da die Arbeiten witterungsabhängig sind.</w:t>
      </w:r>
    </w:p>
    <w:p w14:paraId="1836D8D5" w14:textId="77777777" w:rsidR="008C1F45" w:rsidRDefault="008C1F45" w:rsidP="008C1F45"/>
    <w:p w14:paraId="1161A217" w14:textId="77777777" w:rsidR="008C1F45" w:rsidRDefault="008C1F45" w:rsidP="008C1F45">
      <w:r>
        <w:t xml:space="preserve">Das Landratsamt bittet alle Anlieger und Verkehrsteilnehmer um Verständnis für die mit den Bauarbeiten verbundenen Einschränkungen.  </w:t>
      </w:r>
    </w:p>
    <w:p w14:paraId="14AD8FE0" w14:textId="77777777" w:rsidR="008C1F45" w:rsidRDefault="008C1F45" w:rsidP="000C30DD"/>
    <w:sectPr w:rsidR="008C1F45" w:rsidSect="00EC13C8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C661C" w14:textId="77777777" w:rsidR="008B6FFE" w:rsidRDefault="008B6FFE">
      <w:pPr>
        <w:spacing w:line="240" w:lineRule="auto"/>
      </w:pPr>
      <w:r>
        <w:separator/>
      </w:r>
    </w:p>
  </w:endnote>
  <w:endnote w:type="continuationSeparator" w:id="0">
    <w:p w14:paraId="6AC842A8" w14:textId="77777777" w:rsidR="008B6FFE" w:rsidRDefault="008B6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18BFE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ECE58" w14:textId="77777777" w:rsidR="008B6FFE" w:rsidRDefault="008B6FFE">
      <w:pPr>
        <w:spacing w:line="240" w:lineRule="auto"/>
      </w:pPr>
      <w:r>
        <w:separator/>
      </w:r>
    </w:p>
  </w:footnote>
  <w:footnote w:type="continuationSeparator" w:id="0">
    <w:p w14:paraId="3200CD75" w14:textId="77777777" w:rsidR="008B6FFE" w:rsidRDefault="008B6F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C052F" w14:textId="77777777" w:rsidR="00AC5F36" w:rsidRDefault="00126AFA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218B8C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1065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3F6FA80D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9DD4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192DD3D" wp14:editId="7A3E3084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32A3A8" w14:textId="77777777" w:rsidR="00AC5F36" w:rsidRDefault="00AC5F36">
    <w:pPr>
      <w:pStyle w:val="Kopfzeile"/>
    </w:pPr>
  </w:p>
  <w:p w14:paraId="34BD5579" w14:textId="77777777" w:rsidR="00AC5F36" w:rsidRDefault="00AC5F36">
    <w:pPr>
      <w:pStyle w:val="Kopfzeile"/>
    </w:pPr>
  </w:p>
  <w:p w14:paraId="5E84DCF2" w14:textId="77777777" w:rsidR="00AE33E9" w:rsidRDefault="00AE33E9">
    <w:pPr>
      <w:pStyle w:val="Kopfzeile"/>
    </w:pPr>
  </w:p>
  <w:p w14:paraId="2A1D0F86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6B3AD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3ED84379" wp14:editId="09A14038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1461919204">
    <w:abstractNumId w:val="1"/>
  </w:num>
  <w:num w:numId="2" w16cid:durableId="242761435">
    <w:abstractNumId w:val="5"/>
  </w:num>
  <w:num w:numId="3" w16cid:durableId="1468547677">
    <w:abstractNumId w:val="3"/>
  </w:num>
  <w:num w:numId="4" w16cid:durableId="2129735119">
    <w:abstractNumId w:val="4"/>
  </w:num>
  <w:num w:numId="5" w16cid:durableId="471752431">
    <w:abstractNumId w:val="0"/>
  </w:num>
  <w:num w:numId="6" w16cid:durableId="222058445">
    <w:abstractNumId w:val="8"/>
  </w:num>
  <w:num w:numId="7" w16cid:durableId="1937706562">
    <w:abstractNumId w:val="6"/>
  </w:num>
  <w:num w:numId="8" w16cid:durableId="1103846761">
    <w:abstractNumId w:val="2"/>
  </w:num>
  <w:num w:numId="9" w16cid:durableId="4752691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0DD"/>
    <w:rsid w:val="0000230D"/>
    <w:rsid w:val="000077DA"/>
    <w:rsid w:val="00022803"/>
    <w:rsid w:val="00073858"/>
    <w:rsid w:val="00073C33"/>
    <w:rsid w:val="000A0E44"/>
    <w:rsid w:val="000A5DBF"/>
    <w:rsid w:val="000C30DD"/>
    <w:rsid w:val="000D0E30"/>
    <w:rsid w:val="000E2AFF"/>
    <w:rsid w:val="000F3911"/>
    <w:rsid w:val="0010326D"/>
    <w:rsid w:val="00126AFA"/>
    <w:rsid w:val="00145F7E"/>
    <w:rsid w:val="00147726"/>
    <w:rsid w:val="00152EE7"/>
    <w:rsid w:val="00157AE6"/>
    <w:rsid w:val="001A41DA"/>
    <w:rsid w:val="001D0E6E"/>
    <w:rsid w:val="001E4609"/>
    <w:rsid w:val="001E7B48"/>
    <w:rsid w:val="001F49E9"/>
    <w:rsid w:val="001F5A90"/>
    <w:rsid w:val="002115CD"/>
    <w:rsid w:val="0022418F"/>
    <w:rsid w:val="00231CBE"/>
    <w:rsid w:val="0023578A"/>
    <w:rsid w:val="002517AE"/>
    <w:rsid w:val="00252AB1"/>
    <w:rsid w:val="00260FC1"/>
    <w:rsid w:val="00274939"/>
    <w:rsid w:val="00280332"/>
    <w:rsid w:val="00290848"/>
    <w:rsid w:val="002B18CC"/>
    <w:rsid w:val="002C0E30"/>
    <w:rsid w:val="0031564A"/>
    <w:rsid w:val="00320968"/>
    <w:rsid w:val="00322B72"/>
    <w:rsid w:val="003477F6"/>
    <w:rsid w:val="00350757"/>
    <w:rsid w:val="003978DB"/>
    <w:rsid w:val="003B36A2"/>
    <w:rsid w:val="003D5FAC"/>
    <w:rsid w:val="00401392"/>
    <w:rsid w:val="004047A3"/>
    <w:rsid w:val="004146CA"/>
    <w:rsid w:val="00456675"/>
    <w:rsid w:val="00456CA3"/>
    <w:rsid w:val="00474894"/>
    <w:rsid w:val="00474C25"/>
    <w:rsid w:val="00476B02"/>
    <w:rsid w:val="00485C1F"/>
    <w:rsid w:val="004B5F63"/>
    <w:rsid w:val="004C545F"/>
    <w:rsid w:val="004D5F0E"/>
    <w:rsid w:val="00510FB8"/>
    <w:rsid w:val="005111EE"/>
    <w:rsid w:val="00527773"/>
    <w:rsid w:val="00534934"/>
    <w:rsid w:val="0053702C"/>
    <w:rsid w:val="00593D64"/>
    <w:rsid w:val="005A7CF1"/>
    <w:rsid w:val="005D339F"/>
    <w:rsid w:val="006036BA"/>
    <w:rsid w:val="00610F91"/>
    <w:rsid w:val="006A1974"/>
    <w:rsid w:val="006B7760"/>
    <w:rsid w:val="006C1064"/>
    <w:rsid w:val="006D3766"/>
    <w:rsid w:val="006F4B83"/>
    <w:rsid w:val="00703878"/>
    <w:rsid w:val="007160FE"/>
    <w:rsid w:val="00717A35"/>
    <w:rsid w:val="00722FD7"/>
    <w:rsid w:val="007268E2"/>
    <w:rsid w:val="00731E50"/>
    <w:rsid w:val="007340EC"/>
    <w:rsid w:val="00737FC7"/>
    <w:rsid w:val="007555EE"/>
    <w:rsid w:val="00781F90"/>
    <w:rsid w:val="00797738"/>
    <w:rsid w:val="007E5769"/>
    <w:rsid w:val="007F2BBA"/>
    <w:rsid w:val="008044B5"/>
    <w:rsid w:val="008138F8"/>
    <w:rsid w:val="00814134"/>
    <w:rsid w:val="00817E00"/>
    <w:rsid w:val="00851AFD"/>
    <w:rsid w:val="00876330"/>
    <w:rsid w:val="008B6FFE"/>
    <w:rsid w:val="008C1F45"/>
    <w:rsid w:val="008D6E4E"/>
    <w:rsid w:val="008F0D07"/>
    <w:rsid w:val="00904896"/>
    <w:rsid w:val="00933548"/>
    <w:rsid w:val="00937C62"/>
    <w:rsid w:val="009477C4"/>
    <w:rsid w:val="00950ACA"/>
    <w:rsid w:val="00961F62"/>
    <w:rsid w:val="00964B22"/>
    <w:rsid w:val="009C105C"/>
    <w:rsid w:val="009C568E"/>
    <w:rsid w:val="009C64E6"/>
    <w:rsid w:val="009C7361"/>
    <w:rsid w:val="009E08B3"/>
    <w:rsid w:val="009F7A0A"/>
    <w:rsid w:val="00A06645"/>
    <w:rsid w:val="00A20AD7"/>
    <w:rsid w:val="00A2699E"/>
    <w:rsid w:val="00A618E8"/>
    <w:rsid w:val="00A70A60"/>
    <w:rsid w:val="00A756C2"/>
    <w:rsid w:val="00A955DC"/>
    <w:rsid w:val="00AA1656"/>
    <w:rsid w:val="00AA2459"/>
    <w:rsid w:val="00AB43C0"/>
    <w:rsid w:val="00AC5F36"/>
    <w:rsid w:val="00AE1F2C"/>
    <w:rsid w:val="00AE33E9"/>
    <w:rsid w:val="00AF2570"/>
    <w:rsid w:val="00B07D62"/>
    <w:rsid w:val="00B73D13"/>
    <w:rsid w:val="00B95E79"/>
    <w:rsid w:val="00C6649A"/>
    <w:rsid w:val="00C90777"/>
    <w:rsid w:val="00CA04F1"/>
    <w:rsid w:val="00CD17FA"/>
    <w:rsid w:val="00CD7DB9"/>
    <w:rsid w:val="00CF1110"/>
    <w:rsid w:val="00D009CA"/>
    <w:rsid w:val="00D43C51"/>
    <w:rsid w:val="00D5137B"/>
    <w:rsid w:val="00D63B87"/>
    <w:rsid w:val="00D70643"/>
    <w:rsid w:val="00D80F30"/>
    <w:rsid w:val="00D925D5"/>
    <w:rsid w:val="00DA1B04"/>
    <w:rsid w:val="00DB4B69"/>
    <w:rsid w:val="00DC1CAF"/>
    <w:rsid w:val="00DD6325"/>
    <w:rsid w:val="00E0700A"/>
    <w:rsid w:val="00E2153E"/>
    <w:rsid w:val="00E43DCE"/>
    <w:rsid w:val="00E52DFB"/>
    <w:rsid w:val="00E77E4D"/>
    <w:rsid w:val="00EB73BA"/>
    <w:rsid w:val="00EC13C8"/>
    <w:rsid w:val="00EE12F4"/>
    <w:rsid w:val="00EE4D18"/>
    <w:rsid w:val="00F017A7"/>
    <w:rsid w:val="00F81019"/>
    <w:rsid w:val="00FB7DCD"/>
    <w:rsid w:val="00FD1A89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1A9B11"/>
  <w15:docId w15:val="{5511F92F-5A16-4CEA-B3A2-2FE0FF41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A008\Desktop\Medieninformation%20Vorlage%20ab%2001.07.2025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C5FA4-C69D-40C6-9B82-B53688D7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Medieninformation Vorlage ab 01.07.2025.dotx</Template>
  <TotalTime>0</TotalTime>
  <Pages>1</Pages>
  <Words>136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1084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Gaiser, Thomas</dc:creator>
  <cp:lastModifiedBy>Matt, Sabine</cp:lastModifiedBy>
  <cp:revision>2</cp:revision>
  <cp:lastPrinted>2025-06-24T08:14:00Z</cp:lastPrinted>
  <dcterms:created xsi:type="dcterms:W3CDTF">2026-11-02T12:25:00Z</dcterms:created>
  <dcterms:modified xsi:type="dcterms:W3CDTF">2026-11-02T12:25:00Z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