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192F6" w14:textId="157D5A4B" w:rsidR="00394744" w:rsidRPr="00857554" w:rsidRDefault="002C00EE" w:rsidP="00857554">
      <w:pPr>
        <w:spacing w:line="360" w:lineRule="auto"/>
        <w:rPr>
          <w:rStyle w:val="Hervorhebung"/>
          <w:rFonts w:cs="Lucida Sans Unicode"/>
          <w:b/>
          <w:bCs/>
        </w:rPr>
      </w:pPr>
      <w:r w:rsidRPr="00857554">
        <w:rPr>
          <w:rStyle w:val="Hervorhebung"/>
          <w:rFonts w:cs="Lucida Sans Unicode"/>
          <w:b/>
          <w:bCs/>
        </w:rPr>
        <w:t>Nr.</w:t>
      </w:r>
      <w:r w:rsidR="003E5425" w:rsidRPr="00857554">
        <w:rPr>
          <w:rStyle w:val="Hervorhebung"/>
          <w:rFonts w:cs="Lucida Sans Unicode"/>
          <w:b/>
          <w:bCs/>
        </w:rPr>
        <w:t xml:space="preserve"> </w:t>
      </w:r>
      <w:r w:rsidR="007A36D8">
        <w:rPr>
          <w:rStyle w:val="Hervorhebung"/>
          <w:rFonts w:cs="Lucida Sans Unicode"/>
          <w:b/>
          <w:bCs/>
        </w:rPr>
        <w:t>399</w:t>
      </w:r>
      <w:r w:rsidR="00281E9B" w:rsidRPr="00857554">
        <w:rPr>
          <w:rStyle w:val="Hervorhebung"/>
          <w:rFonts w:cs="Lucida Sans Unicode"/>
          <w:b/>
          <w:bCs/>
        </w:rPr>
        <w:t xml:space="preserve"> </w:t>
      </w:r>
      <w:r w:rsidR="00471843" w:rsidRPr="00857554">
        <w:rPr>
          <w:rStyle w:val="Hervorhebung"/>
          <w:rFonts w:cs="Lucida Sans Unicode"/>
          <w:b/>
          <w:bCs/>
        </w:rPr>
        <w:t>2026</w:t>
      </w:r>
      <w:r w:rsidR="00EE6419" w:rsidRPr="00857554">
        <w:rPr>
          <w:rStyle w:val="Hervorhebung"/>
          <w:rFonts w:cs="Lucida Sans Unicode"/>
          <w:b/>
          <w:bCs/>
        </w:rPr>
        <w:t xml:space="preserve"> </w:t>
      </w:r>
      <w:r w:rsidRPr="00857554">
        <w:rPr>
          <w:rStyle w:val="Hervorhebung"/>
          <w:rFonts w:cs="Lucida Sans Unicode"/>
          <w:b/>
          <w:bCs/>
        </w:rPr>
        <w:t xml:space="preserve">vom </w:t>
      </w:r>
      <w:r w:rsidR="007A36D8">
        <w:rPr>
          <w:rStyle w:val="Hervorhebung"/>
          <w:rFonts w:cs="Lucida Sans Unicode"/>
          <w:b/>
          <w:bCs/>
        </w:rPr>
        <w:t>19</w:t>
      </w:r>
      <w:r w:rsidR="006E2D36" w:rsidRPr="00857554">
        <w:rPr>
          <w:rStyle w:val="Hervorhebung"/>
          <w:rFonts w:cs="Lucida Sans Unicode"/>
          <w:b/>
          <w:bCs/>
        </w:rPr>
        <w:t>.</w:t>
      </w:r>
      <w:r w:rsidR="007A36D8">
        <w:rPr>
          <w:rStyle w:val="Hervorhebung"/>
          <w:rFonts w:cs="Lucida Sans Unicode"/>
          <w:b/>
          <w:bCs/>
        </w:rPr>
        <w:t>10</w:t>
      </w:r>
      <w:r w:rsidR="006E2D36" w:rsidRPr="00857554">
        <w:rPr>
          <w:rStyle w:val="Hervorhebung"/>
          <w:rFonts w:cs="Lucida Sans Unicode"/>
          <w:b/>
          <w:bCs/>
        </w:rPr>
        <w:t>.</w:t>
      </w:r>
      <w:r w:rsidR="00471843" w:rsidRPr="00857554">
        <w:rPr>
          <w:rStyle w:val="Hervorhebung"/>
          <w:rFonts w:cs="Lucida Sans Unicode"/>
          <w:b/>
          <w:bCs/>
        </w:rPr>
        <w:t>2026</w:t>
      </w:r>
    </w:p>
    <w:p w14:paraId="7CDF94D8" w14:textId="77777777" w:rsidR="002C00EE" w:rsidRPr="00857554" w:rsidRDefault="002C00EE" w:rsidP="00857554">
      <w:pPr>
        <w:spacing w:line="360" w:lineRule="auto"/>
        <w:ind w:left="1155"/>
        <w:rPr>
          <w:rFonts w:ascii="Lucida Sans" w:hAnsi="Lucida Sans" w:cs="Lucida Sans Unicode"/>
          <w:sz w:val="28"/>
          <w:szCs w:val="28"/>
        </w:rPr>
      </w:pPr>
    </w:p>
    <w:p w14:paraId="00726A72" w14:textId="53D2A7D8" w:rsidR="00EB08BB" w:rsidRDefault="00EB08BB" w:rsidP="00EB08BB">
      <w:pPr>
        <w:pStyle w:val="Hauptbereich-berschrift2"/>
        <w:spacing w:line="360" w:lineRule="auto"/>
        <w:ind w:leftChars="0" w:left="851"/>
        <w:rPr>
          <w:rFonts w:ascii="Lucida Sans" w:hAnsi="Lucida Sans"/>
          <w:sz w:val="28"/>
          <w:szCs w:val="28"/>
        </w:rPr>
      </w:pPr>
      <w:r w:rsidRPr="00EB08BB">
        <w:rPr>
          <w:rFonts w:ascii="Lucida Sans" w:hAnsi="Lucida Sans"/>
          <w:sz w:val="28"/>
          <w:szCs w:val="28"/>
        </w:rPr>
        <w:t>Standesamt</w:t>
      </w:r>
      <w:r>
        <w:rPr>
          <w:rFonts w:ascii="Lucida Sans" w:hAnsi="Lucida Sans"/>
          <w:sz w:val="28"/>
          <w:szCs w:val="28"/>
        </w:rPr>
        <w:t xml:space="preserve"> </w:t>
      </w:r>
      <w:r w:rsidRPr="00EB08BB">
        <w:rPr>
          <w:rFonts w:ascii="Lucida Sans" w:hAnsi="Lucida Sans"/>
          <w:sz w:val="28"/>
          <w:szCs w:val="28"/>
        </w:rPr>
        <w:t>am 29. Oktober geschlossen</w:t>
      </w:r>
    </w:p>
    <w:p w14:paraId="5D03616A" w14:textId="279C3778" w:rsidR="00EB08BB" w:rsidRDefault="00EB08BB" w:rsidP="001913A5">
      <w:pPr>
        <w:spacing w:after="100" w:afterAutospacing="1" w:line="360" w:lineRule="auto"/>
        <w:ind w:left="851"/>
        <w:rPr>
          <w:rFonts w:ascii="Lucida Sans Unicode" w:hAnsi="Lucida Sans Unicode" w:cs="Lucida Sans Unicode"/>
          <w:sz w:val="22"/>
          <w:szCs w:val="22"/>
        </w:rPr>
      </w:pPr>
      <w:r>
        <w:rPr>
          <w:rFonts w:ascii="Lucida Sans Unicode" w:hAnsi="Lucida Sans Unicode" w:cs="Lucida Sans Unicode"/>
          <w:sz w:val="22"/>
          <w:szCs w:val="22"/>
        </w:rPr>
        <w:t>Mayen.</w:t>
      </w:r>
      <w:r w:rsidR="001913A5">
        <w:rPr>
          <w:rFonts w:ascii="Lucida Sans Unicode" w:hAnsi="Lucida Sans Unicode" w:cs="Lucida Sans Unicode"/>
          <w:sz w:val="22"/>
          <w:szCs w:val="22"/>
        </w:rPr>
        <w:t xml:space="preserve"> </w:t>
      </w:r>
      <w:r w:rsidRPr="00EB08BB">
        <w:rPr>
          <w:rFonts w:ascii="Lucida Sans Unicode" w:hAnsi="Lucida Sans Unicode" w:cs="Lucida Sans Unicode"/>
          <w:sz w:val="22"/>
          <w:szCs w:val="22"/>
        </w:rPr>
        <w:t>Das Standesamt der Stadtverwaltung Mayen bleibt am Donnerstag, 29. Oktober, aufgrund einer Fortbildungsveranstaltung ganztägig geschlossen.</w:t>
      </w:r>
      <w:r>
        <w:rPr>
          <w:rFonts w:ascii="Lucida Sans Unicode" w:hAnsi="Lucida Sans Unicode" w:cs="Lucida Sans Unicode"/>
          <w:sz w:val="22"/>
          <w:szCs w:val="22"/>
        </w:rPr>
        <w:t xml:space="preserve"> </w:t>
      </w:r>
    </w:p>
    <w:p w14:paraId="4AFB4DF8" w14:textId="77777777" w:rsidR="00EB08BB" w:rsidRDefault="00EB08BB" w:rsidP="00EB08BB">
      <w:pPr>
        <w:spacing w:after="100" w:afterAutospacing="1" w:line="360" w:lineRule="auto"/>
        <w:ind w:left="851"/>
        <w:rPr>
          <w:rFonts w:ascii="Lucida Sans Unicode" w:hAnsi="Lucida Sans Unicode" w:cs="Lucida Sans Unicode"/>
          <w:sz w:val="22"/>
          <w:szCs w:val="22"/>
        </w:rPr>
      </w:pPr>
      <w:r w:rsidRPr="00EB08BB">
        <w:rPr>
          <w:rFonts w:ascii="Lucida Sans Unicode" w:hAnsi="Lucida Sans Unicode" w:cs="Lucida Sans Unicode"/>
          <w:sz w:val="22"/>
          <w:szCs w:val="22"/>
        </w:rPr>
        <w:t>Ab dem nächsten Werktag, Freitag, 30. Oktober, ist das Standesamt wieder zu den gewohnten Zeiten erreichbar.</w:t>
      </w:r>
    </w:p>
    <w:p w14:paraId="778B16BF" w14:textId="577F5561" w:rsidR="00DD53DF" w:rsidRDefault="00EB08BB" w:rsidP="00EB08BB">
      <w:pPr>
        <w:spacing w:after="100" w:afterAutospacing="1" w:line="360" w:lineRule="auto"/>
        <w:ind w:left="851"/>
        <w:rPr>
          <w:rFonts w:ascii="Lucida Sans Unicode" w:hAnsi="Lucida Sans Unicode" w:cs="Lucida Sans Unicode"/>
          <w:sz w:val="22"/>
          <w:szCs w:val="22"/>
        </w:rPr>
      </w:pPr>
      <w:r w:rsidRPr="00EB08BB">
        <w:rPr>
          <w:rFonts w:ascii="Lucida Sans Unicode" w:hAnsi="Lucida Sans Unicode" w:cs="Lucida Sans Unicode"/>
          <w:sz w:val="22"/>
          <w:szCs w:val="22"/>
        </w:rPr>
        <w:t>Die Stadtverwaltung Mayen bittet um Verständnis für die vorübergehende Einschränkung.</w:t>
      </w:r>
    </w:p>
    <w:p w14:paraId="2DF4A3F6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p w14:paraId="1D42D089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p w14:paraId="2746EC24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p w14:paraId="66DDE8C8" w14:textId="77777777" w:rsidR="00857554" w:rsidRPr="00857554" w:rsidRDefault="00857554" w:rsidP="00857554">
      <w:pPr>
        <w:rPr>
          <w:rFonts w:ascii="Lucida Sans Unicode" w:hAnsi="Lucida Sans Unicode" w:cs="Lucida Sans Unicode"/>
          <w:sz w:val="22"/>
          <w:szCs w:val="22"/>
        </w:rPr>
      </w:pPr>
    </w:p>
    <w:sectPr w:rsidR="00857554" w:rsidRPr="00857554" w:rsidSect="00320534">
      <w:headerReference w:type="default" r:id="rId7"/>
      <w:footerReference w:type="default" r:id="rId8"/>
      <w:type w:val="continuous"/>
      <w:pgSz w:w="11906" w:h="16838" w:code="9"/>
      <w:pgMar w:top="3181" w:right="3266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4270E" w14:textId="77777777" w:rsidR="002314FE" w:rsidRDefault="002314FE">
      <w:pPr>
        <w:ind w:left="1155"/>
      </w:pPr>
      <w:r>
        <w:separator/>
      </w:r>
    </w:p>
    <w:p w14:paraId="019B3E99" w14:textId="77777777" w:rsidR="002314FE" w:rsidRDefault="002314FE">
      <w:pPr>
        <w:ind w:left="1155"/>
      </w:pPr>
    </w:p>
    <w:p w14:paraId="3BBD2675" w14:textId="77777777" w:rsidR="002314FE" w:rsidRDefault="002314FE" w:rsidP="009316BB">
      <w:pPr>
        <w:ind w:left="1155"/>
      </w:pPr>
    </w:p>
  </w:endnote>
  <w:endnote w:type="continuationSeparator" w:id="0">
    <w:p w14:paraId="602C06FD" w14:textId="77777777" w:rsidR="002314FE" w:rsidRDefault="002314FE">
      <w:pPr>
        <w:ind w:left="1155"/>
      </w:pPr>
      <w:r>
        <w:continuationSeparator/>
      </w:r>
    </w:p>
    <w:p w14:paraId="1415017D" w14:textId="77777777" w:rsidR="002314FE" w:rsidRDefault="002314FE">
      <w:pPr>
        <w:ind w:left="1155"/>
      </w:pPr>
    </w:p>
    <w:p w14:paraId="04E6C944" w14:textId="77777777" w:rsidR="002314FE" w:rsidRDefault="002314FE" w:rsidP="009316BB">
      <w:pPr>
        <w:ind w:left="115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2390C" w14:textId="77777777" w:rsidR="008716C8" w:rsidRPr="00857554" w:rsidRDefault="008716C8" w:rsidP="00A6232C">
    <w:pPr>
      <w:pStyle w:val="Fuzeile-Seitenzahl"/>
      <w:rPr>
        <w:rFonts w:ascii="Lucida Sans" w:hAnsi="Lucida Sans"/>
      </w:rPr>
    </w:pPr>
    <w:r w:rsidRPr="00857554">
      <w:rPr>
        <w:rFonts w:ascii="Lucida Sans" w:hAnsi="Lucida San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ED1D44" wp14:editId="49888FF2">
              <wp:simplePos x="0" y="0"/>
              <wp:positionH relativeFrom="column">
                <wp:posOffset>4462145</wp:posOffset>
              </wp:positionH>
              <wp:positionV relativeFrom="paragraph">
                <wp:posOffset>-1560195</wp:posOffset>
              </wp:positionV>
              <wp:extent cx="2279745" cy="208026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745" cy="2080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071361" w14:textId="77777777" w:rsidR="008716C8" w:rsidRPr="00857554" w:rsidRDefault="008716C8" w:rsidP="00857554">
                          <w:pPr>
                            <w:pStyle w:val="Fuzeile-Fett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 xml:space="preserve">Für </w:t>
                          </w:r>
                          <w:proofErr w:type="spellStart"/>
                          <w:r w:rsidRPr="00857554">
                            <w:rPr>
                              <w:rFonts w:ascii="Lucida Sans" w:hAnsi="Lucida Sans"/>
                            </w:rPr>
                            <w:t>Presseanfragen</w:t>
                          </w:r>
                          <w:proofErr w:type="spellEnd"/>
                          <w:r w:rsidRPr="00857554">
                            <w:rPr>
                              <w:rFonts w:ascii="Lucida Sans" w:hAnsi="Lucida Sans"/>
                            </w:rPr>
                            <w:t>:</w:t>
                          </w:r>
                        </w:p>
                        <w:p w14:paraId="057F2943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b/>
                              <w:spacing w:val="-8"/>
                              <w:sz w:val="14"/>
                              <w:szCs w:val="14"/>
                            </w:rPr>
                          </w:pPr>
                        </w:p>
                        <w:p w14:paraId="7A5EAB94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Stadtverwaltung Mayen</w:t>
                          </w:r>
                        </w:p>
                        <w:p w14:paraId="1CE94E78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Pressestelle</w:t>
                          </w:r>
                        </w:p>
                        <w:p w14:paraId="3D741541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Rosengasse 2</w:t>
                          </w:r>
                        </w:p>
                        <w:p w14:paraId="29603947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56727 Mayen</w:t>
                          </w:r>
                        </w:p>
                        <w:p w14:paraId="6B822A63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</w:p>
                        <w:p w14:paraId="7BA110BF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Telefon: 0 26 51 / 88 – 22 03</w:t>
                          </w:r>
                        </w:p>
                        <w:p w14:paraId="6D0C6818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Telefax: 0 26 51 / 88 – 5 26 00</w:t>
                          </w:r>
                        </w:p>
                        <w:p w14:paraId="1002528A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</w:p>
                        <w:p w14:paraId="44252850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pressestelle@mayen.de</w:t>
                          </w:r>
                        </w:p>
                        <w:p w14:paraId="60885708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spacing w:val="-8"/>
                              <w:sz w:val="14"/>
                              <w:szCs w:val="14"/>
                              <w:lang w:val="it-IT"/>
                            </w:rPr>
                          </w:pPr>
                        </w:p>
                        <w:p w14:paraId="697FC32B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spacing w:val="-8"/>
                              <w:sz w:val="14"/>
                              <w:szCs w:val="14"/>
                              <w:lang w:val="it-IT"/>
                            </w:rPr>
                          </w:pPr>
                        </w:p>
                        <w:p w14:paraId="656F2CB9" w14:textId="77777777" w:rsidR="008716C8" w:rsidRPr="00857554" w:rsidRDefault="008716C8" w:rsidP="00857554">
                          <w:pPr>
                            <w:pStyle w:val="Fuzeile-Fett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www.mayen.de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ED1D4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51.35pt;margin-top:-122.85pt;width:179.5pt;height:16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" filled="f" stroked="f">
              <v:textbox>
                <w:txbxContent>
                  <w:p w14:paraId="17071361" w14:textId="77777777" w:rsidR="008716C8" w:rsidRPr="00857554" w:rsidRDefault="008716C8" w:rsidP="00857554">
                    <w:pPr>
                      <w:pStyle w:val="Fuzeile-Fett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 xml:space="preserve">Für </w:t>
                    </w:r>
                    <w:proofErr w:type="spellStart"/>
                    <w:r w:rsidRPr="00857554">
                      <w:rPr>
                        <w:rFonts w:ascii="Lucida Sans" w:hAnsi="Lucida Sans"/>
                      </w:rPr>
                      <w:t>Presseanfragen</w:t>
                    </w:r>
                    <w:proofErr w:type="spellEnd"/>
                    <w:r w:rsidRPr="00857554">
                      <w:rPr>
                        <w:rFonts w:ascii="Lucida Sans" w:hAnsi="Lucida Sans"/>
                      </w:rPr>
                      <w:t>:</w:t>
                    </w:r>
                  </w:p>
                  <w:p w14:paraId="057F2943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b/>
                        <w:spacing w:val="-8"/>
                        <w:sz w:val="14"/>
                        <w:szCs w:val="14"/>
                      </w:rPr>
                    </w:pPr>
                  </w:p>
                  <w:p w14:paraId="7A5EAB94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Stadtverwaltung Mayen</w:t>
                    </w:r>
                  </w:p>
                  <w:p w14:paraId="1CE94E78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Pressestelle</w:t>
                    </w:r>
                  </w:p>
                  <w:p w14:paraId="3D741541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Rosengasse 2</w:t>
                    </w:r>
                  </w:p>
                  <w:p w14:paraId="29603947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56727 Mayen</w:t>
                    </w:r>
                  </w:p>
                  <w:p w14:paraId="6B822A63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</w:p>
                  <w:p w14:paraId="7BA110BF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Telefon: 0 26 51 / 88 – 22 03</w:t>
                    </w:r>
                  </w:p>
                  <w:p w14:paraId="6D0C6818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Telefax: 0 26 51 / 88 – 5 26 00</w:t>
                    </w:r>
                  </w:p>
                  <w:p w14:paraId="1002528A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</w:p>
                  <w:p w14:paraId="44252850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pressestelle@mayen.de</w:t>
                    </w:r>
                  </w:p>
                  <w:p w14:paraId="60885708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spacing w:val="-8"/>
                        <w:sz w:val="14"/>
                        <w:szCs w:val="14"/>
                        <w:lang w:val="it-IT"/>
                      </w:rPr>
                    </w:pPr>
                  </w:p>
                  <w:p w14:paraId="697FC32B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spacing w:val="-8"/>
                        <w:sz w:val="14"/>
                        <w:szCs w:val="14"/>
                        <w:lang w:val="it-IT"/>
                      </w:rPr>
                    </w:pPr>
                  </w:p>
                  <w:p w14:paraId="656F2CB9" w14:textId="77777777" w:rsidR="008716C8" w:rsidRPr="00857554" w:rsidRDefault="008716C8" w:rsidP="00857554">
                    <w:pPr>
                      <w:pStyle w:val="Fuzeile-Fett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www.mayen.de</w:t>
                    </w:r>
                  </w:p>
                </w:txbxContent>
              </v:textbox>
            </v:shape>
          </w:pict>
        </mc:Fallback>
      </mc:AlternateContent>
    </w:r>
    <w:r w:rsidRPr="00857554">
      <w:rPr>
        <w:rFonts w:ascii="Lucida Sans" w:hAnsi="Lucida Sans"/>
      </w:rPr>
      <w:t xml:space="preserve">Seite </w:t>
    </w:r>
    <w:r w:rsidRPr="00857554">
      <w:rPr>
        <w:rFonts w:ascii="Lucida Sans" w:hAnsi="Lucida Sans"/>
      </w:rPr>
      <w:fldChar w:fldCharType="begin"/>
    </w:r>
    <w:r w:rsidRPr="00857554">
      <w:rPr>
        <w:rFonts w:ascii="Lucida Sans" w:hAnsi="Lucida Sans"/>
      </w:rPr>
      <w:instrText xml:space="preserve"> PAGE </w:instrText>
    </w:r>
    <w:r w:rsidRPr="00857554">
      <w:rPr>
        <w:rFonts w:ascii="Lucida Sans" w:hAnsi="Lucida Sans"/>
      </w:rPr>
      <w:fldChar w:fldCharType="separate"/>
    </w:r>
    <w:r w:rsidR="00B25A2B" w:rsidRPr="00857554">
      <w:rPr>
        <w:rFonts w:ascii="Lucida Sans" w:hAnsi="Lucida Sans"/>
      </w:rPr>
      <w:t>1</w:t>
    </w:r>
    <w:r w:rsidRPr="00857554">
      <w:rPr>
        <w:rFonts w:ascii="Lucida Sans" w:hAnsi="Lucida Sans"/>
      </w:rPr>
      <w:fldChar w:fldCharType="end"/>
    </w:r>
    <w:r w:rsidRPr="00857554">
      <w:rPr>
        <w:rFonts w:ascii="Lucida Sans" w:hAnsi="Lucida Sans"/>
      </w:rPr>
      <w:t xml:space="preserve"> von </w:t>
    </w:r>
    <w:r w:rsidRPr="00857554">
      <w:rPr>
        <w:rFonts w:ascii="Lucida Sans" w:hAnsi="Lucida Sans"/>
      </w:rPr>
      <w:fldChar w:fldCharType="begin"/>
    </w:r>
    <w:r w:rsidRPr="00857554">
      <w:rPr>
        <w:rFonts w:ascii="Lucida Sans" w:hAnsi="Lucida Sans"/>
      </w:rPr>
      <w:instrText xml:space="preserve"> NUMPAGES </w:instrText>
    </w:r>
    <w:r w:rsidRPr="00857554">
      <w:rPr>
        <w:rFonts w:ascii="Lucida Sans" w:hAnsi="Lucida Sans"/>
      </w:rPr>
      <w:fldChar w:fldCharType="separate"/>
    </w:r>
    <w:r w:rsidR="00B25A2B" w:rsidRPr="00857554">
      <w:rPr>
        <w:rFonts w:ascii="Lucida Sans" w:hAnsi="Lucida Sans"/>
      </w:rPr>
      <w:t>1</w:t>
    </w:r>
    <w:r w:rsidRPr="00857554">
      <w:rPr>
        <w:rFonts w:ascii="Lucida Sans" w:hAnsi="Lucida Sans"/>
      </w:rPr>
      <w:fldChar w:fldCharType="end"/>
    </w:r>
  </w:p>
  <w:p w14:paraId="38A34B50" w14:textId="77777777" w:rsidR="00A3542E" w:rsidRDefault="00A3542E">
    <w:pPr>
      <w:ind w:left="1155"/>
    </w:pPr>
  </w:p>
  <w:p w14:paraId="6B8D209D" w14:textId="77777777" w:rsidR="00A3542E" w:rsidRDefault="00A3542E" w:rsidP="009316BB">
    <w:pPr>
      <w:ind w:left="11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3259D" w14:textId="77777777" w:rsidR="002314FE" w:rsidRDefault="002314FE">
      <w:pPr>
        <w:ind w:left="1155"/>
      </w:pPr>
      <w:r>
        <w:separator/>
      </w:r>
    </w:p>
    <w:p w14:paraId="7AC6AA89" w14:textId="77777777" w:rsidR="002314FE" w:rsidRDefault="002314FE">
      <w:pPr>
        <w:ind w:left="1155"/>
      </w:pPr>
    </w:p>
    <w:p w14:paraId="328933F2" w14:textId="77777777" w:rsidR="002314FE" w:rsidRDefault="002314FE" w:rsidP="009316BB">
      <w:pPr>
        <w:ind w:left="1155"/>
      </w:pPr>
    </w:p>
  </w:footnote>
  <w:footnote w:type="continuationSeparator" w:id="0">
    <w:p w14:paraId="4828BA65" w14:textId="77777777" w:rsidR="002314FE" w:rsidRDefault="002314FE">
      <w:pPr>
        <w:ind w:left="1155"/>
      </w:pPr>
      <w:r>
        <w:continuationSeparator/>
      </w:r>
    </w:p>
    <w:p w14:paraId="5D8383BD" w14:textId="77777777" w:rsidR="002314FE" w:rsidRDefault="002314FE">
      <w:pPr>
        <w:ind w:left="1155"/>
      </w:pPr>
    </w:p>
    <w:p w14:paraId="1961DBB4" w14:textId="77777777" w:rsidR="002314FE" w:rsidRDefault="002314FE" w:rsidP="009316BB">
      <w:pPr>
        <w:ind w:left="115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D598" w14:textId="77777777" w:rsidR="008716C8" w:rsidRPr="00AC6B3E" w:rsidRDefault="009316BB">
    <w:pPr>
      <w:pStyle w:val="Kopfzeile"/>
      <w:ind w:left="1155"/>
      <w:rPr>
        <w:rFonts w:ascii="Arial Black" w:hAnsi="Arial Black"/>
        <w:sz w:val="36"/>
        <w:szCs w:val="36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6213CDFA" wp14:editId="2CD1D8F2">
          <wp:simplePos x="0" y="0"/>
          <wp:positionH relativeFrom="page">
            <wp:align>left</wp:align>
          </wp:positionH>
          <wp:positionV relativeFrom="paragraph">
            <wp:posOffset>450784</wp:posOffset>
          </wp:positionV>
          <wp:extent cx="3641170" cy="331808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481" t="46084" b="46397"/>
                  <a:stretch/>
                </pic:blipFill>
                <pic:spPr bwMode="auto">
                  <a:xfrm>
                    <a:off x="0" y="0"/>
                    <a:ext cx="3641170" cy="331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097C8FB0" wp14:editId="0AA10944">
          <wp:simplePos x="0" y="0"/>
          <wp:positionH relativeFrom="page">
            <wp:posOffset>5003338</wp:posOffset>
          </wp:positionH>
          <wp:positionV relativeFrom="paragraph">
            <wp:posOffset>-46454</wp:posOffset>
          </wp:positionV>
          <wp:extent cx="2338960" cy="9144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40" b="30861"/>
                  <a:stretch/>
                </pic:blipFill>
                <pic:spPr bwMode="auto">
                  <a:xfrm>
                    <a:off x="0" y="0"/>
                    <a:ext cx="2346891" cy="9175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E9B062E" w14:textId="77777777" w:rsidR="00A3542E" w:rsidRDefault="00A3542E">
    <w:pPr>
      <w:ind w:left="1155"/>
    </w:pPr>
  </w:p>
  <w:p w14:paraId="5C48E402" w14:textId="77777777" w:rsidR="00A3542E" w:rsidRDefault="00A3542E" w:rsidP="009316BB">
    <w:pPr>
      <w:ind w:left="115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E361C"/>
    <w:multiLevelType w:val="hybridMultilevel"/>
    <w:tmpl w:val="0AC20540"/>
    <w:lvl w:ilvl="0" w:tplc="0372803C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88266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8BB"/>
    <w:rsid w:val="0001009D"/>
    <w:rsid w:val="0001060E"/>
    <w:rsid w:val="00043562"/>
    <w:rsid w:val="0006144D"/>
    <w:rsid w:val="00070FB0"/>
    <w:rsid w:val="00087BAB"/>
    <w:rsid w:val="000951AE"/>
    <w:rsid w:val="000A0543"/>
    <w:rsid w:val="000A2952"/>
    <w:rsid w:val="000D2F35"/>
    <w:rsid w:val="001059A1"/>
    <w:rsid w:val="00107C54"/>
    <w:rsid w:val="00121870"/>
    <w:rsid w:val="00127CBD"/>
    <w:rsid w:val="0014560F"/>
    <w:rsid w:val="00162570"/>
    <w:rsid w:val="00162DC5"/>
    <w:rsid w:val="00173C71"/>
    <w:rsid w:val="00174C8C"/>
    <w:rsid w:val="0017549B"/>
    <w:rsid w:val="001913A5"/>
    <w:rsid w:val="00194942"/>
    <w:rsid w:val="001B66C9"/>
    <w:rsid w:val="00200162"/>
    <w:rsid w:val="0020378A"/>
    <w:rsid w:val="0020429F"/>
    <w:rsid w:val="002108EA"/>
    <w:rsid w:val="00224241"/>
    <w:rsid w:val="002314FE"/>
    <w:rsid w:val="002422CD"/>
    <w:rsid w:val="00267A79"/>
    <w:rsid w:val="00276406"/>
    <w:rsid w:val="00281E9B"/>
    <w:rsid w:val="0028629A"/>
    <w:rsid w:val="00287B0E"/>
    <w:rsid w:val="0029006F"/>
    <w:rsid w:val="00291FA0"/>
    <w:rsid w:val="00297079"/>
    <w:rsid w:val="00297D1F"/>
    <w:rsid w:val="002A019C"/>
    <w:rsid w:val="002A0C76"/>
    <w:rsid w:val="002A4D43"/>
    <w:rsid w:val="002B1266"/>
    <w:rsid w:val="002C00EE"/>
    <w:rsid w:val="002E77E9"/>
    <w:rsid w:val="003031C7"/>
    <w:rsid w:val="00320534"/>
    <w:rsid w:val="003268E6"/>
    <w:rsid w:val="00353DBD"/>
    <w:rsid w:val="003661E3"/>
    <w:rsid w:val="00374589"/>
    <w:rsid w:val="00381F40"/>
    <w:rsid w:val="00384485"/>
    <w:rsid w:val="003928BA"/>
    <w:rsid w:val="00394744"/>
    <w:rsid w:val="003A598C"/>
    <w:rsid w:val="003B60D6"/>
    <w:rsid w:val="003E5425"/>
    <w:rsid w:val="003E6D1E"/>
    <w:rsid w:val="0042790B"/>
    <w:rsid w:val="004462EB"/>
    <w:rsid w:val="004535FE"/>
    <w:rsid w:val="0046066D"/>
    <w:rsid w:val="00460F83"/>
    <w:rsid w:val="00471843"/>
    <w:rsid w:val="004739A2"/>
    <w:rsid w:val="00485888"/>
    <w:rsid w:val="004C4F11"/>
    <w:rsid w:val="004D016F"/>
    <w:rsid w:val="00510193"/>
    <w:rsid w:val="00512F0E"/>
    <w:rsid w:val="00517C87"/>
    <w:rsid w:val="005236FD"/>
    <w:rsid w:val="00536CEA"/>
    <w:rsid w:val="00576D52"/>
    <w:rsid w:val="005A5A60"/>
    <w:rsid w:val="005C6900"/>
    <w:rsid w:val="005F06A0"/>
    <w:rsid w:val="00607F2E"/>
    <w:rsid w:val="006666C5"/>
    <w:rsid w:val="00672513"/>
    <w:rsid w:val="006A466D"/>
    <w:rsid w:val="006A492E"/>
    <w:rsid w:val="006B7CB2"/>
    <w:rsid w:val="006E2D36"/>
    <w:rsid w:val="006F7A79"/>
    <w:rsid w:val="00702640"/>
    <w:rsid w:val="007042BF"/>
    <w:rsid w:val="0072055D"/>
    <w:rsid w:val="00721F2D"/>
    <w:rsid w:val="00723BAA"/>
    <w:rsid w:val="00731301"/>
    <w:rsid w:val="00761810"/>
    <w:rsid w:val="00763A5D"/>
    <w:rsid w:val="007A36D8"/>
    <w:rsid w:val="0083145F"/>
    <w:rsid w:val="00837172"/>
    <w:rsid w:val="00857554"/>
    <w:rsid w:val="008716C8"/>
    <w:rsid w:val="0089392E"/>
    <w:rsid w:val="008C1AEA"/>
    <w:rsid w:val="008D2D45"/>
    <w:rsid w:val="008F7AAE"/>
    <w:rsid w:val="00927E3E"/>
    <w:rsid w:val="009316BB"/>
    <w:rsid w:val="009425F1"/>
    <w:rsid w:val="00947959"/>
    <w:rsid w:val="009562D1"/>
    <w:rsid w:val="0096341F"/>
    <w:rsid w:val="009A108D"/>
    <w:rsid w:val="009E612A"/>
    <w:rsid w:val="009F30EE"/>
    <w:rsid w:val="00A0187A"/>
    <w:rsid w:val="00A1087F"/>
    <w:rsid w:val="00A10F68"/>
    <w:rsid w:val="00A3542E"/>
    <w:rsid w:val="00A41A6D"/>
    <w:rsid w:val="00A45C63"/>
    <w:rsid w:val="00A507EC"/>
    <w:rsid w:val="00A6232C"/>
    <w:rsid w:val="00A923C4"/>
    <w:rsid w:val="00AC6B3E"/>
    <w:rsid w:val="00AE101A"/>
    <w:rsid w:val="00AF2A53"/>
    <w:rsid w:val="00B017EA"/>
    <w:rsid w:val="00B110F7"/>
    <w:rsid w:val="00B176C8"/>
    <w:rsid w:val="00B24696"/>
    <w:rsid w:val="00B25A2B"/>
    <w:rsid w:val="00B3013B"/>
    <w:rsid w:val="00B52A10"/>
    <w:rsid w:val="00B8234E"/>
    <w:rsid w:val="00BC1A10"/>
    <w:rsid w:val="00BE477D"/>
    <w:rsid w:val="00C01E7D"/>
    <w:rsid w:val="00C133E1"/>
    <w:rsid w:val="00C23368"/>
    <w:rsid w:val="00C82C04"/>
    <w:rsid w:val="00C94725"/>
    <w:rsid w:val="00CB53FB"/>
    <w:rsid w:val="00CC1009"/>
    <w:rsid w:val="00CC5135"/>
    <w:rsid w:val="00CC7D60"/>
    <w:rsid w:val="00CD2E5B"/>
    <w:rsid w:val="00CF2673"/>
    <w:rsid w:val="00D10567"/>
    <w:rsid w:val="00D146DF"/>
    <w:rsid w:val="00D32997"/>
    <w:rsid w:val="00D43D59"/>
    <w:rsid w:val="00D50583"/>
    <w:rsid w:val="00D505F4"/>
    <w:rsid w:val="00D86838"/>
    <w:rsid w:val="00D9298D"/>
    <w:rsid w:val="00DB249B"/>
    <w:rsid w:val="00DD53DF"/>
    <w:rsid w:val="00DD6EB6"/>
    <w:rsid w:val="00DF232B"/>
    <w:rsid w:val="00E15994"/>
    <w:rsid w:val="00E22199"/>
    <w:rsid w:val="00E82EB7"/>
    <w:rsid w:val="00E914D8"/>
    <w:rsid w:val="00E94383"/>
    <w:rsid w:val="00EB08BB"/>
    <w:rsid w:val="00EB0E9E"/>
    <w:rsid w:val="00EB5797"/>
    <w:rsid w:val="00EB7C5D"/>
    <w:rsid w:val="00EC6918"/>
    <w:rsid w:val="00ED7CE8"/>
    <w:rsid w:val="00EE6419"/>
    <w:rsid w:val="00EE6664"/>
    <w:rsid w:val="00EE7C30"/>
    <w:rsid w:val="00EF1D83"/>
    <w:rsid w:val="00F153EE"/>
    <w:rsid w:val="00F22BE7"/>
    <w:rsid w:val="00F23092"/>
    <w:rsid w:val="00F26161"/>
    <w:rsid w:val="00F4362F"/>
    <w:rsid w:val="00F544DA"/>
    <w:rsid w:val="00F75C68"/>
    <w:rsid w:val="00F80E36"/>
    <w:rsid w:val="00FB1400"/>
    <w:rsid w:val="00FB1F41"/>
    <w:rsid w:val="00FB3DD6"/>
    <w:rsid w:val="00FC1B53"/>
    <w:rsid w:val="00FE1FD6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C5EC54"/>
  <w15:chartTrackingRefBased/>
  <w15:docId w15:val="{19A44DFA-94B4-4128-9A98-C9556AF73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aliases w:val="Hauptbereich - Überschrift 1"/>
    <w:basedOn w:val="Standard"/>
    <w:next w:val="Standard"/>
    <w:link w:val="berschrift1Zchn"/>
    <w:qFormat/>
    <w:rsid w:val="009316BB"/>
    <w:pPr>
      <w:spacing w:after="100" w:afterAutospacing="1" w:line="360" w:lineRule="auto"/>
      <w:ind w:leftChars="525" w:left="1260"/>
      <w:outlineLvl w:val="0"/>
    </w:pPr>
    <w:rPr>
      <w:rFonts w:ascii="Lucida Sans Unicode" w:hAnsi="Lucida Sans Unicode" w:cs="Lucida Sans Unicode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97D1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297D1F"/>
    <w:pPr>
      <w:tabs>
        <w:tab w:val="center" w:pos="4536"/>
        <w:tab w:val="right" w:pos="9072"/>
      </w:tabs>
    </w:pPr>
  </w:style>
  <w:style w:type="character" w:styleId="Hyperlink">
    <w:name w:val="Hyperlink"/>
    <w:rsid w:val="00297D1F"/>
    <w:rPr>
      <w:color w:val="0000FF"/>
      <w:u w:val="single"/>
    </w:rPr>
  </w:style>
  <w:style w:type="paragraph" w:styleId="Sprechblasentext">
    <w:name w:val="Balloon Text"/>
    <w:basedOn w:val="Standard"/>
    <w:semiHidden/>
    <w:rsid w:val="00721F2D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588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422CD"/>
    <w:pPr>
      <w:ind w:left="720"/>
      <w:contextualSpacing/>
    </w:pPr>
  </w:style>
  <w:style w:type="character" w:customStyle="1" w:styleId="berschrift1Zchn">
    <w:name w:val="Überschrift 1 Zchn"/>
    <w:aliases w:val="Hauptbereich - Überschrift 1 Zchn"/>
    <w:basedOn w:val="Absatz-Standardschriftart"/>
    <w:link w:val="berschrift1"/>
    <w:rsid w:val="009316BB"/>
    <w:rPr>
      <w:rFonts w:ascii="Lucida Sans Unicode" w:hAnsi="Lucida Sans Unicode" w:cs="Lucida Sans Unicode"/>
      <w:b/>
      <w:bCs/>
      <w:sz w:val="28"/>
      <w:szCs w:val="28"/>
    </w:rPr>
  </w:style>
  <w:style w:type="character" w:styleId="Hervorhebung">
    <w:name w:val="Emphasis"/>
    <w:aliases w:val="Hauptbereich - Nummerierung"/>
    <w:qFormat/>
    <w:rsid w:val="00A45C63"/>
    <w:rPr>
      <w:rFonts w:ascii="Lucida Sans" w:hAnsi="Lucida Sans"/>
      <w:sz w:val="28"/>
      <w:szCs w:val="28"/>
    </w:rPr>
  </w:style>
  <w:style w:type="paragraph" w:customStyle="1" w:styleId="Fuzeile-Fett">
    <w:name w:val="Fußzeile - Fett"/>
    <w:basedOn w:val="Standard"/>
    <w:link w:val="Fuzeile-FettZchn"/>
    <w:qFormat/>
    <w:rsid w:val="00A6232C"/>
    <w:pPr>
      <w:spacing w:line="216" w:lineRule="auto"/>
      <w:ind w:left="1155"/>
    </w:pPr>
    <w:rPr>
      <w:rFonts w:ascii="Lucida Sans Unicode" w:hAnsi="Lucida Sans Unicode" w:cs="Lucida Sans Unicode"/>
      <w:b/>
      <w:spacing w:val="-8"/>
      <w:sz w:val="14"/>
      <w:szCs w:val="14"/>
      <w:lang w:val="it-IT"/>
    </w:rPr>
  </w:style>
  <w:style w:type="paragraph" w:customStyle="1" w:styleId="Fuzeile-Standard">
    <w:name w:val="Fußzeile - Standard"/>
    <w:basedOn w:val="Standard"/>
    <w:link w:val="Fuzeile-StandardZchn"/>
    <w:qFormat/>
    <w:rsid w:val="00A6232C"/>
    <w:pPr>
      <w:spacing w:line="216" w:lineRule="auto"/>
      <w:ind w:left="1155"/>
    </w:pPr>
    <w:rPr>
      <w:rFonts w:ascii="Lucida Sans Unicode" w:hAnsi="Lucida Sans Unicode" w:cs="Lucida Sans Unicode"/>
      <w:spacing w:val="-8"/>
      <w:sz w:val="14"/>
      <w:szCs w:val="14"/>
    </w:rPr>
  </w:style>
  <w:style w:type="character" w:customStyle="1" w:styleId="Fuzeile-FettZchn">
    <w:name w:val="Fußzeile - Fett Zchn"/>
    <w:basedOn w:val="Absatz-Standardschriftart"/>
    <w:link w:val="Fuzeile-Fett"/>
    <w:rsid w:val="00A6232C"/>
    <w:rPr>
      <w:rFonts w:ascii="Lucida Sans Unicode" w:hAnsi="Lucida Sans Unicode" w:cs="Lucida Sans Unicode"/>
      <w:b/>
      <w:spacing w:val="-8"/>
      <w:sz w:val="14"/>
      <w:szCs w:val="14"/>
      <w:lang w:val="it-IT"/>
    </w:rPr>
  </w:style>
  <w:style w:type="paragraph" w:customStyle="1" w:styleId="Fuzeile-Seitenzahl">
    <w:name w:val="Fußzeile - Seitenzahl"/>
    <w:basedOn w:val="Fuzeile"/>
    <w:link w:val="Fuzeile-SeitenzahlZchn"/>
    <w:qFormat/>
    <w:rsid w:val="00A6232C"/>
    <w:pPr>
      <w:ind w:left="1155"/>
      <w:jc w:val="center"/>
    </w:pPr>
    <w:rPr>
      <w:rFonts w:ascii="Lucida Sans Unicode" w:hAnsi="Lucida Sans Unicode" w:cs="Lucida Sans Unicode"/>
      <w:noProof/>
      <w:sz w:val="18"/>
      <w:szCs w:val="18"/>
    </w:rPr>
  </w:style>
  <w:style w:type="character" w:customStyle="1" w:styleId="Fuzeile-StandardZchn">
    <w:name w:val="Fußzeile - Standard Zchn"/>
    <w:basedOn w:val="Absatz-Standardschriftart"/>
    <w:link w:val="Fuzeile-Standard"/>
    <w:rsid w:val="00A6232C"/>
    <w:rPr>
      <w:rFonts w:ascii="Lucida Sans Unicode" w:hAnsi="Lucida Sans Unicode" w:cs="Lucida Sans Unicode"/>
      <w:spacing w:val="-8"/>
      <w:sz w:val="14"/>
      <w:szCs w:val="14"/>
    </w:rPr>
  </w:style>
  <w:style w:type="paragraph" w:customStyle="1" w:styleId="Hauptbereich-Standard">
    <w:name w:val="Hauptbereich - Standard"/>
    <w:basedOn w:val="Standard"/>
    <w:link w:val="Hauptbereich-StandardZchn"/>
    <w:qFormat/>
    <w:rsid w:val="00A6232C"/>
    <w:pPr>
      <w:spacing w:after="100" w:afterAutospacing="1" w:line="300" w:lineRule="auto"/>
      <w:ind w:leftChars="525" w:left="1260"/>
    </w:pPr>
    <w:rPr>
      <w:rFonts w:ascii="Lucida Sans Unicode" w:hAnsi="Lucida Sans Unicode" w:cs="Lucida Sans Unicode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rsid w:val="00A6232C"/>
    <w:rPr>
      <w:sz w:val="24"/>
      <w:szCs w:val="24"/>
    </w:rPr>
  </w:style>
  <w:style w:type="character" w:customStyle="1" w:styleId="Fuzeile-SeitenzahlZchn">
    <w:name w:val="Fußzeile - Seitenzahl Zchn"/>
    <w:basedOn w:val="FuzeileZchn"/>
    <w:link w:val="Fuzeile-Seitenzahl"/>
    <w:rsid w:val="00A6232C"/>
    <w:rPr>
      <w:rFonts w:ascii="Lucida Sans Unicode" w:hAnsi="Lucida Sans Unicode" w:cs="Lucida Sans Unicode"/>
      <w:noProof/>
      <w:sz w:val="18"/>
      <w:szCs w:val="18"/>
    </w:rPr>
  </w:style>
  <w:style w:type="paragraph" w:customStyle="1" w:styleId="Hauptbereich-berschrift2">
    <w:name w:val="Hauptbereich - Überschrift 2"/>
    <w:basedOn w:val="Standard"/>
    <w:link w:val="Hauptbereich-berschrift2Zchn"/>
    <w:qFormat/>
    <w:rsid w:val="00A6232C"/>
    <w:pPr>
      <w:spacing w:after="100" w:afterAutospacing="1" w:line="300" w:lineRule="auto"/>
      <w:ind w:leftChars="525" w:left="1260"/>
    </w:pPr>
    <w:rPr>
      <w:rFonts w:ascii="Lucida Sans Unicode" w:hAnsi="Lucida Sans Unicode" w:cs="Lucida Sans Unicode"/>
      <w:b/>
      <w:bCs/>
      <w:sz w:val="22"/>
      <w:szCs w:val="22"/>
    </w:rPr>
  </w:style>
  <w:style w:type="character" w:customStyle="1" w:styleId="Hauptbereich-StandardZchn">
    <w:name w:val="Hauptbereich - Standard Zchn"/>
    <w:basedOn w:val="Absatz-Standardschriftart"/>
    <w:link w:val="Hauptbereich-Standard"/>
    <w:rsid w:val="00A6232C"/>
    <w:rPr>
      <w:rFonts w:ascii="Lucida Sans Unicode" w:hAnsi="Lucida Sans Unicode" w:cs="Lucida Sans Unicode"/>
      <w:sz w:val="22"/>
      <w:szCs w:val="22"/>
    </w:rPr>
  </w:style>
  <w:style w:type="character" w:customStyle="1" w:styleId="Hauptbereich-berschrift2Zchn">
    <w:name w:val="Hauptbereich - Überschrift 2 Zchn"/>
    <w:basedOn w:val="Absatz-Standardschriftart"/>
    <w:link w:val="Hauptbereich-berschrift2"/>
    <w:rsid w:val="00A6232C"/>
    <w:rPr>
      <w:rFonts w:ascii="Lucida Sans Unicode" w:hAnsi="Lucida Sans Unicode" w:cs="Lucida Sans Unicode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M-VM-FS\Fachbereich$\Gruppen\Oberb&#252;rgermeister\Pressetelle\Presse-%20und%20&#214;ffentlichkeitsarbeit\Presse-Infos%202026\000%20-%20blanko%20PI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000 - blanko PI 2026.dotx</Template>
  <TotalTime>0</TotalTime>
  <Pages>1</Pages>
  <Words>56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</vt:lpstr>
    </vt:vector>
  </TitlesOfParts>
  <Company>SV MAyen</Company>
  <LinksUpToDate>false</LinksUpToDate>
  <CharactersWithSpaces>413</CharactersWithSpaces>
  <SharedDoc>false</SharedDoc>
  <HLinks>
    <vt:vector size="30" baseType="variant">
      <vt:variant>
        <vt:i4>6357057</vt:i4>
      </vt:variant>
      <vt:variant>
        <vt:i4>12</vt:i4>
      </vt:variant>
      <vt:variant>
        <vt:i4>0</vt:i4>
      </vt:variant>
      <vt:variant>
        <vt:i4>5</vt:i4>
      </vt:variant>
      <vt:variant>
        <vt:lpwstr>mailto:touristinfo@mayen.de</vt:lpwstr>
      </vt:variant>
      <vt:variant>
        <vt:lpwstr/>
      </vt:variant>
      <vt:variant>
        <vt:i4>7340093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https://www.facebook.com/touristinfomayen/</vt:lpwstr>
      </vt:variant>
      <vt:variant>
        <vt:lpwstr/>
      </vt:variant>
      <vt:variant>
        <vt:i4>1703967</vt:i4>
      </vt:variant>
      <vt:variant>
        <vt:i4>6</vt:i4>
      </vt:variant>
      <vt:variant>
        <vt:i4>0</vt:i4>
      </vt:variant>
      <vt:variant>
        <vt:i4>5</vt:i4>
      </vt:variant>
      <vt:variant>
        <vt:lpwstr>http://www.mayen.de/</vt:lpwstr>
      </vt:variant>
      <vt:variant>
        <vt:lpwstr/>
      </vt:variant>
      <vt:variant>
        <vt:i4>7340114</vt:i4>
      </vt:variant>
      <vt:variant>
        <vt:i4>3</vt:i4>
      </vt:variant>
      <vt:variant>
        <vt:i4>0</vt:i4>
      </vt:variant>
      <vt:variant>
        <vt:i4>5</vt:i4>
      </vt:variant>
      <vt:variant>
        <vt:lpwstr>mailto:touristinfo@mayenzeit.de</vt:lpwstr>
      </vt:variant>
      <vt:variant>
        <vt:lpwstr/>
      </vt:variant>
      <vt:variant>
        <vt:i4>7602245</vt:i4>
      </vt:variant>
      <vt:variant>
        <vt:i4>0</vt:i4>
      </vt:variant>
      <vt:variant>
        <vt:i4>0</vt:i4>
      </vt:variant>
      <vt:variant>
        <vt:i4>5</vt:i4>
      </vt:variant>
      <vt:variant>
        <vt:lpwstr>mailto:museumskasse@mayenzeit.de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Mertz, Zoe</dc:creator>
  <cp:keywords/>
  <dc:description/>
  <cp:lastModifiedBy>Gördes, Sarah</cp:lastModifiedBy>
  <cp:revision>5</cp:revision>
  <cp:lastPrinted>2025-11-28T08:39:00Z</cp:lastPrinted>
  <dcterms:created xsi:type="dcterms:W3CDTF">2026-10-16T09:08:00Z</dcterms:created>
  <dcterms:modified xsi:type="dcterms:W3CDTF">2026-10-19T06:46:00Z</dcterms:modified>
</cp:coreProperties>
</file>