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69D8" w14:textId="40AE0327" w:rsidR="005D4189" w:rsidRDefault="00103D65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7620B6" wp14:editId="07C766B9">
                <wp:simplePos x="0" y="0"/>
                <wp:positionH relativeFrom="margin">
                  <wp:align>left</wp:align>
                </wp:positionH>
                <wp:positionV relativeFrom="page">
                  <wp:posOffset>1962150</wp:posOffset>
                </wp:positionV>
                <wp:extent cx="6211570" cy="44767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DE648" w14:textId="77777777" w:rsidR="00103D65" w:rsidRPr="00103D65" w:rsidRDefault="00103D65" w:rsidP="00103D65">
                            <w:pPr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28"/>
                                <w:szCs w:val="28"/>
                                <w:lang w:eastAsia="de-DE"/>
                              </w:rPr>
                            </w:pPr>
                            <w:r w:rsidRPr="00103D6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28"/>
                                <w:szCs w:val="28"/>
                                <w:lang w:eastAsia="de-DE"/>
                              </w:rPr>
                              <w:t>Bergkamen is(s)t vielfältig – Gemeinsam essen, teilen und ins Gespräch kommen</w:t>
                            </w:r>
                          </w:p>
                          <w:p w14:paraId="5B24A3B4" w14:textId="6430F086" w:rsidR="00697F1E" w:rsidRPr="00E53982" w:rsidRDefault="00697F1E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620B6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54.5pt;width:489.1pt;height:35.25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" stroked="f">
                <v:textbox inset="0,0,0,0">
                  <w:txbxContent>
                    <w:p w14:paraId="427DE648" w14:textId="77777777" w:rsidR="00103D65" w:rsidRPr="00103D65" w:rsidRDefault="00103D65" w:rsidP="00103D65">
                      <w:pPr>
                        <w:spacing w:before="100" w:beforeAutospacing="1" w:after="100" w:afterAutospacing="1" w:line="240" w:lineRule="auto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28"/>
                          <w:szCs w:val="28"/>
                          <w:lang w:eastAsia="de-DE"/>
                        </w:rPr>
                      </w:pPr>
                      <w:r w:rsidRPr="00103D65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28"/>
                          <w:szCs w:val="28"/>
                          <w:lang w:eastAsia="de-DE"/>
                        </w:rPr>
                        <w:t>Bergkamen is(s)t vielfältig – Gemeinsam essen, teilen und ins Gespräch kommen</w:t>
                      </w:r>
                    </w:p>
                    <w:p w14:paraId="5B24A3B4" w14:textId="6430F086" w:rsidR="00697F1E" w:rsidRPr="00E53982" w:rsidRDefault="00697F1E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8E30A10" wp14:editId="6E4896CE">
                <wp:simplePos x="0" y="0"/>
                <wp:positionH relativeFrom="margin">
                  <wp:posOffset>-13970</wp:posOffset>
                </wp:positionH>
                <wp:positionV relativeFrom="page">
                  <wp:posOffset>1724025</wp:posOffset>
                </wp:positionV>
                <wp:extent cx="6211570" cy="1619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67433" w14:textId="5339279C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30A10" id="_x0000_s1027" type="#_x0000_t202" style="position:absolute;margin-left:-1.1pt;margin-top:135.75pt;width:489.1pt;height:12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" stroked="f">
                <v:textbox inset="0,0,0,0">
                  <w:txbxContent>
                    <w:p w14:paraId="34267433" w14:textId="5339279C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A0531E" wp14:editId="3EA30AE7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8B9CF" w14:textId="2951C0AA" w:rsidR="009C384E" w:rsidRDefault="0005164C">
                            <w:r>
                              <w:t>02.09.</w:t>
                            </w:r>
                            <w:r w:rsidR="00103D65"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A0531E" id="_x0000_s1028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" filled="f" stroked="f">
                <v:textbox style="mso-fit-shape-to-text:t" inset="0,0,0,0">
                  <w:txbxContent>
                    <w:p w14:paraId="67C8B9CF" w14:textId="2951C0AA" w:rsidR="009C384E" w:rsidRDefault="0005164C">
                      <w:r>
                        <w:t>02.09.</w:t>
                      </w:r>
                      <w:r w:rsidR="00103D65"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</w:p>
    <w:p w14:paraId="2224DD75" w14:textId="77777777" w:rsidR="00103D65" w:rsidRPr="00D12769" w:rsidRDefault="00103D65" w:rsidP="00103D65">
      <w:r w:rsidRPr="00D12769">
        <w:t>Am 2. Oktober 2026 ab 16:00 Uhr lädt „Bergkamen is(s)t vielfältig“ zum interkulturellen Dinner in den Hof des Pestalozzi-Hauses ein.</w:t>
      </w:r>
    </w:p>
    <w:p w14:paraId="7B50A7AB" w14:textId="0876EE46" w:rsidR="00103D65" w:rsidRPr="00D12769" w:rsidRDefault="00103D65" w:rsidP="00103D65">
      <w:r w:rsidRPr="00D12769">
        <w:t>Im Mittelpunkt stehen Begegnung, Austausch und das gemeinsame Essen. An einer langen Tafel kommen Menschen unterschiedlicher Herkunft und Generationen zusammen, lernen sich kennen, teilen Zeit, Geschichten und vor allem mitgebrachtes Essen</w:t>
      </w:r>
      <w:r w:rsidR="005E1B12">
        <w:t xml:space="preserve"> miteinander</w:t>
      </w:r>
      <w:r w:rsidRPr="00D12769">
        <w:t>.</w:t>
      </w:r>
    </w:p>
    <w:p w14:paraId="603D46FA" w14:textId="7323E0B6" w:rsidR="00103D65" w:rsidRPr="00D12769" w:rsidRDefault="00103D65" w:rsidP="00103D65">
      <w:r w:rsidRPr="00D12769">
        <w:t xml:space="preserve">Wichtig: Das Essen wird von den Besucherinnen und Besuchern selbst mitgebracht und gemeinsam mit anderen geteilt. </w:t>
      </w:r>
      <w:r w:rsidR="00C63519">
        <w:t>Bitte eigenes Geschirr und Besteck mitbringen.</w:t>
      </w:r>
    </w:p>
    <w:p w14:paraId="29D8C867" w14:textId="0CE73F2B" w:rsidR="00103D65" w:rsidRPr="00D12769" w:rsidRDefault="00853F6A" w:rsidP="00103D65">
      <w:r>
        <w:t>Gerahmt</w:t>
      </w:r>
      <w:r w:rsidR="00103D65" w:rsidRPr="00D12769">
        <w:t xml:space="preserve"> wird der Abend </w:t>
      </w:r>
      <w:r>
        <w:t xml:space="preserve">auch </w:t>
      </w:r>
      <w:r w:rsidR="00103D65" w:rsidRPr="00D12769">
        <w:t xml:space="preserve">von </w:t>
      </w:r>
      <w:r>
        <w:t xml:space="preserve">musikalischen und künstlerischen Beiträgen aus der Bergkamener Bevölkerung. </w:t>
      </w:r>
      <w:r w:rsidR="00103D65" w:rsidRPr="00D12769">
        <w:t>Gemeinsam wollen wir die kulturelle Vielfalt Bergkamens sichtbar machen und einen offenen Raum für Begegnung und gegenseitiges Kennenlernen schaffen.</w:t>
      </w:r>
    </w:p>
    <w:p w14:paraId="429DCA5A" w14:textId="2D0601FB" w:rsidR="00103D65" w:rsidRDefault="001E5B76" w:rsidP="00103D65">
      <w:r>
        <w:t>„</w:t>
      </w:r>
      <w:r w:rsidR="00103D65" w:rsidRPr="00D12769">
        <w:t>Kommt vorbei, bringt etwas zu essen und vor allem Zeit und Offenheit mit – und macht Bergkamen gemeinsam vielfältig!</w:t>
      </w:r>
      <w:r>
        <w:t>“ lädt Martin de Crignis vom Kulturreferat ein.</w:t>
      </w:r>
    </w:p>
    <w:p w14:paraId="3A68B756" w14:textId="2D896EFE" w:rsidR="00103D65" w:rsidRDefault="001E5B76" w:rsidP="00103D65">
      <w:r>
        <w:t>Die Veranstaltung</w:t>
      </w:r>
      <w:r w:rsidR="00103D65">
        <w:t xml:space="preserve"> findet in Kooperation zwischen dem Integrationsmanagement, Bergkamen for All und dem Kulturreferat statt. </w:t>
      </w:r>
    </w:p>
    <w:p w14:paraId="4F3FFCCF" w14:textId="77777777" w:rsidR="00103D65" w:rsidRDefault="00103D65" w:rsidP="00103D65">
      <w:pPr>
        <w:rPr>
          <w:rStyle w:val="Fett"/>
        </w:rPr>
      </w:pPr>
    </w:p>
    <w:p w14:paraId="6E429324" w14:textId="002BD9F0" w:rsidR="005D4189" w:rsidRDefault="00103D65" w:rsidP="00C54C55">
      <w:pPr>
        <w:rPr>
          <w:szCs w:val="24"/>
        </w:rPr>
      </w:pPr>
      <w:r>
        <w:rPr>
          <w:rStyle w:val="Fett"/>
        </w:rPr>
        <w:t>Veranstaltung:</w:t>
      </w:r>
      <w:r>
        <w:t xml:space="preserve"> Bergkamen is(s)t vielfältig – Interkulturelles Dinner</w:t>
      </w:r>
      <w:r>
        <w:br/>
      </w:r>
      <w:r>
        <w:rPr>
          <w:rStyle w:val="Fett"/>
        </w:rPr>
        <w:t>Datum:</w:t>
      </w:r>
      <w:r>
        <w:t xml:space="preserve"> Freitag, 2. Oktober 2026</w:t>
      </w:r>
      <w:r>
        <w:br/>
      </w:r>
      <w:r>
        <w:rPr>
          <w:rStyle w:val="Fett"/>
        </w:rPr>
        <w:t>Beginn:</w:t>
      </w:r>
      <w:r>
        <w:t xml:space="preserve"> ab 16:00 Uhr</w:t>
      </w:r>
      <w:r>
        <w:br/>
      </w:r>
      <w:r>
        <w:rPr>
          <w:rStyle w:val="Fett"/>
        </w:rPr>
        <w:t>Ort:</w:t>
      </w:r>
      <w:r>
        <w:t xml:space="preserve"> Hof des Pestalozzi-Hauses, Pestalozzistraße 6, 59192 Bergkamen</w:t>
      </w:r>
      <w:r>
        <w:br/>
      </w:r>
      <w:r>
        <w:rPr>
          <w:rStyle w:val="Fett"/>
        </w:rPr>
        <w:t>Veranstalter/Kooperation:</w:t>
      </w:r>
      <w:r>
        <w:t xml:space="preserve"> Integrationsmanagement der Stadt Bergkamen, Bergkamen for All u</w:t>
      </w:r>
      <w:r w:rsidR="00C54C55">
        <w:t>nd Kulturreferat Bergkamen</w:t>
      </w:r>
    </w:p>
    <w:p w14:paraId="048A6C61" w14:textId="77777777" w:rsidR="00C54C55" w:rsidRDefault="00C54C55" w:rsidP="0052364F">
      <w:pPr>
        <w:jc w:val="both"/>
        <w:rPr>
          <w:szCs w:val="24"/>
        </w:rPr>
      </w:pPr>
    </w:p>
    <w:p w14:paraId="0B13D0DB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3EB054BC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12400FF1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25DE0E8" wp14:editId="268A0A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BDC250" w14:textId="08AF6C12" w:rsidR="002C3060" w:rsidRDefault="00C54C55" w:rsidP="002C3060">
                                  <w:r>
                                    <w:t>Martin de Crignis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DE0E8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BBDC250" w14:textId="08AF6C12" w:rsidR="002C3060" w:rsidRDefault="00C54C55" w:rsidP="002C3060">
                            <w:r>
                              <w:t>Martin de Crignis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0A02E4F5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DAF9561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7F041E7" wp14:editId="371D1655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5ED48A" w14:textId="489773B7" w:rsidR="00B377E0" w:rsidRDefault="00B377E0" w:rsidP="00B377E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041E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3F5ED48A" w14:textId="489773B7" w:rsidR="00B377E0" w:rsidRDefault="00B377E0" w:rsidP="00B377E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4025EFD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0E8256A" wp14:editId="44F04ED7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A18743" w14:textId="57C9C776" w:rsidR="002C3060" w:rsidRDefault="00C54C55" w:rsidP="002C3060">
                                  <w:r>
                                    <w:t>Kulturreferat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8256A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62A18743" w14:textId="57C9C776" w:rsidR="002C3060" w:rsidRDefault="00C54C55" w:rsidP="002C3060">
                            <w:r>
                              <w:t>Kulturreferat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505BF60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2C1644B3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6D565B9E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F79E6C1" wp14:editId="229645A5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A02804" w14:textId="55ECF156" w:rsidR="002C3060" w:rsidRDefault="00C54C55" w:rsidP="002C3060">
                                  <w:r>
                                    <w:t>02307/965-263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79E6C1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45A02804" w14:textId="55ECF156" w:rsidR="002C3060" w:rsidRDefault="00C54C55" w:rsidP="002C3060">
                            <w:r>
                              <w:t>02307/965-263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2F97D21D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688B8CD4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4CA6A1BE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917E6D" wp14:editId="2AABDB97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E6ABD0" w14:textId="624FC87A" w:rsidR="002C3060" w:rsidRDefault="00C54C55" w:rsidP="002C3060">
                                  <w:r>
                                    <w:t>m.decrignis@bergkamen.de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17E6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2FE6ABD0" w14:textId="624FC87A" w:rsidR="002C3060" w:rsidRDefault="00C54C55" w:rsidP="002C3060">
                            <w:r>
                              <w:t>m.decrignis@bergkamen.de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E645F13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14F824C8" wp14:editId="0EA7D81D">
                <wp:extent cx="5637125" cy="226088"/>
                <wp:effectExtent l="0" t="0" r="1905" b="254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22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9873" w14:textId="2DFF4AE2" w:rsidR="00B377E0" w:rsidRDefault="00B377E0" w:rsidP="00B377E0"/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824C8" id="_x0000_s1034" type="#_x0000_t202" style="width:443.85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" stroked="f">
                <v:textbox inset="0,0,0,0">
                  <w:txbxContent>
                    <w:p w14:paraId="7FE89873" w14:textId="2DFF4AE2" w:rsidR="00B377E0" w:rsidRDefault="00B377E0" w:rsidP="00B377E0"/>
                  </w:txbxContent>
                </v:textbox>
                <w10:anchorlock/>
              </v:shape>
            </w:pict>
          </mc:Fallback>
        </mc:AlternateContent>
      </w:r>
    </w:p>
    <w:sectPr w:rsidR="00F96E5C" w:rsidSect="00C9791B">
      <w:headerReference w:type="default" r:id="rId8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F2349" w14:textId="77777777" w:rsidR="006A6BFD" w:rsidRDefault="006A6BFD" w:rsidP="00695138">
      <w:pPr>
        <w:spacing w:after="0" w:line="240" w:lineRule="auto"/>
      </w:pPr>
      <w:r>
        <w:separator/>
      </w:r>
    </w:p>
  </w:endnote>
  <w:endnote w:type="continuationSeparator" w:id="0">
    <w:p w14:paraId="48F78FC7" w14:textId="77777777" w:rsidR="006A6BFD" w:rsidRDefault="006A6BFD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E7509" w14:textId="77777777" w:rsidR="006A6BFD" w:rsidRDefault="006A6BFD" w:rsidP="00695138">
      <w:pPr>
        <w:spacing w:after="0" w:line="240" w:lineRule="auto"/>
      </w:pPr>
      <w:r>
        <w:separator/>
      </w:r>
    </w:p>
  </w:footnote>
  <w:footnote w:type="continuationSeparator" w:id="0">
    <w:p w14:paraId="30C1E314" w14:textId="77777777" w:rsidR="006A6BFD" w:rsidRDefault="006A6BFD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BAD06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4489AB4D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707D86EE" w14:textId="77777777" w:rsidR="00695138" w:rsidRDefault="006A6BFD">
    <w:pPr>
      <w:pStyle w:val="Kopfzeile"/>
      <w:rPr>
        <w:b/>
        <w:smallCaps/>
        <w:sz w:val="36"/>
        <w:szCs w:val="36"/>
      </w:rPr>
    </w:pPr>
    <w:r>
      <w:rPr>
        <w:noProof/>
      </w:rPr>
      <w:pict w14:anchorId="269AAD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1AAE5020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C449240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79B3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16EFADCB" wp14:editId="03EAF514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437F9F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5083EE6C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705E8238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74B68824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1991B934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E794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65"/>
    <w:rsid w:val="00040DC4"/>
    <w:rsid w:val="0005164C"/>
    <w:rsid w:val="000C3CF6"/>
    <w:rsid w:val="000D1987"/>
    <w:rsid w:val="00103D65"/>
    <w:rsid w:val="00113575"/>
    <w:rsid w:val="001260B1"/>
    <w:rsid w:val="001807C9"/>
    <w:rsid w:val="00190251"/>
    <w:rsid w:val="00196A44"/>
    <w:rsid w:val="001E5B76"/>
    <w:rsid w:val="0023693B"/>
    <w:rsid w:val="002429D7"/>
    <w:rsid w:val="002C0C3D"/>
    <w:rsid w:val="002C3060"/>
    <w:rsid w:val="002E7976"/>
    <w:rsid w:val="003A4636"/>
    <w:rsid w:val="003B31BF"/>
    <w:rsid w:val="004056D6"/>
    <w:rsid w:val="00416F5E"/>
    <w:rsid w:val="00465A28"/>
    <w:rsid w:val="004761D7"/>
    <w:rsid w:val="004F7F39"/>
    <w:rsid w:val="0052364F"/>
    <w:rsid w:val="00561F99"/>
    <w:rsid w:val="005A7AF6"/>
    <w:rsid w:val="005D3E20"/>
    <w:rsid w:val="005D4189"/>
    <w:rsid w:val="005E1B12"/>
    <w:rsid w:val="006871B7"/>
    <w:rsid w:val="00695138"/>
    <w:rsid w:val="00697F1E"/>
    <w:rsid w:val="006A0050"/>
    <w:rsid w:val="006A3E27"/>
    <w:rsid w:val="006A6BFD"/>
    <w:rsid w:val="006A7444"/>
    <w:rsid w:val="006D0EE1"/>
    <w:rsid w:val="006F0DA9"/>
    <w:rsid w:val="0074608D"/>
    <w:rsid w:val="00777DF5"/>
    <w:rsid w:val="007D1537"/>
    <w:rsid w:val="007D60AC"/>
    <w:rsid w:val="007E0415"/>
    <w:rsid w:val="008223A0"/>
    <w:rsid w:val="00847CA4"/>
    <w:rsid w:val="00853F6A"/>
    <w:rsid w:val="0089275E"/>
    <w:rsid w:val="009363D1"/>
    <w:rsid w:val="00937CB3"/>
    <w:rsid w:val="00952056"/>
    <w:rsid w:val="00952C3A"/>
    <w:rsid w:val="00962174"/>
    <w:rsid w:val="009C384E"/>
    <w:rsid w:val="00B018F4"/>
    <w:rsid w:val="00B377E0"/>
    <w:rsid w:val="00B73C97"/>
    <w:rsid w:val="00B95087"/>
    <w:rsid w:val="00BC024D"/>
    <w:rsid w:val="00C02DE5"/>
    <w:rsid w:val="00C30C7C"/>
    <w:rsid w:val="00C54C55"/>
    <w:rsid w:val="00C63519"/>
    <w:rsid w:val="00C85FB7"/>
    <w:rsid w:val="00C9791B"/>
    <w:rsid w:val="00D23181"/>
    <w:rsid w:val="00D550DB"/>
    <w:rsid w:val="00DE0580"/>
    <w:rsid w:val="00DF2E2D"/>
    <w:rsid w:val="00E047C7"/>
    <w:rsid w:val="00E20ADC"/>
    <w:rsid w:val="00E53982"/>
    <w:rsid w:val="00F96E5C"/>
    <w:rsid w:val="00FB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0EAD6"/>
  <w15:chartTrackingRefBased/>
  <w15:docId w15:val="{161BE583-0D59-4BFF-B4CF-CAEA0D84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103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Pressemitteilungen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1</Pages>
  <Words>205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Petersdorf, Katja</dc:creator>
  <cp:keywords/>
  <dc:description/>
  <cp:lastModifiedBy>Petersdorf, Katja</cp:lastModifiedBy>
  <cp:revision>3</cp:revision>
  <cp:lastPrinted>2021-08-12T11:41:00Z</cp:lastPrinted>
  <dcterms:created xsi:type="dcterms:W3CDTF">2026-09-03T06:18:00Z</dcterms:created>
  <dcterms:modified xsi:type="dcterms:W3CDTF">2026-09-03T06:44:00Z</dcterms:modified>
</cp:coreProperties>
</file>