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7ED" w:rsidRDefault="00EE67ED" w:rsidP="003D4064">
      <w:pPr>
        <w:pStyle w:val="StadtSchwarzenbek"/>
      </w:pPr>
      <w:r>
        <w:t xml:space="preserve">Die </w:t>
      </w:r>
      <w:r w:rsidRPr="0072761F">
        <w:t>Stadt Schwarzenbek lädt</w:t>
      </w:r>
      <w:r>
        <w:t xml:space="preserve"> alle 70-jährigen und </w:t>
      </w:r>
      <w:proofErr w:type="spellStart"/>
      <w:r>
        <w:t>älteren</w:t>
      </w:r>
      <w:proofErr w:type="spellEnd"/>
      <w:r>
        <w:t xml:space="preserve"> Einwohner</w:t>
      </w:r>
      <w:r w:rsidR="00622A68">
        <w:t>*</w:t>
      </w:r>
      <w:r>
        <w:t xml:space="preserve">innen </w:t>
      </w:r>
      <w:r w:rsidR="00622A68">
        <w:t xml:space="preserve">zur Adventsfeier ein. </w:t>
      </w:r>
    </w:p>
    <w:p w:rsidR="00622A68" w:rsidRDefault="00622A68" w:rsidP="00622A68">
      <w:pPr>
        <w:pStyle w:val="StadtSchwarzenbek"/>
        <w:jc w:val="center"/>
      </w:pPr>
    </w:p>
    <w:p w:rsidR="00EE67ED" w:rsidRPr="0072761F" w:rsidRDefault="00622A68" w:rsidP="00622A68">
      <w:pPr>
        <w:pStyle w:val="StadtSchwarzenbek"/>
        <w:jc w:val="center"/>
      </w:pPr>
      <w:r>
        <w:t>Diese findet am</w:t>
      </w:r>
    </w:p>
    <w:p w:rsidR="00EE67ED" w:rsidRPr="0046185F" w:rsidRDefault="00EE67ED" w:rsidP="003D4064">
      <w:pPr>
        <w:pStyle w:val="StadtSchwarzenbek"/>
        <w:jc w:val="center"/>
        <w:rPr>
          <w:b/>
          <w:bCs/>
          <w:iCs/>
        </w:rPr>
      </w:pPr>
      <w:r>
        <w:rPr>
          <w:b/>
          <w:bCs/>
          <w:iCs/>
        </w:rPr>
        <w:t>Mittwoch, den 2</w:t>
      </w:r>
      <w:r w:rsidR="0046185F">
        <w:rPr>
          <w:b/>
          <w:bCs/>
          <w:iCs/>
        </w:rPr>
        <w:t>5</w:t>
      </w:r>
      <w:r>
        <w:rPr>
          <w:b/>
          <w:bCs/>
          <w:iCs/>
        </w:rPr>
        <w:t xml:space="preserve">. </w:t>
      </w:r>
      <w:r w:rsidRPr="0046185F">
        <w:rPr>
          <w:b/>
          <w:bCs/>
          <w:iCs/>
        </w:rPr>
        <w:t>November 202</w:t>
      </w:r>
      <w:r w:rsidR="0046185F" w:rsidRPr="0046185F">
        <w:rPr>
          <w:b/>
          <w:bCs/>
          <w:iCs/>
        </w:rPr>
        <w:t>6</w:t>
      </w:r>
      <w:r w:rsidRPr="0046185F">
        <w:rPr>
          <w:b/>
          <w:bCs/>
          <w:iCs/>
        </w:rPr>
        <w:t>, um 15:00 Uhr,</w:t>
      </w:r>
    </w:p>
    <w:p w:rsidR="00EE67ED" w:rsidRPr="0046185F" w:rsidRDefault="00EE67ED" w:rsidP="003D4064">
      <w:pPr>
        <w:pStyle w:val="StadtSchwarzenbek"/>
        <w:jc w:val="center"/>
      </w:pPr>
      <w:r w:rsidRPr="0046185F">
        <w:rPr>
          <w:b/>
          <w:bCs/>
          <w:iCs/>
        </w:rPr>
        <w:t xml:space="preserve">in Schröders Hotel, </w:t>
      </w:r>
      <w:proofErr w:type="spellStart"/>
      <w:r w:rsidRPr="0046185F">
        <w:rPr>
          <w:b/>
          <w:bCs/>
          <w:iCs/>
        </w:rPr>
        <w:t>Compestr</w:t>
      </w:r>
      <w:proofErr w:type="spellEnd"/>
      <w:r w:rsidRPr="0046185F">
        <w:rPr>
          <w:b/>
          <w:bCs/>
          <w:iCs/>
        </w:rPr>
        <w:t>. 6, Schwarzenbek</w:t>
      </w:r>
    </w:p>
    <w:p w:rsidR="00EE67ED" w:rsidRPr="0046185F" w:rsidRDefault="00EE67ED" w:rsidP="003D4064">
      <w:pPr>
        <w:pStyle w:val="StadtSchwarzenbek"/>
        <w:jc w:val="center"/>
        <w:rPr>
          <w:rFonts w:ascii="Calibri" w:hAnsi="Calibri" w:cs="Calibri"/>
        </w:rPr>
      </w:pPr>
      <w:r w:rsidRPr="0046185F">
        <w:t>statt</w:t>
      </w:r>
      <w:r w:rsidR="00622A68">
        <w:t>.</w:t>
      </w:r>
    </w:p>
    <w:p w:rsidR="0046185F" w:rsidRPr="0046185F" w:rsidRDefault="0046185F" w:rsidP="0046185F">
      <w:pPr>
        <w:pStyle w:val="x12ofw9d"/>
        <w:shd w:val="clear" w:color="auto" w:fill="FCFCFC"/>
        <w:rPr>
          <w:rFonts w:ascii="Calibri" w:hAnsi="Calibri" w:cs="Calibri"/>
          <w:color w:val="0D0D0D"/>
          <w:sz w:val="22"/>
          <w:szCs w:val="22"/>
        </w:rPr>
      </w:pPr>
      <w:r w:rsidRPr="0046185F">
        <w:rPr>
          <w:rFonts w:ascii="Calibri" w:hAnsi="Calibri" w:cs="Calibri"/>
          <w:color w:val="0D0D0D"/>
          <w:sz w:val="22"/>
          <w:szCs w:val="22"/>
        </w:rPr>
        <w:t>Die Adventszeit ist eine ganz besondere Zeit – eine Zeit der Besinnlichkeit, der Freude und des Miteinanders.</w:t>
      </w:r>
    </w:p>
    <w:p w:rsidR="0046185F" w:rsidRPr="0046185F" w:rsidRDefault="0046185F" w:rsidP="0046185F">
      <w:pPr>
        <w:pStyle w:val="x12ofw9d"/>
        <w:shd w:val="clear" w:color="auto" w:fill="FCFCFC"/>
        <w:rPr>
          <w:rFonts w:ascii="Calibri" w:hAnsi="Calibri" w:cs="Calibri"/>
          <w:color w:val="0D0D0D"/>
          <w:sz w:val="22"/>
          <w:szCs w:val="22"/>
        </w:rPr>
      </w:pPr>
      <w:r w:rsidRPr="0046185F">
        <w:rPr>
          <w:rFonts w:ascii="Calibri" w:hAnsi="Calibri" w:cs="Calibri"/>
          <w:color w:val="0D0D0D"/>
          <w:sz w:val="22"/>
          <w:szCs w:val="22"/>
        </w:rPr>
        <w:t xml:space="preserve">Freuen Sie sich auf ein Beisammensein mit weihnachtlicher Musik </w:t>
      </w:r>
      <w:r w:rsidR="00622A68">
        <w:rPr>
          <w:rFonts w:ascii="Calibri" w:hAnsi="Calibri" w:cs="Calibri"/>
          <w:color w:val="0D0D0D"/>
          <w:sz w:val="22"/>
          <w:szCs w:val="22"/>
        </w:rPr>
        <w:t>des „</w:t>
      </w:r>
      <w:r w:rsidRPr="0046185F">
        <w:rPr>
          <w:rFonts w:ascii="Calibri" w:hAnsi="Calibri" w:cs="Calibri"/>
          <w:color w:val="0D0D0D"/>
          <w:sz w:val="22"/>
          <w:szCs w:val="22"/>
        </w:rPr>
        <w:t>Singkreis</w:t>
      </w:r>
      <w:r w:rsidR="00622A68">
        <w:rPr>
          <w:rFonts w:ascii="Calibri" w:hAnsi="Calibri" w:cs="Calibri"/>
          <w:color w:val="0D0D0D"/>
          <w:sz w:val="22"/>
          <w:szCs w:val="22"/>
        </w:rPr>
        <w:t>es</w:t>
      </w:r>
      <w:r w:rsidRPr="0046185F">
        <w:rPr>
          <w:rFonts w:ascii="Calibri" w:hAnsi="Calibri" w:cs="Calibri"/>
          <w:color w:val="0D0D0D"/>
          <w:sz w:val="22"/>
          <w:szCs w:val="22"/>
        </w:rPr>
        <w:t xml:space="preserve"> Schwarzenbek</w:t>
      </w:r>
      <w:r w:rsidR="00622A68">
        <w:rPr>
          <w:rFonts w:ascii="Calibri" w:hAnsi="Calibri" w:cs="Calibri"/>
          <w:color w:val="0D0D0D"/>
          <w:sz w:val="22"/>
          <w:szCs w:val="22"/>
        </w:rPr>
        <w:t>“</w:t>
      </w:r>
      <w:r w:rsidRPr="0046185F">
        <w:rPr>
          <w:rFonts w:ascii="Calibri" w:hAnsi="Calibri" w:cs="Calibri"/>
          <w:color w:val="0D0D0D"/>
          <w:sz w:val="22"/>
          <w:szCs w:val="22"/>
        </w:rPr>
        <w:t>, Kaffee und Kuchen sowie auf nette Gespräche in angenehmer Atmosphäre.</w:t>
      </w:r>
    </w:p>
    <w:p w:rsidR="0046185F" w:rsidRPr="0046185F" w:rsidRDefault="0046185F" w:rsidP="0046185F">
      <w:pPr>
        <w:pStyle w:val="StadtSchwarzenbek"/>
        <w:rPr>
          <w:rFonts w:ascii="Calibri" w:hAnsi="Calibri" w:cs="Calibri"/>
        </w:rPr>
      </w:pPr>
      <w:r w:rsidRPr="0046185F">
        <w:rPr>
          <w:rFonts w:ascii="Calibri" w:hAnsi="Calibri" w:cs="Calibri"/>
        </w:rPr>
        <w:t xml:space="preserve">Der Kostenbeitrag für die Veranstaltung beträgt 5,00 € pro Karte. </w:t>
      </w:r>
    </w:p>
    <w:p w:rsidR="0046185F" w:rsidRPr="0046185F" w:rsidRDefault="0046185F" w:rsidP="0046185F">
      <w:pPr>
        <w:pStyle w:val="StadtSchwarzenbek"/>
        <w:rPr>
          <w:rFonts w:ascii="Calibri" w:hAnsi="Calibri" w:cs="Calibri"/>
        </w:rPr>
      </w:pPr>
    </w:p>
    <w:p w:rsidR="0046185F" w:rsidRPr="0046185F" w:rsidRDefault="0046185F" w:rsidP="0046185F">
      <w:pPr>
        <w:pStyle w:val="StadtSchwarzenbek"/>
        <w:rPr>
          <w:rFonts w:ascii="Calibri" w:hAnsi="Calibri" w:cs="Calibri"/>
        </w:rPr>
      </w:pPr>
      <w:r w:rsidRPr="0046185F">
        <w:rPr>
          <w:rFonts w:ascii="Calibri" w:hAnsi="Calibri" w:cs="Calibri"/>
        </w:rPr>
        <w:t xml:space="preserve">Die Eintrittskarte kann an der </w:t>
      </w:r>
      <w:r w:rsidRPr="0046185F">
        <w:rPr>
          <w:rFonts w:ascii="Calibri" w:hAnsi="Calibri" w:cs="Calibri"/>
          <w:b/>
        </w:rPr>
        <w:t xml:space="preserve">Auskunft (Empfang) des Rathauses, Eingang </w:t>
      </w:r>
      <w:proofErr w:type="spellStart"/>
      <w:r w:rsidRPr="0046185F">
        <w:rPr>
          <w:rFonts w:ascii="Calibri" w:hAnsi="Calibri" w:cs="Calibri"/>
          <w:b/>
        </w:rPr>
        <w:t>Compestraße</w:t>
      </w:r>
      <w:proofErr w:type="spellEnd"/>
      <w:r w:rsidRPr="0046185F">
        <w:rPr>
          <w:rFonts w:ascii="Calibri" w:hAnsi="Calibri" w:cs="Calibri"/>
          <w:b/>
        </w:rPr>
        <w:t>,</w:t>
      </w:r>
      <w:r w:rsidRPr="0046185F">
        <w:rPr>
          <w:rFonts w:ascii="Calibri" w:hAnsi="Calibri" w:cs="Calibri"/>
        </w:rPr>
        <w:t xml:space="preserve"> während der Öffnungszeiten abgeholt werden.</w:t>
      </w:r>
    </w:p>
    <w:p w:rsidR="0046185F" w:rsidRPr="0046185F" w:rsidRDefault="0046185F" w:rsidP="0046185F">
      <w:pPr>
        <w:pStyle w:val="StadtSchwarzenbek"/>
        <w:rPr>
          <w:rFonts w:ascii="Calibri" w:hAnsi="Calibri" w:cs="Calibri"/>
        </w:rPr>
      </w:pPr>
    </w:p>
    <w:p w:rsidR="0046185F" w:rsidRPr="0046185F" w:rsidRDefault="0046185F" w:rsidP="0046185F">
      <w:pPr>
        <w:pStyle w:val="StadtSchwarzenbek"/>
        <w:rPr>
          <w:rFonts w:ascii="Calibri" w:hAnsi="Calibri" w:cs="Calibri"/>
        </w:rPr>
      </w:pPr>
      <w:r w:rsidRPr="0046185F">
        <w:rPr>
          <w:rFonts w:ascii="Calibri" w:hAnsi="Calibri" w:cs="Calibri"/>
        </w:rPr>
        <w:t xml:space="preserve">Die Veranstaltung endet voraussichtlich gegen 17:00 Uhr. Wir freuen uns </w:t>
      </w:r>
      <w:r w:rsidR="00F50AEB">
        <w:rPr>
          <w:rFonts w:ascii="Calibri" w:hAnsi="Calibri" w:cs="Calibri"/>
        </w:rPr>
        <w:t>sehr drauf, Sie bei der Adventsfeier begrüßen zu dürfen</w:t>
      </w:r>
      <w:r w:rsidRPr="0046185F">
        <w:rPr>
          <w:rFonts w:ascii="Calibri" w:hAnsi="Calibri" w:cs="Calibri"/>
        </w:rPr>
        <w:t xml:space="preserve">. </w:t>
      </w:r>
    </w:p>
    <w:p w:rsidR="0046185F" w:rsidRPr="0046185F" w:rsidRDefault="0046185F" w:rsidP="0046185F">
      <w:pPr>
        <w:pStyle w:val="StadtSchwarzenbek"/>
        <w:rPr>
          <w:rFonts w:ascii="Calibri" w:hAnsi="Calibri" w:cs="Calibri"/>
        </w:rPr>
      </w:pPr>
    </w:p>
    <w:p w:rsidR="0046185F" w:rsidRPr="0046185F" w:rsidRDefault="0046185F" w:rsidP="0046185F">
      <w:pPr>
        <w:pStyle w:val="StadtSchwarzenbek"/>
        <w:rPr>
          <w:rFonts w:ascii="Calibri" w:hAnsi="Calibri" w:cs="Calibri"/>
        </w:rPr>
      </w:pPr>
      <w:r w:rsidRPr="0046185F">
        <w:rPr>
          <w:rFonts w:ascii="Calibri" w:hAnsi="Calibri" w:cs="Calibri"/>
        </w:rPr>
        <w:t>Bankverbindung:</w:t>
      </w:r>
    </w:p>
    <w:p w:rsidR="0046185F" w:rsidRPr="0046185F" w:rsidRDefault="0046185F" w:rsidP="0046185F">
      <w:pPr>
        <w:pStyle w:val="StadtSchwarzenbek"/>
      </w:pPr>
    </w:p>
    <w:p w:rsidR="0046185F" w:rsidRPr="0046185F" w:rsidRDefault="0046185F" w:rsidP="0046185F">
      <w:pPr>
        <w:pStyle w:val="StadtSchwarzenbek"/>
      </w:pPr>
      <w:r w:rsidRPr="0046185F">
        <w:t>Stadt Schwarzenbek</w:t>
      </w:r>
    </w:p>
    <w:p w:rsidR="0046185F" w:rsidRPr="0046185F" w:rsidRDefault="0046185F" w:rsidP="0046185F">
      <w:pPr>
        <w:pStyle w:val="StadtSchwarzenbek"/>
      </w:pPr>
      <w:r w:rsidRPr="0046185F">
        <w:t>Kreissparkasse Herzogtum Lauenburg</w:t>
      </w:r>
    </w:p>
    <w:p w:rsidR="0046185F" w:rsidRPr="0046185F" w:rsidRDefault="0046185F" w:rsidP="0046185F">
      <w:pPr>
        <w:pStyle w:val="StadtSchwarzenbek"/>
      </w:pPr>
      <w:r w:rsidRPr="0046185F">
        <w:t>BIC: NOLADE21RZB</w:t>
      </w:r>
    </w:p>
    <w:p w:rsidR="0046185F" w:rsidRPr="0046185F" w:rsidRDefault="0046185F" w:rsidP="0046185F">
      <w:pPr>
        <w:pStyle w:val="StadtSchwarzenbek"/>
      </w:pPr>
      <w:r w:rsidRPr="0046185F">
        <w:t>IBAN: DE80 2305 2750 0000 0007 01</w:t>
      </w:r>
    </w:p>
    <w:p w:rsidR="0046185F" w:rsidRPr="0046185F" w:rsidRDefault="0046185F" w:rsidP="0046185F">
      <w:pPr>
        <w:pStyle w:val="StadtSchwarzenbek"/>
      </w:pPr>
      <w:r w:rsidRPr="0046185F">
        <w:t>Bitte geben Sie folgenden Verwendungszweck an: PK-Nr.: 01-00211869 (Name des Teilnehmenden)</w:t>
      </w:r>
    </w:p>
    <w:p w:rsidR="0046185F" w:rsidRPr="0046185F" w:rsidRDefault="0046185F" w:rsidP="003D4064">
      <w:pPr>
        <w:pStyle w:val="StadtSchwarzenbek"/>
        <w:jc w:val="center"/>
      </w:pPr>
    </w:p>
    <w:p w:rsidR="003D4064" w:rsidRPr="0046185F" w:rsidRDefault="00EE67ED" w:rsidP="003D4064">
      <w:pPr>
        <w:pStyle w:val="StadtSchwarzenbek"/>
      </w:pPr>
      <w:r w:rsidRPr="0046185F">
        <w:t xml:space="preserve">Da nur eine begrenzte Anzahl an Plätzen zur Verfügung steht, wird um </w:t>
      </w:r>
      <w:r w:rsidRPr="00622A68">
        <w:t>Anmeldung durch Abholung der entsprechenden Eintrittskarte gebeten</w:t>
      </w:r>
      <w:r w:rsidR="00FA161B" w:rsidRPr="00622A68">
        <w:t>, oder alternativ durch Überweisung auf das Konto der</w:t>
      </w:r>
      <w:r w:rsidR="00FA161B" w:rsidRPr="0046185F">
        <w:t xml:space="preserve"> Stadt Schwarzenbek</w:t>
      </w:r>
      <w:r w:rsidRPr="0046185F">
        <w:t xml:space="preserve">. </w:t>
      </w:r>
      <w:r w:rsidR="003D4064" w:rsidRPr="0046185F">
        <w:t xml:space="preserve">In diesem Fall wird </w:t>
      </w:r>
      <w:r w:rsidR="00757423" w:rsidRPr="0046185F">
        <w:t>k</w:t>
      </w:r>
      <w:r w:rsidR="003D4064" w:rsidRPr="0046185F">
        <w:t>eine Eintrittskarte ausgehändigt.</w:t>
      </w:r>
      <w:r w:rsidR="009905E7" w:rsidRPr="0046185F">
        <w:t xml:space="preserve"> </w:t>
      </w:r>
      <w:r w:rsidR="003D4064" w:rsidRPr="0046185F">
        <w:t xml:space="preserve">Dafür müsste der Überweisungsbeleg am Veranstaltungstag vorgelegt werden. </w:t>
      </w:r>
    </w:p>
    <w:p w:rsidR="003D4064" w:rsidRPr="0046185F" w:rsidRDefault="003D4064" w:rsidP="003D4064">
      <w:pPr>
        <w:pStyle w:val="StadtSchwarzenbek"/>
      </w:pPr>
    </w:p>
    <w:p w:rsidR="0046185F" w:rsidRDefault="0046185F" w:rsidP="003D4064">
      <w:pPr>
        <w:pStyle w:val="StadtSchwarzenbek"/>
      </w:pPr>
      <w:bookmarkStart w:id="0" w:name="_GoBack"/>
      <w:bookmarkEnd w:id="0"/>
    </w:p>
    <w:sectPr w:rsidR="0046185F" w:rsidSect="00780C1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18" w:bottom="1134" w:left="1418" w:header="709" w:footer="3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67ED" w:rsidRDefault="00EE67ED" w:rsidP="00DA2F02">
      <w:pPr>
        <w:spacing w:after="0" w:line="240" w:lineRule="auto"/>
      </w:pPr>
      <w:r>
        <w:separator/>
      </w:r>
    </w:p>
  </w:endnote>
  <w:endnote w:type="continuationSeparator" w:id="0">
    <w:p w:rsidR="00EE67ED" w:rsidRDefault="00EE67ED" w:rsidP="00DA2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14A6" w:rsidRPr="00780C11" w:rsidRDefault="00F814A6" w:rsidP="00F814A6">
    <w:pPr>
      <w:pStyle w:val="Fuzeile"/>
      <w:jc w:val="center"/>
      <w:rPr>
        <w:rStyle w:val="Fett"/>
        <w:b w:val="0"/>
        <w:bCs w:val="0"/>
        <w:sz w:val="16"/>
        <w:szCs w:val="16"/>
      </w:rPr>
    </w:pPr>
    <w:r w:rsidRPr="00780C11">
      <w:rPr>
        <w:rStyle w:val="Fett"/>
        <w:bCs w:val="0"/>
        <w:sz w:val="16"/>
        <w:szCs w:val="16"/>
      </w:rPr>
      <w:t>Herausgeberin:</w:t>
    </w:r>
    <w:r w:rsidRPr="00780C11">
      <w:rPr>
        <w:rStyle w:val="Fett"/>
        <w:b w:val="0"/>
        <w:bCs w:val="0"/>
        <w:sz w:val="16"/>
        <w:szCs w:val="16"/>
      </w:rPr>
      <w:t xml:space="preserve"> Stadt Schwarzenbek, Ritter-Wulf-Platz 1, 21493 Schwarzenbek</w:t>
    </w:r>
  </w:p>
  <w:p w:rsidR="002E7D5C" w:rsidRPr="00F814A6" w:rsidRDefault="00F814A6" w:rsidP="00F814A6">
    <w:pPr>
      <w:pStyle w:val="Fuzeile"/>
      <w:jc w:val="center"/>
      <w:rPr>
        <w:sz w:val="16"/>
        <w:szCs w:val="16"/>
      </w:rPr>
    </w:pPr>
    <w:r w:rsidRPr="00780C11">
      <w:rPr>
        <w:rStyle w:val="Fett"/>
        <w:bCs w:val="0"/>
        <w:sz w:val="16"/>
        <w:szCs w:val="16"/>
      </w:rPr>
      <w:t>Telefon:</w:t>
    </w:r>
    <w:r w:rsidRPr="00780C11">
      <w:rPr>
        <w:rStyle w:val="Fett"/>
        <w:b w:val="0"/>
        <w:bCs w:val="0"/>
        <w:sz w:val="16"/>
        <w:szCs w:val="16"/>
      </w:rPr>
      <w:t xml:space="preserve"> 04151 881-0 | </w:t>
    </w:r>
    <w:r w:rsidRPr="00780C11">
      <w:rPr>
        <w:rStyle w:val="Fett"/>
        <w:bCs w:val="0"/>
        <w:sz w:val="16"/>
        <w:szCs w:val="16"/>
      </w:rPr>
      <w:t>E-Mail:</w:t>
    </w:r>
    <w:r w:rsidRPr="00780C11">
      <w:rPr>
        <w:rStyle w:val="Fett"/>
        <w:b w:val="0"/>
        <w:bCs w:val="0"/>
        <w:sz w:val="16"/>
        <w:szCs w:val="16"/>
      </w:rPr>
      <w:t xml:space="preserve"> info@schwarzenbek.de | </w:t>
    </w:r>
    <w:r w:rsidRPr="00780C11">
      <w:rPr>
        <w:rStyle w:val="Fett"/>
        <w:bCs w:val="0"/>
        <w:sz w:val="16"/>
        <w:szCs w:val="16"/>
      </w:rPr>
      <w:t>Internet:</w:t>
    </w:r>
    <w:r w:rsidRPr="00780C11">
      <w:rPr>
        <w:rStyle w:val="Fett"/>
        <w:b w:val="0"/>
        <w:bCs w:val="0"/>
        <w:sz w:val="16"/>
        <w:szCs w:val="16"/>
      </w:rPr>
      <w:t xml:space="preserve"> www.schwarzenbek.de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C11" w:rsidRPr="00780C11" w:rsidRDefault="00780C11" w:rsidP="00780C11">
    <w:pPr>
      <w:pStyle w:val="Fuzeile"/>
      <w:jc w:val="center"/>
      <w:rPr>
        <w:rStyle w:val="Fett"/>
        <w:b w:val="0"/>
        <w:bCs w:val="0"/>
        <w:sz w:val="16"/>
        <w:szCs w:val="16"/>
      </w:rPr>
    </w:pPr>
    <w:r w:rsidRPr="00780C11">
      <w:rPr>
        <w:rStyle w:val="Fett"/>
        <w:bCs w:val="0"/>
        <w:sz w:val="16"/>
        <w:szCs w:val="16"/>
      </w:rPr>
      <w:t>Herausgeberin:</w:t>
    </w:r>
    <w:r w:rsidRPr="00780C11">
      <w:rPr>
        <w:rStyle w:val="Fett"/>
        <w:b w:val="0"/>
        <w:bCs w:val="0"/>
        <w:sz w:val="16"/>
        <w:szCs w:val="16"/>
      </w:rPr>
      <w:t xml:space="preserve"> Stadt Schwarzenbek, Ritter-Wulf-Platz 1, 21493 Schwarzenbek</w:t>
    </w:r>
  </w:p>
  <w:p w:rsidR="00384B61" w:rsidRPr="00780C11" w:rsidRDefault="00780C11" w:rsidP="00780C11">
    <w:pPr>
      <w:pStyle w:val="Fuzeile"/>
      <w:jc w:val="center"/>
      <w:rPr>
        <w:rStyle w:val="Fett"/>
        <w:b w:val="0"/>
        <w:bCs w:val="0"/>
        <w:sz w:val="16"/>
        <w:szCs w:val="16"/>
      </w:rPr>
    </w:pPr>
    <w:r w:rsidRPr="00780C11">
      <w:rPr>
        <w:rStyle w:val="Fett"/>
        <w:bCs w:val="0"/>
        <w:sz w:val="16"/>
        <w:szCs w:val="16"/>
      </w:rPr>
      <w:t>Telefon:</w:t>
    </w:r>
    <w:r w:rsidRPr="00780C11">
      <w:rPr>
        <w:rStyle w:val="Fett"/>
        <w:b w:val="0"/>
        <w:bCs w:val="0"/>
        <w:sz w:val="16"/>
        <w:szCs w:val="16"/>
      </w:rPr>
      <w:t xml:space="preserve"> 04151 881-0 | </w:t>
    </w:r>
    <w:r w:rsidRPr="00780C11">
      <w:rPr>
        <w:rStyle w:val="Fett"/>
        <w:bCs w:val="0"/>
        <w:sz w:val="16"/>
        <w:szCs w:val="16"/>
      </w:rPr>
      <w:t>E-Mail:</w:t>
    </w:r>
    <w:r w:rsidRPr="00780C11">
      <w:rPr>
        <w:rStyle w:val="Fett"/>
        <w:b w:val="0"/>
        <w:bCs w:val="0"/>
        <w:sz w:val="16"/>
        <w:szCs w:val="16"/>
      </w:rPr>
      <w:t xml:space="preserve"> info@schwarzenbek.de | </w:t>
    </w:r>
    <w:r w:rsidRPr="00780C11">
      <w:rPr>
        <w:rStyle w:val="Fett"/>
        <w:bCs w:val="0"/>
        <w:sz w:val="16"/>
        <w:szCs w:val="16"/>
      </w:rPr>
      <w:t>Internet:</w:t>
    </w:r>
    <w:r w:rsidRPr="00780C11">
      <w:rPr>
        <w:rStyle w:val="Fett"/>
        <w:b w:val="0"/>
        <w:bCs w:val="0"/>
        <w:sz w:val="16"/>
        <w:szCs w:val="16"/>
      </w:rPr>
      <w:t xml:space="preserve"> www.schwarzenbek.de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67ED" w:rsidRDefault="00EE67ED" w:rsidP="00DA2F02">
      <w:pPr>
        <w:spacing w:after="0" w:line="240" w:lineRule="auto"/>
      </w:pPr>
      <w:r>
        <w:separator/>
      </w:r>
    </w:p>
  </w:footnote>
  <w:footnote w:type="continuationSeparator" w:id="0">
    <w:p w:rsidR="00EE67ED" w:rsidRDefault="00EE67ED" w:rsidP="00DA2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0E7" w:rsidRPr="00592588" w:rsidRDefault="00EB20E7" w:rsidP="00592588">
    <w:pPr>
      <w:pStyle w:val="Fuzeile"/>
      <w:tabs>
        <w:tab w:val="clear" w:pos="4536"/>
        <w:tab w:val="clear" w:pos="9072"/>
      </w:tabs>
      <w:jc w:val="center"/>
      <w:rPr>
        <w:rFonts w:cstheme="minorHAnsi"/>
        <w:sz w:val="16"/>
        <w:szCs w:val="16"/>
      </w:rPr>
    </w:pPr>
    <w:r w:rsidRPr="00592588">
      <w:rPr>
        <w:rFonts w:cstheme="minorHAnsi"/>
        <w:sz w:val="16"/>
        <w:szCs w:val="16"/>
      </w:rPr>
      <w:t xml:space="preserve">- </w:t>
    </w:r>
    <w:r w:rsidRPr="00592588">
      <w:rPr>
        <w:rStyle w:val="Seitenzahl"/>
        <w:rFonts w:cstheme="minorHAnsi"/>
        <w:sz w:val="16"/>
        <w:szCs w:val="16"/>
      </w:rPr>
      <w:fldChar w:fldCharType="begin"/>
    </w:r>
    <w:r w:rsidRPr="00592588">
      <w:rPr>
        <w:rStyle w:val="Seitenzahl"/>
        <w:rFonts w:cstheme="minorHAnsi"/>
        <w:sz w:val="16"/>
        <w:szCs w:val="16"/>
      </w:rPr>
      <w:instrText xml:space="preserve"> PAGE </w:instrText>
    </w:r>
    <w:r w:rsidRPr="00592588">
      <w:rPr>
        <w:rStyle w:val="Seitenzahl"/>
        <w:rFonts w:cstheme="minorHAnsi"/>
        <w:sz w:val="16"/>
        <w:szCs w:val="16"/>
      </w:rPr>
      <w:fldChar w:fldCharType="separate"/>
    </w:r>
    <w:r w:rsidRPr="00592588">
      <w:rPr>
        <w:rStyle w:val="Seitenzahl"/>
        <w:rFonts w:cstheme="minorHAnsi"/>
        <w:sz w:val="16"/>
        <w:szCs w:val="16"/>
      </w:rPr>
      <w:t>2</w:t>
    </w:r>
    <w:r w:rsidRPr="00592588">
      <w:rPr>
        <w:rStyle w:val="Seitenzahl"/>
        <w:rFonts w:cstheme="minorHAnsi"/>
        <w:sz w:val="16"/>
        <w:szCs w:val="16"/>
      </w:rPr>
      <w:fldChar w:fldCharType="end"/>
    </w:r>
    <w:r w:rsidRPr="00592588">
      <w:rPr>
        <w:rStyle w:val="Seitenzahl"/>
        <w:rFonts w:cstheme="minorHAnsi"/>
        <w:sz w:val="16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D5C" w:rsidRDefault="002E7D5C" w:rsidP="00DF25A6">
    <w:pPr>
      <w:pStyle w:val="Kopfzeile"/>
      <w:tabs>
        <w:tab w:val="clear" w:pos="9072"/>
        <w:tab w:val="right" w:pos="9071"/>
      </w:tabs>
      <w:rPr>
        <w:rFonts w:cstheme="minorHAnsi"/>
      </w:rPr>
    </w:pPr>
  </w:p>
  <w:tbl>
    <w:tblPr>
      <w:tblW w:w="915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096"/>
      <w:gridCol w:w="3061"/>
    </w:tblGrid>
    <w:tr w:rsidR="00855203" w:rsidRPr="00F02668" w:rsidTr="00251569">
      <w:trPr>
        <w:trHeight w:val="1247"/>
      </w:trPr>
      <w:tc>
        <w:tcPr>
          <w:tcW w:w="6096" w:type="dxa"/>
        </w:tcPr>
        <w:p w:rsidR="000D02FD" w:rsidRPr="00F02668" w:rsidRDefault="00855203" w:rsidP="00855203">
          <w:pPr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</w:rPr>
            <w:drawing>
              <wp:inline distT="0" distB="0" distL="0" distR="0" wp14:anchorId="1A24EE8B" wp14:editId="15E016C7">
                <wp:extent cx="3738431" cy="711938"/>
                <wp:effectExtent l="0" t="0" r="0" b="0"/>
                <wp:docPr id="54" name="Grafik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_Stadt-Schwarzenbek_L_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38431" cy="7119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1" w:type="dxa"/>
          <w:vAlign w:val="center"/>
        </w:tcPr>
        <w:p w:rsidR="000D02FD" w:rsidRPr="000D02FD" w:rsidRDefault="00855203" w:rsidP="00251569">
          <w:pPr>
            <w:spacing w:after="0" w:line="240" w:lineRule="auto"/>
            <w:jc w:val="right"/>
            <w:rPr>
              <w:rFonts w:ascii="Tahoma" w:hAnsi="Tahoma" w:cs="Tahoma"/>
              <w:b/>
              <w:sz w:val="44"/>
            </w:rPr>
          </w:pPr>
          <w:r>
            <w:rPr>
              <w:rFonts w:ascii="Tahoma" w:hAnsi="Tahoma" w:cs="Tahoma"/>
              <w:noProof/>
            </w:rPr>
            <w:drawing>
              <wp:inline distT="0" distB="0" distL="0" distR="0" wp14:anchorId="73E84FCA" wp14:editId="66782803">
                <wp:extent cx="1048512" cy="493776"/>
                <wp:effectExtent l="0" t="0" r="0" b="1905"/>
                <wp:docPr id="55" name="Grafik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Europapreis-1961_1_CMYK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8512" cy="493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55203" w:rsidRPr="00251569" w:rsidTr="00251569">
      <w:trPr>
        <w:trHeight w:val="397"/>
      </w:trPr>
      <w:tc>
        <w:tcPr>
          <w:tcW w:w="6096" w:type="dxa"/>
          <w:vAlign w:val="center"/>
        </w:tcPr>
        <w:p w:rsidR="00855203" w:rsidRDefault="00855203" w:rsidP="00251569">
          <w:pPr>
            <w:spacing w:after="0" w:line="240" w:lineRule="auto"/>
            <w:rPr>
              <w:rFonts w:ascii="Tahoma" w:hAnsi="Tahoma" w:cs="Tahoma"/>
              <w:noProof/>
            </w:rPr>
          </w:pPr>
        </w:p>
      </w:tc>
      <w:tc>
        <w:tcPr>
          <w:tcW w:w="3061" w:type="dxa"/>
          <w:vAlign w:val="center"/>
        </w:tcPr>
        <w:p w:rsidR="00855203" w:rsidRPr="00251569" w:rsidRDefault="00855203" w:rsidP="00251569">
          <w:pPr>
            <w:pStyle w:val="Kopfzeile"/>
            <w:tabs>
              <w:tab w:val="left" w:pos="667"/>
            </w:tabs>
            <w:jc w:val="right"/>
            <w:rPr>
              <w:rFonts w:ascii="Tahoma" w:hAnsi="Tahoma" w:cs="Tahoma"/>
              <w:noProof/>
            </w:rPr>
          </w:pPr>
          <w:r w:rsidRPr="00251569">
            <w:rPr>
              <w:rFonts w:cstheme="minorHAnsi"/>
            </w:rPr>
            <w:fldChar w:fldCharType="begin"/>
          </w:r>
          <w:r w:rsidRPr="00251569">
            <w:rPr>
              <w:rFonts w:cstheme="minorHAnsi"/>
            </w:rPr>
            <w:instrText xml:space="preserve"> DATE \@ "d. MMMM yyyy" \* MERGEFORMAT </w:instrText>
          </w:r>
          <w:r w:rsidRPr="00251569">
            <w:rPr>
              <w:rFonts w:cstheme="minorHAnsi"/>
            </w:rPr>
            <w:fldChar w:fldCharType="separate"/>
          </w:r>
          <w:r w:rsidR="007C418F">
            <w:rPr>
              <w:rFonts w:cstheme="minorHAnsi"/>
              <w:noProof/>
            </w:rPr>
            <w:t>29. Oktober 2026</w:t>
          </w:r>
          <w:r w:rsidRPr="00251569">
            <w:rPr>
              <w:rFonts w:cstheme="minorHAnsi"/>
            </w:rPr>
            <w:fldChar w:fldCharType="end"/>
          </w:r>
        </w:p>
      </w:tc>
    </w:tr>
    <w:tr w:rsidR="00855203" w:rsidRPr="00F02668" w:rsidTr="00251569">
      <w:trPr>
        <w:trHeight w:val="680"/>
      </w:trPr>
      <w:tc>
        <w:tcPr>
          <w:tcW w:w="9157" w:type="dxa"/>
          <w:gridSpan w:val="2"/>
          <w:vAlign w:val="bottom"/>
        </w:tcPr>
        <w:p w:rsidR="00855203" w:rsidRPr="00C71DD7" w:rsidRDefault="00D2793B" w:rsidP="00251569">
          <w:pPr>
            <w:spacing w:after="0" w:line="240" w:lineRule="auto"/>
            <w:ind w:left="-69"/>
            <w:jc w:val="center"/>
            <w:rPr>
              <w:rFonts w:cstheme="minorHAnsi"/>
              <w:b/>
              <w:sz w:val="36"/>
              <w:szCs w:val="36"/>
            </w:rPr>
          </w:pPr>
          <w:r>
            <w:rPr>
              <w:rFonts w:cstheme="minorHAnsi"/>
              <w:b/>
              <w:sz w:val="36"/>
              <w:szCs w:val="36"/>
            </w:rPr>
            <w:t>Pressemitteilung</w:t>
          </w:r>
        </w:p>
      </w:tc>
    </w:tr>
  </w:tbl>
  <w:p w:rsidR="002E7D5C" w:rsidRDefault="002E7D5C" w:rsidP="00AF16EB">
    <w:pPr>
      <w:pStyle w:val="Kopfzeile"/>
      <w:tabs>
        <w:tab w:val="left" w:pos="667"/>
      </w:tabs>
    </w:pPr>
  </w:p>
  <w:p w:rsidR="00F813BA" w:rsidRDefault="00F813BA" w:rsidP="00AF16EB">
    <w:pPr>
      <w:pStyle w:val="Kopfzeile"/>
      <w:tabs>
        <w:tab w:val="left" w:pos="66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E369C"/>
    <w:multiLevelType w:val="multilevel"/>
    <w:tmpl w:val="5732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717ABF"/>
    <w:multiLevelType w:val="multilevel"/>
    <w:tmpl w:val="7F16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0436ED"/>
    <w:multiLevelType w:val="multilevel"/>
    <w:tmpl w:val="A6C2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3D3672"/>
    <w:multiLevelType w:val="multilevel"/>
    <w:tmpl w:val="E718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7ED"/>
    <w:rsid w:val="00033723"/>
    <w:rsid w:val="000D02FD"/>
    <w:rsid w:val="001F7E62"/>
    <w:rsid w:val="002334E7"/>
    <w:rsid w:val="00251569"/>
    <w:rsid w:val="002E7D5C"/>
    <w:rsid w:val="0037004E"/>
    <w:rsid w:val="00384B61"/>
    <w:rsid w:val="003D4064"/>
    <w:rsid w:val="0046185F"/>
    <w:rsid w:val="004E597F"/>
    <w:rsid w:val="00544982"/>
    <w:rsid w:val="005834E6"/>
    <w:rsid w:val="00592588"/>
    <w:rsid w:val="005C06E7"/>
    <w:rsid w:val="005C4554"/>
    <w:rsid w:val="00622A68"/>
    <w:rsid w:val="00654187"/>
    <w:rsid w:val="00757423"/>
    <w:rsid w:val="00780C11"/>
    <w:rsid w:val="007C418F"/>
    <w:rsid w:val="00836CC5"/>
    <w:rsid w:val="00855203"/>
    <w:rsid w:val="008E3F6A"/>
    <w:rsid w:val="00905BB1"/>
    <w:rsid w:val="009905E7"/>
    <w:rsid w:val="00991EF5"/>
    <w:rsid w:val="0099613E"/>
    <w:rsid w:val="009F0903"/>
    <w:rsid w:val="00A53CC8"/>
    <w:rsid w:val="00AF16EB"/>
    <w:rsid w:val="00B9631C"/>
    <w:rsid w:val="00C3212E"/>
    <w:rsid w:val="00C71DD7"/>
    <w:rsid w:val="00CE39C8"/>
    <w:rsid w:val="00CF478C"/>
    <w:rsid w:val="00D2793B"/>
    <w:rsid w:val="00D665C2"/>
    <w:rsid w:val="00D7371A"/>
    <w:rsid w:val="00DA2F02"/>
    <w:rsid w:val="00DE6ED3"/>
    <w:rsid w:val="00DF25A6"/>
    <w:rsid w:val="00EA6BD1"/>
    <w:rsid w:val="00EB20E7"/>
    <w:rsid w:val="00EE67ED"/>
    <w:rsid w:val="00F50AEB"/>
    <w:rsid w:val="00F813BA"/>
    <w:rsid w:val="00F814A6"/>
    <w:rsid w:val="00F92429"/>
    <w:rsid w:val="00FA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39F35308-5021-4CC0-8530-D4A9A4E0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qFormat/>
    <w:rsid w:val="00EE67ED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i/>
      <w:iCs/>
      <w:spacing w:val="54"/>
      <w:sz w:val="32"/>
      <w:szCs w:val="24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B963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B9631C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B96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9631C"/>
    <w:rPr>
      <w:b/>
      <w:bCs/>
    </w:rPr>
  </w:style>
  <w:style w:type="paragraph" w:styleId="Kopfzeile">
    <w:name w:val="header"/>
    <w:basedOn w:val="Standard"/>
    <w:link w:val="KopfzeileZchn"/>
    <w:unhideWhenUsed/>
    <w:rsid w:val="00DA2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2F02"/>
  </w:style>
  <w:style w:type="paragraph" w:styleId="Fuzeile">
    <w:name w:val="footer"/>
    <w:basedOn w:val="Standard"/>
    <w:link w:val="FuzeileZchn"/>
    <w:unhideWhenUsed/>
    <w:rsid w:val="00DA2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2F02"/>
  </w:style>
  <w:style w:type="character" w:styleId="Seitenzahl">
    <w:name w:val="page number"/>
    <w:basedOn w:val="Absatz-Standardschriftart"/>
    <w:rsid w:val="002E7D5C"/>
  </w:style>
  <w:style w:type="character" w:styleId="Hyperlink">
    <w:name w:val="Hyperlink"/>
    <w:basedOn w:val="Absatz-Standardschriftart"/>
    <w:uiPriority w:val="99"/>
    <w:unhideWhenUsed/>
    <w:rsid w:val="000D02F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02FD"/>
    <w:rPr>
      <w:color w:val="605E5C"/>
      <w:shd w:val="clear" w:color="auto" w:fill="E1DFDD"/>
    </w:rPr>
  </w:style>
  <w:style w:type="paragraph" w:customStyle="1" w:styleId="StadtSchwarzenbek">
    <w:name w:val="Stadt Schwarzenbek"/>
    <w:basedOn w:val="Standard"/>
    <w:link w:val="StadtSchwarzenbekZchn"/>
    <w:qFormat/>
    <w:rsid w:val="009F0903"/>
    <w:pPr>
      <w:spacing w:after="0" w:line="240" w:lineRule="auto"/>
      <w:jc w:val="both"/>
    </w:pPr>
    <w:rPr>
      <w:rFonts w:eastAsia="Times New Roman" w:cstheme="minorHAnsi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1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tadtSchwarzenbekZchn">
    <w:name w:val="Stadt Schwarzenbek Zchn"/>
    <w:basedOn w:val="Absatz-Standardschriftart"/>
    <w:link w:val="StadtSchwarzenbek"/>
    <w:rsid w:val="009F0903"/>
    <w:rPr>
      <w:rFonts w:eastAsia="Times New Roman" w:cstheme="minorHAnsi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1569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EE67ED"/>
    <w:rPr>
      <w:rFonts w:ascii="Arial" w:eastAsia="Times New Roman" w:hAnsi="Arial" w:cs="Arial"/>
      <w:b/>
      <w:bCs/>
      <w:i/>
      <w:iCs/>
      <w:spacing w:val="54"/>
      <w:sz w:val="32"/>
      <w:szCs w:val="24"/>
      <w:lang w:eastAsia="de-DE"/>
    </w:rPr>
  </w:style>
  <w:style w:type="paragraph" w:customStyle="1" w:styleId="x12ofw9d">
    <w:name w:val="x12ofw9d"/>
    <w:basedOn w:val="Standard"/>
    <w:rsid w:val="00461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3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Allgemeines\Pressemitteil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BEF76-C1AD-47AC-B8E6-1D74264AB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1</Pages>
  <Words>188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Ehlers (Stadt Schwarzenbek)</dc:creator>
  <cp:keywords/>
  <dc:description/>
  <cp:lastModifiedBy>Ehlers (Stadt Schwarzenbek)</cp:lastModifiedBy>
  <cp:revision>2</cp:revision>
  <cp:lastPrinted>2026-10-26T12:37:00Z</cp:lastPrinted>
  <dcterms:created xsi:type="dcterms:W3CDTF">2026-10-29T14:23:00Z</dcterms:created>
  <dcterms:modified xsi:type="dcterms:W3CDTF">2026-10-29T14:23:00Z</dcterms:modified>
</cp:coreProperties>
</file>