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46D3D"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2D134BD0" wp14:editId="58503A83">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029FAD55" w14:textId="77777777" w:rsidR="00464F41" w:rsidRPr="001F0D76" w:rsidRDefault="00D579A7" w:rsidP="008425FF">
      <w:pPr>
        <w:pStyle w:val="Adresskopffett"/>
        <w:ind w:left="0"/>
      </w:pPr>
      <w:r w:rsidRPr="001F0D76">
        <w:t xml:space="preserve">Kommunikation und </w:t>
      </w:r>
      <w:r w:rsidR="00115C8B" w:rsidRPr="001F0D76">
        <w:t>Medien</w:t>
      </w:r>
    </w:p>
    <w:p w14:paraId="42C94622" w14:textId="77777777" w:rsidR="008425FF" w:rsidRDefault="008425FF" w:rsidP="008425FF">
      <w:pPr>
        <w:pStyle w:val="FormatvorlageAdresskopfregularFett"/>
        <w:ind w:left="0"/>
        <w:rPr>
          <w:lang w:val="de-DE"/>
        </w:rPr>
      </w:pPr>
    </w:p>
    <w:p w14:paraId="3E945F4B"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5D18A207" w14:textId="77777777" w:rsidR="00FC5D1E" w:rsidRPr="008425FF" w:rsidRDefault="007F767C" w:rsidP="008425FF">
      <w:pPr>
        <w:pStyle w:val="Adresskopfregular"/>
        <w:ind w:left="0"/>
        <w:rPr>
          <w:lang w:val="de-DE"/>
        </w:rPr>
      </w:pPr>
      <w:hyperlink r:id="rId8" w:history="1">
        <w:r w:rsidR="00FC5D1E" w:rsidRPr="008425FF">
          <w:rPr>
            <w:rStyle w:val="Hyperlink"/>
            <w:lang w:val="de-DE"/>
          </w:rPr>
          <w:t>kommunikation@friedrichshafen.de</w:t>
        </w:r>
      </w:hyperlink>
    </w:p>
    <w:p w14:paraId="150CC1F5" w14:textId="77777777" w:rsidR="008425FF" w:rsidRDefault="008425FF" w:rsidP="00F34C86">
      <w:pPr>
        <w:rPr>
          <w:b/>
          <w:sz w:val="28"/>
          <w:szCs w:val="28"/>
        </w:rPr>
      </w:pPr>
    </w:p>
    <w:p w14:paraId="25799E8F" w14:textId="66993F49"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7F767C">
        <w:rPr>
          <w:noProof/>
        </w:rPr>
        <w:t>28.10.2026</w:t>
      </w:r>
      <w:r w:rsidR="007E09ED">
        <w:fldChar w:fldCharType="end"/>
      </w:r>
      <w:r w:rsidR="008425FF" w:rsidRPr="008425FF">
        <w:t>/</w:t>
      </w:r>
      <w:r w:rsidR="009670B6">
        <w:t>ek</w:t>
      </w:r>
    </w:p>
    <w:p w14:paraId="45C4A386" w14:textId="77777777" w:rsidR="001F0D76" w:rsidRPr="00F34C86" w:rsidRDefault="001F0D76" w:rsidP="00F34C86"/>
    <w:p w14:paraId="23C221C6" w14:textId="77777777" w:rsidR="00670272" w:rsidRPr="001F0D76" w:rsidRDefault="00670272" w:rsidP="006F60F3">
      <w:pPr>
        <w:pStyle w:val="Balken"/>
      </w:pPr>
    </w:p>
    <w:p w14:paraId="69967774" w14:textId="77777777" w:rsidR="00670272" w:rsidRPr="00F34C86" w:rsidRDefault="00670272" w:rsidP="00F34C86"/>
    <w:p w14:paraId="4C7184C4" w14:textId="77777777" w:rsidR="0071539A" w:rsidRPr="00191D95" w:rsidRDefault="0071539A" w:rsidP="00F23A4B">
      <w:pPr>
        <w:pStyle w:val="StandardPM"/>
      </w:pPr>
    </w:p>
    <w:p w14:paraId="39FF350F" w14:textId="5AEA062A" w:rsidR="008425FF" w:rsidRDefault="009670B6" w:rsidP="008425FF">
      <w:pPr>
        <w:pStyle w:val="berschriftPM1"/>
      </w:pPr>
      <w:r>
        <w:t>Jetzt noch zu den Stadtmeisterschaften im Eisstockschießen anmelden</w:t>
      </w:r>
    </w:p>
    <w:p w14:paraId="1218C5C1" w14:textId="7A5E65BD" w:rsidR="009670B6" w:rsidRDefault="009670B6" w:rsidP="009670B6">
      <w:pPr>
        <w:pStyle w:val="VorspannPM"/>
      </w:pPr>
      <w:r>
        <w:t xml:space="preserve">Auf zwei </w:t>
      </w:r>
      <w:r w:rsidRPr="00541562">
        <w:t xml:space="preserve">Eisstock-Bahnen </w:t>
      </w:r>
      <w:r>
        <w:t>aus Kunststoff werden</w:t>
      </w:r>
      <w:r w:rsidRPr="00541562">
        <w:t xml:space="preserve"> vom </w:t>
      </w:r>
      <w:r>
        <w:t>26</w:t>
      </w:r>
      <w:r w:rsidRPr="00541562">
        <w:t xml:space="preserve">. November bis </w:t>
      </w:r>
      <w:r>
        <w:t>10</w:t>
      </w:r>
      <w:r w:rsidRPr="00541562">
        <w:t xml:space="preserve">. Dezember die </w:t>
      </w:r>
      <w:r>
        <w:t>bereits 12.</w:t>
      </w:r>
      <w:r w:rsidRPr="00541562">
        <w:t xml:space="preserve"> STADTWERK AM SEE Stadtmeisterschaft</w:t>
      </w:r>
      <w:r>
        <w:t>en</w:t>
      </w:r>
      <w:r w:rsidRPr="00541562">
        <w:t xml:space="preserve"> im Eisstockschießen</w:t>
      </w:r>
      <w:r>
        <w:t xml:space="preserve"> ausgetragen. </w:t>
      </w:r>
    </w:p>
    <w:p w14:paraId="195B4FC9" w14:textId="3B86589B" w:rsidR="009670B6" w:rsidRDefault="009670B6" w:rsidP="009670B6">
      <w:pPr>
        <w:pStyle w:val="StandardPM"/>
      </w:pPr>
      <w:r>
        <w:t>Es sind noch rund 15 Startplätze frei – wer also dieses Jahr noch dabei sein will, sollte sich spurten und bis 8. November anmelden!</w:t>
      </w:r>
    </w:p>
    <w:p w14:paraId="191D3C75" w14:textId="4F485FCB" w:rsidR="009670B6" w:rsidRDefault="009670B6" w:rsidP="009670B6">
      <w:pPr>
        <w:pStyle w:val="StandardPM"/>
        <w:rPr>
          <w:bCs/>
        </w:rPr>
      </w:pPr>
      <w:r>
        <w:t xml:space="preserve">Auch in diesem Jahr gibt es wieder 80 Startplätze für die Stadtmeisterschaften im Eisstockschießen. Die Anmeldung ist online auf </w:t>
      </w:r>
      <w:hyperlink r:id="rId9" w:history="1">
        <w:r w:rsidRPr="00BE2609">
          <w:rPr>
            <w:rStyle w:val="Hyperlink"/>
            <w:rFonts w:cs="Arial"/>
          </w:rPr>
          <w:t>www.eisstockbahn-fn.de</w:t>
        </w:r>
      </w:hyperlink>
      <w:r>
        <w:t xml:space="preserve"> möglich. D</w:t>
      </w:r>
      <w:r>
        <w:rPr>
          <w:bCs/>
        </w:rPr>
        <w:t>er Teilnahmebeitrag pro Team beträgt 30 Euro</w:t>
      </w:r>
      <w:r>
        <w:t xml:space="preserve">. Es sind keine Vorkenntnisse nötig, </w:t>
      </w:r>
      <w:r w:rsidRPr="009F3A3A">
        <w:rPr>
          <w:bCs/>
        </w:rPr>
        <w:t>Ein Team besteht</w:t>
      </w:r>
      <w:r>
        <w:rPr>
          <w:bCs/>
        </w:rPr>
        <w:t xml:space="preserve"> dabei</w:t>
      </w:r>
      <w:r w:rsidRPr="009F3A3A">
        <w:rPr>
          <w:bCs/>
        </w:rPr>
        <w:t xml:space="preserve"> aus mind</w:t>
      </w:r>
      <w:r>
        <w:rPr>
          <w:bCs/>
        </w:rPr>
        <w:t>estens</w:t>
      </w:r>
      <w:r w:rsidRPr="009F3A3A">
        <w:rPr>
          <w:bCs/>
        </w:rPr>
        <w:t xml:space="preserve"> vier und max</w:t>
      </w:r>
      <w:r>
        <w:rPr>
          <w:bCs/>
        </w:rPr>
        <w:t>imal</w:t>
      </w:r>
      <w:r w:rsidRPr="009F3A3A">
        <w:rPr>
          <w:bCs/>
        </w:rPr>
        <w:t xml:space="preserve"> sieben Personen</w:t>
      </w:r>
      <w:r>
        <w:rPr>
          <w:bCs/>
        </w:rPr>
        <w:t xml:space="preserve"> ab </w:t>
      </w:r>
      <w:r w:rsidRPr="009F3A3A">
        <w:rPr>
          <w:bCs/>
        </w:rPr>
        <w:t>16 Jahre</w:t>
      </w:r>
      <w:r>
        <w:rPr>
          <w:bCs/>
        </w:rPr>
        <w:t>n</w:t>
      </w:r>
      <w:r w:rsidRPr="009F3A3A">
        <w:rPr>
          <w:bCs/>
        </w:rPr>
        <w:t>. Ebenso darf in jedem Team maximal nur ein Vereinsspieler dabei sein.</w:t>
      </w:r>
      <w:r>
        <w:rPr>
          <w:bCs/>
        </w:rPr>
        <w:t xml:space="preserve"> Auf die Gewinner-Teams warten neben Pokalen und Urkunden wieder Gutscheine für die</w:t>
      </w:r>
      <w:r w:rsidRPr="009F3A3A">
        <w:rPr>
          <w:bCs/>
        </w:rPr>
        <w:t xml:space="preserve"> Gastronomie an der Eis</w:t>
      </w:r>
      <w:r>
        <w:rPr>
          <w:bCs/>
        </w:rPr>
        <w:t>stock</w:t>
      </w:r>
      <w:r w:rsidRPr="009F3A3A">
        <w:rPr>
          <w:bCs/>
        </w:rPr>
        <w:t>bahn</w:t>
      </w:r>
      <w:r>
        <w:rPr>
          <w:bCs/>
        </w:rPr>
        <w:t>.</w:t>
      </w:r>
    </w:p>
    <w:p w14:paraId="038ED597" w14:textId="619397E7" w:rsidR="009670B6" w:rsidRPr="009670B6" w:rsidRDefault="009670B6" w:rsidP="009670B6">
      <w:pPr>
        <w:pStyle w:val="StandardPM"/>
      </w:pPr>
      <w:r>
        <w:t xml:space="preserve">Familien, Gruppen oder Schulklassen können die wetterfest überdachte Eisstockbahn dieses Jahr erstmals verlängert vom 16. November bis 6. Januar nutzen. Vormittags stehen die Bahnen bis zu den Schulferien ausschließlich den Schulen zur Verfügung. Grundsätzlich kann man sich auch spontan vor Ort entscheiden und am Gastrostand der MiniBar buchen. Eine vorherige Reservierung wird aber empfohlen. </w:t>
      </w:r>
      <w:r w:rsidRPr="000B410D">
        <w:t>„</w:t>
      </w:r>
      <w:r>
        <w:t>Mir der zeitlichen Verlängerung der Eisstockbahn über den Jahreswechsel hinweg bis 6. Januar schaffen wir in der Ferienzeit ein wetterunabhängiges Angebot für Familien und Freundeskreise</w:t>
      </w:r>
      <w:r w:rsidRPr="000B410D">
        <w:t>, um gemeinsam etwas zu unternehmen</w:t>
      </w:r>
      <w:r>
        <w:t>.</w:t>
      </w:r>
      <w:r w:rsidRPr="000B410D">
        <w:t xml:space="preserve"> Wir hoffen, dass dieses Angebot möglichst viele Menschen nutzen und in die Innenstadt kommen“, </w:t>
      </w:r>
      <w:r>
        <w:t xml:space="preserve">erläutert </w:t>
      </w:r>
      <w:r>
        <w:lastRenderedPageBreak/>
        <w:t xml:space="preserve">Thomas </w:t>
      </w:r>
      <w:r w:rsidRPr="000B410D">
        <w:t>Goldschmidt</w:t>
      </w:r>
      <w:r>
        <w:t xml:space="preserve">, Leiter im Amt für Stadtmarketing und Tourismus, das die Eisstockbahn organisiert. </w:t>
      </w:r>
    </w:p>
    <w:p w14:paraId="19A4C658" w14:textId="217251DC" w:rsidR="009670B6" w:rsidRPr="001C1196" w:rsidRDefault="009670B6" w:rsidP="009670B6">
      <w:pPr>
        <w:pStyle w:val="StandardPM"/>
        <w:rPr>
          <w:rFonts w:eastAsiaTheme="minorHAnsi"/>
        </w:rPr>
      </w:pPr>
      <w:r>
        <w:rPr>
          <w:bCs/>
        </w:rPr>
        <w:t>A</w:t>
      </w:r>
      <w:r w:rsidRPr="009F3A3A">
        <w:rPr>
          <w:bCs/>
        </w:rPr>
        <w:t>lle Info</w:t>
      </w:r>
      <w:r>
        <w:rPr>
          <w:bCs/>
        </w:rPr>
        <w:t>rmationen</w:t>
      </w:r>
      <w:r w:rsidRPr="009F3A3A">
        <w:rPr>
          <w:bCs/>
        </w:rPr>
        <w:t xml:space="preserve"> rund um </w:t>
      </w:r>
      <w:r>
        <w:rPr>
          <w:bCs/>
        </w:rPr>
        <w:t>die Eisstockbahn, die Anmietung durch Gruppen und die Stadtmeisterschaften</w:t>
      </w:r>
      <w:r w:rsidRPr="00B960DC">
        <w:rPr>
          <w:bCs/>
        </w:rPr>
        <w:t xml:space="preserve"> </w:t>
      </w:r>
      <w:r>
        <w:rPr>
          <w:bCs/>
        </w:rPr>
        <w:t xml:space="preserve">sind </w:t>
      </w:r>
      <w:r w:rsidRPr="009F3A3A">
        <w:rPr>
          <w:bCs/>
        </w:rPr>
        <w:t>unter</w:t>
      </w:r>
      <w:r>
        <w:rPr>
          <w:bCs/>
        </w:rPr>
        <w:t xml:space="preserve"> </w:t>
      </w:r>
      <w:hyperlink r:id="rId10" w:history="1">
        <w:r w:rsidRPr="00BE2609">
          <w:rPr>
            <w:rStyle w:val="Hyperlink"/>
            <w:bCs/>
          </w:rPr>
          <w:t>www.eisstockbahn-fn.de</w:t>
        </w:r>
      </w:hyperlink>
      <w:r>
        <w:rPr>
          <w:bCs/>
        </w:rPr>
        <w:t xml:space="preserve"> abrufbar. </w:t>
      </w:r>
    </w:p>
    <w:p w14:paraId="6159D231" w14:textId="6B932E0A" w:rsidR="009670B6" w:rsidRPr="008425FF" w:rsidRDefault="007F767C" w:rsidP="009670B6">
      <w:pPr>
        <w:pStyle w:val="StandardPM"/>
      </w:pPr>
      <w:r w:rsidRPr="007F767C">
        <w:rPr>
          <w:b/>
          <w:bCs/>
        </w:rPr>
        <w:t>Bildunterschrift:</w:t>
      </w:r>
      <w:r>
        <w:t xml:space="preserve"> „Die Eisbrecher“ gewannen die Stadtmeisterschaften im letzten Jahr. Foto: Stadtmarketing Friedrichshafen</w:t>
      </w:r>
    </w:p>
    <w:p w14:paraId="144F431E" w14:textId="77777777" w:rsidR="009670B6" w:rsidRPr="008425FF" w:rsidRDefault="009670B6" w:rsidP="009670B6">
      <w:pPr>
        <w:pStyle w:val="StandardPM"/>
      </w:pPr>
    </w:p>
    <w:sectPr w:rsidR="009670B6" w:rsidRPr="008425FF" w:rsidSect="008425FF">
      <w:headerReference w:type="default" r:id="rId11"/>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C403E" w14:textId="77777777" w:rsidR="009670B6" w:rsidRDefault="009670B6">
      <w:r>
        <w:separator/>
      </w:r>
    </w:p>
    <w:p w14:paraId="48F977C5" w14:textId="77777777" w:rsidR="009670B6" w:rsidRDefault="009670B6"/>
    <w:p w14:paraId="257493F7" w14:textId="77777777" w:rsidR="009670B6" w:rsidRDefault="009670B6" w:rsidP="001F0D76"/>
    <w:p w14:paraId="045D2494" w14:textId="77777777" w:rsidR="009670B6" w:rsidRDefault="009670B6" w:rsidP="006F60F3"/>
    <w:p w14:paraId="0450FDF0" w14:textId="77777777" w:rsidR="009670B6" w:rsidRDefault="009670B6" w:rsidP="006F60F3"/>
    <w:p w14:paraId="322A8E32" w14:textId="77777777" w:rsidR="009670B6" w:rsidRDefault="009670B6"/>
    <w:p w14:paraId="259DDBDF" w14:textId="77777777" w:rsidR="009670B6" w:rsidRDefault="009670B6"/>
    <w:p w14:paraId="3408CD55" w14:textId="77777777" w:rsidR="009670B6" w:rsidRDefault="009670B6"/>
  </w:endnote>
  <w:endnote w:type="continuationSeparator" w:id="0">
    <w:p w14:paraId="0CE2D88E" w14:textId="77777777" w:rsidR="009670B6" w:rsidRDefault="009670B6">
      <w:r>
        <w:continuationSeparator/>
      </w:r>
    </w:p>
    <w:p w14:paraId="759A6D37" w14:textId="77777777" w:rsidR="009670B6" w:rsidRDefault="009670B6"/>
    <w:p w14:paraId="405CC892" w14:textId="77777777" w:rsidR="009670B6" w:rsidRDefault="009670B6" w:rsidP="001F0D76"/>
    <w:p w14:paraId="428770F7" w14:textId="77777777" w:rsidR="009670B6" w:rsidRDefault="009670B6" w:rsidP="006F60F3"/>
    <w:p w14:paraId="61058B18" w14:textId="77777777" w:rsidR="009670B6" w:rsidRDefault="009670B6" w:rsidP="006F60F3"/>
    <w:p w14:paraId="2CB60FFB" w14:textId="77777777" w:rsidR="009670B6" w:rsidRDefault="009670B6"/>
    <w:p w14:paraId="5F8FD81D" w14:textId="77777777" w:rsidR="009670B6" w:rsidRDefault="009670B6"/>
    <w:p w14:paraId="2C62B8C3" w14:textId="77777777" w:rsidR="009670B6" w:rsidRDefault="009670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4B32E" w14:textId="77777777" w:rsidR="009670B6" w:rsidRDefault="009670B6">
      <w:r>
        <w:separator/>
      </w:r>
    </w:p>
    <w:p w14:paraId="46BAAED9" w14:textId="77777777" w:rsidR="009670B6" w:rsidRDefault="009670B6"/>
    <w:p w14:paraId="02D28B16" w14:textId="77777777" w:rsidR="009670B6" w:rsidRDefault="009670B6" w:rsidP="001F0D76"/>
    <w:p w14:paraId="622E6CB5" w14:textId="77777777" w:rsidR="009670B6" w:rsidRDefault="009670B6" w:rsidP="006F60F3"/>
    <w:p w14:paraId="2A0D51EB" w14:textId="77777777" w:rsidR="009670B6" w:rsidRDefault="009670B6" w:rsidP="006F60F3"/>
    <w:p w14:paraId="5C0C8002" w14:textId="77777777" w:rsidR="009670B6" w:rsidRDefault="009670B6"/>
    <w:p w14:paraId="6697AC2F" w14:textId="77777777" w:rsidR="009670B6" w:rsidRDefault="009670B6"/>
    <w:p w14:paraId="63B570A5" w14:textId="77777777" w:rsidR="009670B6" w:rsidRDefault="009670B6"/>
  </w:footnote>
  <w:footnote w:type="continuationSeparator" w:id="0">
    <w:p w14:paraId="5E2343A3" w14:textId="77777777" w:rsidR="009670B6" w:rsidRDefault="009670B6">
      <w:r>
        <w:continuationSeparator/>
      </w:r>
    </w:p>
    <w:p w14:paraId="09E6BAC1" w14:textId="77777777" w:rsidR="009670B6" w:rsidRDefault="009670B6"/>
    <w:p w14:paraId="73973F39" w14:textId="77777777" w:rsidR="009670B6" w:rsidRDefault="009670B6" w:rsidP="001F0D76"/>
    <w:p w14:paraId="0C6167FE" w14:textId="77777777" w:rsidR="009670B6" w:rsidRDefault="009670B6" w:rsidP="006F60F3"/>
    <w:p w14:paraId="0FDF3F89" w14:textId="77777777" w:rsidR="009670B6" w:rsidRDefault="009670B6" w:rsidP="006F60F3"/>
    <w:p w14:paraId="02953075" w14:textId="77777777" w:rsidR="009670B6" w:rsidRDefault="009670B6"/>
    <w:p w14:paraId="3070A922" w14:textId="77777777" w:rsidR="009670B6" w:rsidRDefault="009670B6"/>
    <w:p w14:paraId="6D1552C5" w14:textId="77777777" w:rsidR="009670B6" w:rsidRDefault="009670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49D42"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0B6"/>
    <w:rsid w:val="000B53DD"/>
    <w:rsid w:val="000F184A"/>
    <w:rsid w:val="00115C8B"/>
    <w:rsid w:val="00165D5E"/>
    <w:rsid w:val="00176C4D"/>
    <w:rsid w:val="00191D95"/>
    <w:rsid w:val="001A3F3A"/>
    <w:rsid w:val="001F0D76"/>
    <w:rsid w:val="001F1672"/>
    <w:rsid w:val="001F1F30"/>
    <w:rsid w:val="0028782C"/>
    <w:rsid w:val="002C4BF2"/>
    <w:rsid w:val="002F2375"/>
    <w:rsid w:val="0035161A"/>
    <w:rsid w:val="00355DE8"/>
    <w:rsid w:val="003B1DD2"/>
    <w:rsid w:val="003D5D0C"/>
    <w:rsid w:val="00402DF3"/>
    <w:rsid w:val="004272AD"/>
    <w:rsid w:val="00427E62"/>
    <w:rsid w:val="00440BF4"/>
    <w:rsid w:val="004504E0"/>
    <w:rsid w:val="0045153B"/>
    <w:rsid w:val="00452FD1"/>
    <w:rsid w:val="00464F41"/>
    <w:rsid w:val="004C099E"/>
    <w:rsid w:val="004C4269"/>
    <w:rsid w:val="004D4C28"/>
    <w:rsid w:val="005056FC"/>
    <w:rsid w:val="00534DDD"/>
    <w:rsid w:val="00590792"/>
    <w:rsid w:val="005E57DA"/>
    <w:rsid w:val="005F213E"/>
    <w:rsid w:val="00610A9D"/>
    <w:rsid w:val="00626B1F"/>
    <w:rsid w:val="00627615"/>
    <w:rsid w:val="00664B1D"/>
    <w:rsid w:val="00670272"/>
    <w:rsid w:val="006A2446"/>
    <w:rsid w:val="006B4054"/>
    <w:rsid w:val="006B412F"/>
    <w:rsid w:val="006C7B99"/>
    <w:rsid w:val="006E1F05"/>
    <w:rsid w:val="006F60F3"/>
    <w:rsid w:val="0071539A"/>
    <w:rsid w:val="007154FF"/>
    <w:rsid w:val="0077143C"/>
    <w:rsid w:val="00785979"/>
    <w:rsid w:val="007B21A3"/>
    <w:rsid w:val="007E09ED"/>
    <w:rsid w:val="007F767C"/>
    <w:rsid w:val="008119B0"/>
    <w:rsid w:val="008425FF"/>
    <w:rsid w:val="008807DE"/>
    <w:rsid w:val="008B446E"/>
    <w:rsid w:val="008D4FCD"/>
    <w:rsid w:val="008F702E"/>
    <w:rsid w:val="00915C21"/>
    <w:rsid w:val="009670B6"/>
    <w:rsid w:val="00987F69"/>
    <w:rsid w:val="009B5AA6"/>
    <w:rsid w:val="009D733B"/>
    <w:rsid w:val="009E2CA8"/>
    <w:rsid w:val="00A07751"/>
    <w:rsid w:val="00A26193"/>
    <w:rsid w:val="00AF32E7"/>
    <w:rsid w:val="00B07421"/>
    <w:rsid w:val="00B53464"/>
    <w:rsid w:val="00B67264"/>
    <w:rsid w:val="00BC6412"/>
    <w:rsid w:val="00C401BA"/>
    <w:rsid w:val="00C4525B"/>
    <w:rsid w:val="00C455E9"/>
    <w:rsid w:val="00C80AFF"/>
    <w:rsid w:val="00CB4764"/>
    <w:rsid w:val="00CC647F"/>
    <w:rsid w:val="00D1268C"/>
    <w:rsid w:val="00D33BB9"/>
    <w:rsid w:val="00D35317"/>
    <w:rsid w:val="00D579A7"/>
    <w:rsid w:val="00E27830"/>
    <w:rsid w:val="00EA4C52"/>
    <w:rsid w:val="00ED1AE6"/>
    <w:rsid w:val="00ED352B"/>
    <w:rsid w:val="00EE3FBC"/>
    <w:rsid w:val="00EF6AF1"/>
    <w:rsid w:val="00F23A4B"/>
    <w:rsid w:val="00F34C86"/>
    <w:rsid w:val="00F72E64"/>
    <w:rsid w:val="00F8170D"/>
    <w:rsid w:val="00F83A35"/>
    <w:rsid w:val="00FA560D"/>
    <w:rsid w:val="00FC5D1E"/>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F53C946"/>
  <w15:docId w15:val="{9B918EAD-311C-45C8-9C88-644F9ED1E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9670B6"/>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eisstockbahn-fn.de" TargetMode="External"/><Relationship Id="rId4" Type="http://schemas.openxmlformats.org/officeDocument/2006/relationships/webSettings" Target="webSettings.xml"/><Relationship Id="rId9" Type="http://schemas.openxmlformats.org/officeDocument/2006/relationships/hyperlink" Target="http://www.eisstockbahn-fn.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OB-B&#252;ro\Pressemitteilung%20Stad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Stadt.dotx</Template>
  <TotalTime>0</TotalTime>
  <Pages>2</Pages>
  <Words>280</Words>
  <Characters>2023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2299</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Koch, Elena</dc:creator>
  <cp:lastModifiedBy>Koch, Elena</cp:lastModifiedBy>
  <cp:revision>2</cp:revision>
  <cp:lastPrinted>2015-01-14T17:03:00Z</cp:lastPrinted>
  <dcterms:created xsi:type="dcterms:W3CDTF">2026-10-28T09:18:00Z</dcterms:created>
  <dcterms:modified xsi:type="dcterms:W3CDTF">2026-10-28T09:33:00Z</dcterms:modified>
</cp:coreProperties>
</file>