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DEF0" w14:textId="5E8344D3" w:rsidR="00394744" w:rsidRPr="00857554" w:rsidRDefault="002C00EE" w:rsidP="00857554">
      <w:pPr>
        <w:spacing w:line="360" w:lineRule="auto"/>
        <w:rPr>
          <w:rStyle w:val="Hervorhebung"/>
          <w:rFonts w:cs="Lucida Sans Unicode"/>
          <w:b/>
          <w:bCs/>
        </w:rPr>
      </w:pPr>
      <w:r w:rsidRPr="00857554">
        <w:rPr>
          <w:rStyle w:val="Hervorhebung"/>
          <w:rFonts w:cs="Lucida Sans Unicode"/>
          <w:b/>
          <w:bCs/>
        </w:rPr>
        <w:t>Nr.</w:t>
      </w:r>
      <w:r w:rsidR="003E5425" w:rsidRPr="00857554">
        <w:rPr>
          <w:rStyle w:val="Hervorhebung"/>
          <w:rFonts w:cs="Lucida Sans Unicode"/>
          <w:b/>
          <w:bCs/>
        </w:rPr>
        <w:t xml:space="preserve"> </w:t>
      </w:r>
      <w:r w:rsidR="002916C6">
        <w:rPr>
          <w:rStyle w:val="Hervorhebung"/>
          <w:rFonts w:cs="Lucida Sans Unicode"/>
          <w:b/>
          <w:bCs/>
        </w:rPr>
        <w:t>415</w:t>
      </w:r>
      <w:r w:rsidR="00281E9B" w:rsidRPr="00857554">
        <w:rPr>
          <w:rStyle w:val="Hervorhebung"/>
          <w:rFonts w:cs="Lucida Sans Unicode"/>
          <w:b/>
          <w:bCs/>
        </w:rPr>
        <w:t xml:space="preserve"> </w:t>
      </w:r>
      <w:r w:rsidR="00471843" w:rsidRPr="00857554">
        <w:rPr>
          <w:rStyle w:val="Hervorhebung"/>
          <w:rFonts w:cs="Lucida Sans Unicode"/>
          <w:b/>
          <w:bCs/>
        </w:rPr>
        <w:t>2026</w:t>
      </w:r>
      <w:r w:rsidR="00EE6419" w:rsidRPr="00857554">
        <w:rPr>
          <w:rStyle w:val="Hervorhebung"/>
          <w:rFonts w:cs="Lucida Sans Unicode"/>
          <w:b/>
          <w:bCs/>
        </w:rPr>
        <w:t xml:space="preserve"> </w:t>
      </w:r>
      <w:r w:rsidRPr="00857554">
        <w:rPr>
          <w:rStyle w:val="Hervorhebung"/>
          <w:rFonts w:cs="Lucida Sans Unicode"/>
          <w:b/>
          <w:bCs/>
        </w:rPr>
        <w:t xml:space="preserve">vom </w:t>
      </w:r>
      <w:r w:rsidR="002916C6">
        <w:rPr>
          <w:rStyle w:val="Hervorhebung"/>
          <w:rFonts w:cs="Lucida Sans Unicode"/>
          <w:b/>
          <w:bCs/>
        </w:rPr>
        <w:t>27</w:t>
      </w:r>
      <w:r w:rsidR="006E2D36" w:rsidRPr="00857554">
        <w:rPr>
          <w:rStyle w:val="Hervorhebung"/>
          <w:rFonts w:cs="Lucida Sans Unicode"/>
          <w:b/>
          <w:bCs/>
        </w:rPr>
        <w:t>.</w:t>
      </w:r>
      <w:r w:rsidR="002916C6">
        <w:rPr>
          <w:rStyle w:val="Hervorhebung"/>
          <w:rFonts w:cs="Lucida Sans Unicode"/>
          <w:b/>
          <w:bCs/>
        </w:rPr>
        <w:t>10</w:t>
      </w:r>
      <w:r w:rsidR="006E2D36" w:rsidRPr="00857554">
        <w:rPr>
          <w:rStyle w:val="Hervorhebung"/>
          <w:rFonts w:cs="Lucida Sans Unicode"/>
          <w:b/>
          <w:bCs/>
        </w:rPr>
        <w:t>.</w:t>
      </w:r>
      <w:r w:rsidR="00471843" w:rsidRPr="00857554">
        <w:rPr>
          <w:rStyle w:val="Hervorhebung"/>
          <w:rFonts w:cs="Lucida Sans Unicode"/>
          <w:b/>
          <w:bCs/>
        </w:rPr>
        <w:t>2026</w:t>
      </w:r>
    </w:p>
    <w:p w14:paraId="56F269FD" w14:textId="77777777" w:rsidR="002C00EE" w:rsidRPr="00857554" w:rsidRDefault="002C00EE" w:rsidP="00857554">
      <w:pPr>
        <w:spacing w:line="360" w:lineRule="auto"/>
        <w:ind w:left="1155"/>
        <w:rPr>
          <w:rFonts w:ascii="Lucida Sans" w:hAnsi="Lucida Sans" w:cs="Lucida Sans Unicode"/>
          <w:sz w:val="28"/>
          <w:szCs w:val="28"/>
        </w:rPr>
      </w:pPr>
    </w:p>
    <w:p w14:paraId="19713366" w14:textId="3EE0F2B3" w:rsidR="00DD53DF" w:rsidRPr="000A45A2" w:rsidRDefault="000A45A2" w:rsidP="000A45A2">
      <w:pPr>
        <w:pStyle w:val="Hauptbereich-berschrift2"/>
        <w:spacing w:line="360" w:lineRule="auto"/>
        <w:ind w:leftChars="0" w:left="0" w:firstLine="851"/>
        <w:rPr>
          <w:rFonts w:ascii="Lucida Sans" w:hAnsi="Lucida Sans"/>
          <w:sz w:val="28"/>
          <w:szCs w:val="28"/>
        </w:rPr>
      </w:pPr>
      <w:r w:rsidRPr="000A45A2">
        <w:rPr>
          <w:rFonts w:ascii="Lucida Sans" w:hAnsi="Lucida Sans"/>
          <w:sz w:val="28"/>
          <w:szCs w:val="28"/>
        </w:rPr>
        <w:t xml:space="preserve">Café </w:t>
      </w:r>
      <w:proofErr w:type="spellStart"/>
      <w:r w:rsidRPr="000A45A2">
        <w:rPr>
          <w:rFonts w:ascii="Lucida Sans" w:hAnsi="Lucida Sans"/>
          <w:sz w:val="28"/>
          <w:szCs w:val="28"/>
        </w:rPr>
        <w:t>No</w:t>
      </w:r>
      <w:r>
        <w:rPr>
          <w:rFonts w:ascii="Lucida Sans" w:hAnsi="Lucida Sans"/>
          <w:sz w:val="28"/>
          <w:szCs w:val="28"/>
        </w:rPr>
        <w:t>ha</w:t>
      </w:r>
      <w:proofErr w:type="spellEnd"/>
      <w:r w:rsidRPr="000A45A2">
        <w:rPr>
          <w:rFonts w:ascii="Lucida Sans" w:hAnsi="Lucida Sans"/>
          <w:sz w:val="28"/>
          <w:szCs w:val="28"/>
        </w:rPr>
        <w:t xml:space="preserve"> eröffnet am Marktplatz in Mayen</w:t>
      </w:r>
    </w:p>
    <w:p w14:paraId="7847360A" w14:textId="6A6B9ABF" w:rsidR="000A45A2" w:rsidRDefault="003661E3" w:rsidP="000A45A2">
      <w:pPr>
        <w:pStyle w:val="Hauptbereich-Standard"/>
        <w:spacing w:line="360" w:lineRule="auto"/>
        <w:ind w:leftChars="0" w:left="851"/>
        <w:rPr>
          <w:rFonts w:ascii="Lucida Sans" w:hAnsi="Lucida Sans"/>
        </w:rPr>
      </w:pPr>
      <w:r w:rsidRPr="00857554">
        <w:rPr>
          <w:rFonts w:ascii="Lucida Sans" w:hAnsi="Lucida Sans"/>
        </w:rPr>
        <w:t xml:space="preserve">Mayen. </w:t>
      </w:r>
      <w:r w:rsidR="000A45A2" w:rsidRPr="000A45A2">
        <w:rPr>
          <w:rFonts w:ascii="Lucida Sans" w:hAnsi="Lucida Sans"/>
        </w:rPr>
        <w:t xml:space="preserve">Mit dem Café </w:t>
      </w:r>
      <w:proofErr w:type="spellStart"/>
      <w:r w:rsidR="000A45A2" w:rsidRPr="000A45A2">
        <w:rPr>
          <w:rFonts w:ascii="Lucida Sans" w:hAnsi="Lucida Sans"/>
        </w:rPr>
        <w:t>Noh</w:t>
      </w:r>
      <w:r w:rsidR="000A45A2">
        <w:rPr>
          <w:rFonts w:ascii="Lucida Sans" w:hAnsi="Lucida Sans"/>
        </w:rPr>
        <w:t>a</w:t>
      </w:r>
      <w:proofErr w:type="spellEnd"/>
      <w:r w:rsidR="000A45A2" w:rsidRPr="000A45A2">
        <w:rPr>
          <w:rFonts w:ascii="Lucida Sans" w:hAnsi="Lucida Sans"/>
        </w:rPr>
        <w:t xml:space="preserve"> hat am Marktplatz 20 in Mayen ein neues Café seine Türen geöffnet. Inhaber Elvis Jakupi begrüßte die ersten Gäste bereits zur Eröffnung am 20. Oktober. </w:t>
      </w:r>
      <w:r w:rsidR="000A45A2">
        <w:rPr>
          <w:rFonts w:ascii="Lucida Sans" w:hAnsi="Lucida Sans"/>
        </w:rPr>
        <w:t>Wenig später</w:t>
      </w:r>
      <w:r w:rsidR="000A45A2" w:rsidRPr="000A45A2">
        <w:rPr>
          <w:rFonts w:ascii="Lucida Sans" w:hAnsi="Lucida Sans"/>
        </w:rPr>
        <w:t xml:space="preserve"> statteten </w:t>
      </w:r>
      <w:r w:rsidR="000A45A2">
        <w:rPr>
          <w:rFonts w:ascii="Lucida Sans" w:hAnsi="Lucida Sans"/>
        </w:rPr>
        <w:t xml:space="preserve">auch </w:t>
      </w:r>
      <w:r w:rsidR="000A45A2" w:rsidRPr="000A45A2">
        <w:rPr>
          <w:rFonts w:ascii="Lucida Sans" w:hAnsi="Lucida Sans"/>
        </w:rPr>
        <w:t>Oberbürgermeister Dirk Meid sowie Vertreterinnen und Vertreter der örtlichen Gemeinschaften und der Wirtschaftsförderung dem neuen Café einen Besuch ab, um zur Eröffnung zu gratulieren und den Inhaber willkommen zu heißen.</w:t>
      </w:r>
    </w:p>
    <w:p w14:paraId="31FE5D37" w14:textId="77777777" w:rsidR="000A45A2" w:rsidRDefault="000A45A2" w:rsidP="000A45A2">
      <w:pPr>
        <w:pStyle w:val="Hauptbereich-Standard"/>
        <w:spacing w:line="360" w:lineRule="auto"/>
        <w:ind w:leftChars="0" w:left="851"/>
        <w:rPr>
          <w:rFonts w:ascii="Lucida Sans" w:hAnsi="Lucida Sans"/>
        </w:rPr>
      </w:pPr>
      <w:r w:rsidRPr="000A45A2">
        <w:rPr>
          <w:rFonts w:ascii="Lucida Sans" w:hAnsi="Lucida Sans"/>
        </w:rPr>
        <w:t xml:space="preserve">Gemeinsam mit Linda Greger und Jürgen Nett von der MY-Gemeinschaft, Christina Wolff von der Wirtschaftsförderung sowie Ayla </w:t>
      </w:r>
      <w:proofErr w:type="spellStart"/>
      <w:r w:rsidRPr="000A45A2">
        <w:rPr>
          <w:rFonts w:ascii="Lucida Sans" w:hAnsi="Lucida Sans"/>
        </w:rPr>
        <w:t>Rozera</w:t>
      </w:r>
      <w:proofErr w:type="spellEnd"/>
      <w:r w:rsidRPr="000A45A2">
        <w:rPr>
          <w:rFonts w:ascii="Lucida Sans" w:hAnsi="Lucida Sans"/>
        </w:rPr>
        <w:t xml:space="preserve"> von der Brückengemeinschaft überbrachte Oberbürgermeister Dirk Meid die Glückwünsche zur Geschäftseröffnung. Der Besuch bot Gelegenheit, das neue gastronomische Angebot kennenzulernen und sich mit Inhaber Elvis Jakupi über sein Konzept auszutauschen.</w:t>
      </w:r>
    </w:p>
    <w:p w14:paraId="409D1F04" w14:textId="77777777" w:rsidR="000A45A2" w:rsidRDefault="000A45A2" w:rsidP="000A45A2">
      <w:pPr>
        <w:pStyle w:val="Hauptbereich-Standard"/>
        <w:spacing w:line="360" w:lineRule="auto"/>
        <w:ind w:leftChars="0" w:left="851"/>
        <w:rPr>
          <w:rFonts w:ascii="Lucida Sans" w:hAnsi="Lucida Sans"/>
        </w:rPr>
      </w:pPr>
      <w:r w:rsidRPr="000A45A2">
        <w:rPr>
          <w:rFonts w:ascii="Lucida Sans" w:hAnsi="Lucida Sans"/>
        </w:rPr>
        <w:t xml:space="preserve">Das Café </w:t>
      </w:r>
      <w:proofErr w:type="spellStart"/>
      <w:r w:rsidRPr="000A45A2">
        <w:rPr>
          <w:rFonts w:ascii="Lucida Sans" w:hAnsi="Lucida Sans"/>
        </w:rPr>
        <w:t>No</w:t>
      </w:r>
      <w:r>
        <w:rPr>
          <w:rFonts w:ascii="Lucida Sans" w:hAnsi="Lucida Sans"/>
        </w:rPr>
        <w:t>ha</w:t>
      </w:r>
      <w:proofErr w:type="spellEnd"/>
      <w:r w:rsidRPr="000A45A2">
        <w:rPr>
          <w:rFonts w:ascii="Lucida Sans" w:hAnsi="Lucida Sans"/>
        </w:rPr>
        <w:t xml:space="preserve"> setzt auf eine moderne Café-Atmosphäre und ein vielfältiges Angebot, das von hochwertigen Kaffeespezialitäten über Matcha, Tee und Eiskaffee bis hin zu Frühstück, Brunch und </w:t>
      </w:r>
      <w:proofErr w:type="spellStart"/>
      <w:r w:rsidRPr="000A45A2">
        <w:rPr>
          <w:rFonts w:ascii="Lucida Sans" w:hAnsi="Lucida Sans"/>
        </w:rPr>
        <w:t>Açaí</w:t>
      </w:r>
      <w:proofErr w:type="spellEnd"/>
      <w:r w:rsidRPr="000A45A2">
        <w:rPr>
          <w:rFonts w:ascii="Lucida Sans" w:hAnsi="Lucida Sans"/>
        </w:rPr>
        <w:t xml:space="preserve"> reicht. Ergänzt wird die Auswahl durch selbstgebackene Kuchen und hausgemachtes Sauerteigbrot. Damit verbindet das Café klassische Café-Kultur mit modernen Genussangeboten und lädt dazu ein, den Tag bei einer Tasse Kaffee, einem Frühstück oder einer gemütlichen Auszeit zu genießen.</w:t>
      </w:r>
    </w:p>
    <w:p w14:paraId="64462BA2" w14:textId="4747EFB5" w:rsidR="000A45A2" w:rsidRDefault="000A45A2" w:rsidP="000A45A2">
      <w:pPr>
        <w:pStyle w:val="Hauptbereich-Standard"/>
        <w:spacing w:line="360" w:lineRule="auto"/>
        <w:ind w:leftChars="0" w:left="851"/>
        <w:rPr>
          <w:rFonts w:ascii="Lucida Sans" w:hAnsi="Lucida Sans"/>
        </w:rPr>
      </w:pPr>
      <w:r w:rsidRPr="000A45A2">
        <w:rPr>
          <w:rFonts w:ascii="Lucida Sans" w:hAnsi="Lucida Sans"/>
        </w:rPr>
        <w:t xml:space="preserve">Mit der Neueröffnung erhält der Marktplatz eine weitere Anlaufstelle für Einheimische und Gäste. Das Café </w:t>
      </w:r>
      <w:proofErr w:type="spellStart"/>
      <w:r w:rsidRPr="000A45A2">
        <w:rPr>
          <w:rFonts w:ascii="Lucida Sans" w:hAnsi="Lucida Sans"/>
        </w:rPr>
        <w:t>Noh</w:t>
      </w:r>
      <w:r>
        <w:rPr>
          <w:rFonts w:ascii="Lucida Sans" w:hAnsi="Lucida Sans"/>
        </w:rPr>
        <w:t>a</w:t>
      </w:r>
      <w:proofErr w:type="spellEnd"/>
      <w:r w:rsidRPr="000A45A2">
        <w:rPr>
          <w:rFonts w:ascii="Lucida Sans" w:hAnsi="Lucida Sans"/>
        </w:rPr>
        <w:t xml:space="preserve"> erweitert das gastronomische Angebot in der Mayener Innenstadt und trägt dazu bei, die Vielfalt des lokalen Einzelhandels und der Gastronomie zu stärken</w:t>
      </w:r>
      <w:r>
        <w:rPr>
          <w:rFonts w:ascii="Lucida Sans" w:hAnsi="Lucida Sans"/>
        </w:rPr>
        <w:t>.</w:t>
      </w:r>
    </w:p>
    <w:p w14:paraId="6CBEBD0D" w14:textId="3AB54BFB" w:rsidR="00B176C8" w:rsidRPr="00857554" w:rsidRDefault="00DD53DF" w:rsidP="000A45A2">
      <w:pPr>
        <w:pStyle w:val="Hauptbereich-Standard"/>
        <w:spacing w:line="360" w:lineRule="auto"/>
        <w:ind w:leftChars="0" w:left="851"/>
        <w:rPr>
          <w:rFonts w:ascii="Lucida Sans" w:hAnsi="Lucida Sans"/>
        </w:rPr>
      </w:pPr>
      <w:r w:rsidRPr="00857554">
        <w:rPr>
          <w:rFonts w:ascii="Lucida Sans" w:hAnsi="Lucida Sans"/>
          <w:u w:val="single"/>
        </w:rPr>
        <w:t>Bildunterschrift:</w:t>
      </w:r>
      <w:r w:rsidRPr="00857554">
        <w:rPr>
          <w:rFonts w:ascii="Lucida Sans" w:hAnsi="Lucida Sans"/>
        </w:rPr>
        <w:t xml:space="preserve"> (Foto: </w:t>
      </w:r>
      <w:r w:rsidR="000A45A2">
        <w:rPr>
          <w:rFonts w:ascii="Lucida Sans" w:hAnsi="Lucida Sans"/>
        </w:rPr>
        <w:t>Jacqueline Blang/</w:t>
      </w:r>
      <w:r w:rsidRPr="00857554">
        <w:rPr>
          <w:rFonts w:ascii="Lucida Sans" w:hAnsi="Lucida Sans"/>
        </w:rPr>
        <w:t>Stadt Mayen)</w:t>
      </w:r>
    </w:p>
    <w:p w14:paraId="5C405727" w14:textId="26430B5A" w:rsidR="00DD53DF" w:rsidRDefault="000A45A2" w:rsidP="000A45A2">
      <w:pPr>
        <w:spacing w:after="100" w:afterAutospacing="1" w:line="360" w:lineRule="auto"/>
        <w:ind w:left="851" w:firstLine="4"/>
        <w:rPr>
          <w:rFonts w:ascii="Lucida Sans Unicode" w:hAnsi="Lucida Sans Unicode" w:cs="Lucida Sans Unicode"/>
          <w:sz w:val="22"/>
          <w:szCs w:val="22"/>
        </w:rPr>
      </w:pPr>
      <w:r>
        <w:rPr>
          <w:rFonts w:ascii="Lucida Sans" w:hAnsi="Lucida Sans" w:cs="Lucida Sans Unicode"/>
          <w:sz w:val="22"/>
          <w:szCs w:val="22"/>
        </w:rPr>
        <w:t>Vertreterinnen und Vertreter der Stadt und des Einzelhandels gratulieren zur Eröffnung</w:t>
      </w:r>
    </w:p>
    <w:p w14:paraId="2B5C6031" w14:textId="77777777" w:rsidR="00857554" w:rsidRPr="00857554" w:rsidRDefault="00857554" w:rsidP="00857554">
      <w:pPr>
        <w:rPr>
          <w:rFonts w:ascii="Lucida Sans Unicode" w:hAnsi="Lucida Sans Unicode" w:cs="Lucida Sans Unicode"/>
          <w:sz w:val="22"/>
          <w:szCs w:val="22"/>
        </w:rPr>
      </w:pPr>
    </w:p>
    <w:p w14:paraId="11E2F64B" w14:textId="77777777" w:rsidR="00857554" w:rsidRPr="00857554" w:rsidRDefault="00857554" w:rsidP="00857554">
      <w:pPr>
        <w:rPr>
          <w:rFonts w:ascii="Lucida Sans Unicode" w:hAnsi="Lucida Sans Unicode" w:cs="Lucida Sans Unicode"/>
          <w:sz w:val="22"/>
          <w:szCs w:val="22"/>
        </w:rPr>
      </w:pPr>
    </w:p>
    <w:p w14:paraId="4B0F6174" w14:textId="77777777" w:rsidR="00857554" w:rsidRPr="00857554" w:rsidRDefault="00857554" w:rsidP="00857554">
      <w:pPr>
        <w:rPr>
          <w:rFonts w:ascii="Lucida Sans Unicode" w:hAnsi="Lucida Sans Unicode" w:cs="Lucida Sans Unicode"/>
          <w:sz w:val="22"/>
          <w:szCs w:val="22"/>
        </w:rPr>
      </w:pPr>
    </w:p>
    <w:p w14:paraId="281A808D" w14:textId="77777777" w:rsidR="00857554" w:rsidRPr="00857554" w:rsidRDefault="00857554" w:rsidP="00857554">
      <w:pPr>
        <w:rPr>
          <w:rFonts w:ascii="Lucida Sans Unicode" w:hAnsi="Lucida Sans Unicode" w:cs="Lucida Sans Unicode"/>
          <w:sz w:val="22"/>
          <w:szCs w:val="22"/>
        </w:rPr>
      </w:pPr>
    </w:p>
    <w:sectPr w:rsidR="00857554" w:rsidRPr="00857554" w:rsidSect="00320534">
      <w:headerReference w:type="default" r:id="rId7"/>
      <w:footerReference w:type="default" r:id="rId8"/>
      <w:type w:val="continuous"/>
      <w:pgSz w:w="11906" w:h="16838" w:code="9"/>
      <w:pgMar w:top="3181" w:right="3266" w:bottom="1134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DF5F7" w14:textId="77777777" w:rsidR="004D05C2" w:rsidRDefault="004D05C2">
      <w:pPr>
        <w:ind w:left="1155"/>
      </w:pPr>
      <w:r>
        <w:separator/>
      </w:r>
    </w:p>
    <w:p w14:paraId="4CA1E9CF" w14:textId="77777777" w:rsidR="004D05C2" w:rsidRDefault="004D05C2">
      <w:pPr>
        <w:ind w:left="1155"/>
      </w:pPr>
    </w:p>
    <w:p w14:paraId="7A93854F" w14:textId="77777777" w:rsidR="004D05C2" w:rsidRDefault="004D05C2" w:rsidP="009316BB">
      <w:pPr>
        <w:ind w:left="1155"/>
      </w:pPr>
    </w:p>
  </w:endnote>
  <w:endnote w:type="continuationSeparator" w:id="0">
    <w:p w14:paraId="0445A2F2" w14:textId="77777777" w:rsidR="004D05C2" w:rsidRDefault="004D05C2">
      <w:pPr>
        <w:ind w:left="1155"/>
      </w:pPr>
      <w:r>
        <w:continuationSeparator/>
      </w:r>
    </w:p>
    <w:p w14:paraId="7E88D31C" w14:textId="77777777" w:rsidR="004D05C2" w:rsidRDefault="004D05C2">
      <w:pPr>
        <w:ind w:left="1155"/>
      </w:pPr>
    </w:p>
    <w:p w14:paraId="6217D806" w14:textId="77777777" w:rsidR="004D05C2" w:rsidRDefault="004D05C2" w:rsidP="009316BB">
      <w:pPr>
        <w:ind w:left="1155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F8A7B" w14:textId="77777777" w:rsidR="008716C8" w:rsidRPr="00857554" w:rsidRDefault="008716C8" w:rsidP="00A6232C">
    <w:pPr>
      <w:pStyle w:val="Fuzeile-Seitenzahl"/>
      <w:rPr>
        <w:rFonts w:ascii="Lucida Sans" w:hAnsi="Lucida Sans"/>
      </w:rPr>
    </w:pPr>
    <w:r w:rsidRPr="00857554">
      <w:rPr>
        <w:rFonts w:ascii="Lucida Sans" w:hAnsi="Lucida San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8ACC25" wp14:editId="66C652BF">
              <wp:simplePos x="0" y="0"/>
              <wp:positionH relativeFrom="column">
                <wp:posOffset>4462145</wp:posOffset>
              </wp:positionH>
              <wp:positionV relativeFrom="paragraph">
                <wp:posOffset>-1560195</wp:posOffset>
              </wp:positionV>
              <wp:extent cx="2279745" cy="208026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745" cy="2080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16923" w14:textId="77777777" w:rsidR="008716C8" w:rsidRPr="00857554" w:rsidRDefault="008716C8" w:rsidP="00857554">
                          <w:pPr>
                            <w:pStyle w:val="Fuzeile-Fett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 xml:space="preserve">Für </w:t>
                          </w:r>
                          <w:proofErr w:type="spellStart"/>
                          <w:r w:rsidRPr="00857554">
                            <w:rPr>
                              <w:rFonts w:ascii="Lucida Sans" w:hAnsi="Lucida Sans"/>
                            </w:rPr>
                            <w:t>Presseanfragen</w:t>
                          </w:r>
                          <w:proofErr w:type="spellEnd"/>
                          <w:r w:rsidRPr="00857554">
                            <w:rPr>
                              <w:rFonts w:ascii="Lucida Sans" w:hAnsi="Lucida Sans"/>
                            </w:rPr>
                            <w:t>:</w:t>
                          </w:r>
                        </w:p>
                        <w:p w14:paraId="710B584D" w14:textId="77777777" w:rsidR="008716C8" w:rsidRPr="00857554" w:rsidRDefault="008716C8" w:rsidP="00857554">
                          <w:pPr>
                            <w:spacing w:line="276" w:lineRule="auto"/>
                            <w:ind w:left="1155"/>
                            <w:rPr>
                              <w:rFonts w:ascii="Lucida Sans" w:hAnsi="Lucida Sans" w:cs="Lucida Sans Unicode"/>
                              <w:b/>
                              <w:spacing w:val="-8"/>
                              <w:sz w:val="14"/>
                              <w:szCs w:val="14"/>
                            </w:rPr>
                          </w:pPr>
                        </w:p>
                        <w:p w14:paraId="5B477416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Stadtverwaltung Mayen</w:t>
                          </w:r>
                        </w:p>
                        <w:p w14:paraId="5F3D6268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Pressestelle</w:t>
                          </w:r>
                        </w:p>
                        <w:p w14:paraId="50F517A2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Rosengasse 2</w:t>
                          </w:r>
                        </w:p>
                        <w:p w14:paraId="6598723F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56727 Mayen</w:t>
                          </w:r>
                        </w:p>
                        <w:p w14:paraId="2463D745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</w:p>
                        <w:p w14:paraId="254639A0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Telefon: 0 26 51 / 88 – 22 03</w:t>
                          </w:r>
                        </w:p>
                        <w:p w14:paraId="121D7483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Telefax: 0 26 51 / 88 – 5 26 00</w:t>
                          </w:r>
                        </w:p>
                        <w:p w14:paraId="0F0B80B6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</w:p>
                        <w:p w14:paraId="475585A8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pressestelle@mayen.de</w:t>
                          </w:r>
                        </w:p>
                        <w:p w14:paraId="36F55912" w14:textId="77777777" w:rsidR="008716C8" w:rsidRPr="00857554" w:rsidRDefault="008716C8" w:rsidP="00857554">
                          <w:pPr>
                            <w:spacing w:line="276" w:lineRule="auto"/>
                            <w:ind w:left="1155"/>
                            <w:rPr>
                              <w:rFonts w:ascii="Lucida Sans" w:hAnsi="Lucida Sans" w:cs="Lucida Sans Unicode"/>
                              <w:spacing w:val="-8"/>
                              <w:sz w:val="14"/>
                              <w:szCs w:val="14"/>
                              <w:lang w:val="it-IT"/>
                            </w:rPr>
                          </w:pPr>
                        </w:p>
                        <w:p w14:paraId="7D66D59C" w14:textId="77777777" w:rsidR="008716C8" w:rsidRPr="00857554" w:rsidRDefault="008716C8" w:rsidP="00857554">
                          <w:pPr>
                            <w:spacing w:line="276" w:lineRule="auto"/>
                            <w:ind w:left="1155"/>
                            <w:rPr>
                              <w:rFonts w:ascii="Lucida Sans" w:hAnsi="Lucida Sans" w:cs="Lucida Sans Unicode"/>
                              <w:spacing w:val="-8"/>
                              <w:sz w:val="14"/>
                              <w:szCs w:val="14"/>
                              <w:lang w:val="it-IT"/>
                            </w:rPr>
                          </w:pPr>
                        </w:p>
                        <w:p w14:paraId="6D1DCC36" w14:textId="77777777" w:rsidR="008716C8" w:rsidRPr="00857554" w:rsidRDefault="008716C8" w:rsidP="00857554">
                          <w:pPr>
                            <w:pStyle w:val="Fuzeile-Fett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www.mayen.de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ACC2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51.35pt;margin-top:-122.85pt;width:179.5pt;height:16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" filled="f" stroked="f">
              <v:textbox>
                <w:txbxContent>
                  <w:p w14:paraId="61616923" w14:textId="77777777" w:rsidR="008716C8" w:rsidRPr="00857554" w:rsidRDefault="008716C8" w:rsidP="00857554">
                    <w:pPr>
                      <w:pStyle w:val="Fuzeile-Fett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 xml:space="preserve">Für </w:t>
                    </w:r>
                    <w:proofErr w:type="spellStart"/>
                    <w:r w:rsidRPr="00857554">
                      <w:rPr>
                        <w:rFonts w:ascii="Lucida Sans" w:hAnsi="Lucida Sans"/>
                      </w:rPr>
                      <w:t>Presseanfragen</w:t>
                    </w:r>
                    <w:proofErr w:type="spellEnd"/>
                    <w:r w:rsidRPr="00857554">
                      <w:rPr>
                        <w:rFonts w:ascii="Lucida Sans" w:hAnsi="Lucida Sans"/>
                      </w:rPr>
                      <w:t>:</w:t>
                    </w:r>
                  </w:p>
                  <w:p w14:paraId="710B584D" w14:textId="77777777" w:rsidR="008716C8" w:rsidRPr="00857554" w:rsidRDefault="008716C8" w:rsidP="00857554">
                    <w:pPr>
                      <w:spacing w:line="276" w:lineRule="auto"/>
                      <w:ind w:left="1155"/>
                      <w:rPr>
                        <w:rFonts w:ascii="Lucida Sans" w:hAnsi="Lucida Sans" w:cs="Lucida Sans Unicode"/>
                        <w:b/>
                        <w:spacing w:val="-8"/>
                        <w:sz w:val="14"/>
                        <w:szCs w:val="14"/>
                      </w:rPr>
                    </w:pPr>
                  </w:p>
                  <w:p w14:paraId="5B477416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Stadtverwaltung Mayen</w:t>
                    </w:r>
                  </w:p>
                  <w:p w14:paraId="5F3D6268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Pressestelle</w:t>
                    </w:r>
                  </w:p>
                  <w:p w14:paraId="50F517A2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Rosengasse 2</w:t>
                    </w:r>
                  </w:p>
                  <w:p w14:paraId="6598723F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56727 Mayen</w:t>
                    </w:r>
                  </w:p>
                  <w:p w14:paraId="2463D745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</w:p>
                  <w:p w14:paraId="254639A0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Telefon: 0 26 51 / 88 – 22 03</w:t>
                    </w:r>
                  </w:p>
                  <w:p w14:paraId="121D7483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Telefax: 0 26 51 / 88 – 5 26 00</w:t>
                    </w:r>
                  </w:p>
                  <w:p w14:paraId="0F0B80B6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</w:p>
                  <w:p w14:paraId="475585A8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pressestelle@mayen.de</w:t>
                    </w:r>
                  </w:p>
                  <w:p w14:paraId="36F55912" w14:textId="77777777" w:rsidR="008716C8" w:rsidRPr="00857554" w:rsidRDefault="008716C8" w:rsidP="00857554">
                    <w:pPr>
                      <w:spacing w:line="276" w:lineRule="auto"/>
                      <w:ind w:left="1155"/>
                      <w:rPr>
                        <w:rFonts w:ascii="Lucida Sans" w:hAnsi="Lucida Sans" w:cs="Lucida Sans Unicode"/>
                        <w:spacing w:val="-8"/>
                        <w:sz w:val="14"/>
                        <w:szCs w:val="14"/>
                        <w:lang w:val="it-IT"/>
                      </w:rPr>
                    </w:pPr>
                  </w:p>
                  <w:p w14:paraId="7D66D59C" w14:textId="77777777" w:rsidR="008716C8" w:rsidRPr="00857554" w:rsidRDefault="008716C8" w:rsidP="00857554">
                    <w:pPr>
                      <w:spacing w:line="276" w:lineRule="auto"/>
                      <w:ind w:left="1155"/>
                      <w:rPr>
                        <w:rFonts w:ascii="Lucida Sans" w:hAnsi="Lucida Sans" w:cs="Lucida Sans Unicode"/>
                        <w:spacing w:val="-8"/>
                        <w:sz w:val="14"/>
                        <w:szCs w:val="14"/>
                        <w:lang w:val="it-IT"/>
                      </w:rPr>
                    </w:pPr>
                  </w:p>
                  <w:p w14:paraId="6D1DCC36" w14:textId="77777777" w:rsidR="008716C8" w:rsidRPr="00857554" w:rsidRDefault="008716C8" w:rsidP="00857554">
                    <w:pPr>
                      <w:pStyle w:val="Fuzeile-Fett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www.mayen.de</w:t>
                    </w:r>
                  </w:p>
                </w:txbxContent>
              </v:textbox>
            </v:shape>
          </w:pict>
        </mc:Fallback>
      </mc:AlternateContent>
    </w:r>
    <w:r w:rsidRPr="00857554">
      <w:rPr>
        <w:rFonts w:ascii="Lucida Sans" w:hAnsi="Lucida Sans"/>
      </w:rPr>
      <w:t xml:space="preserve">Seite </w:t>
    </w:r>
    <w:r w:rsidRPr="00857554">
      <w:rPr>
        <w:rFonts w:ascii="Lucida Sans" w:hAnsi="Lucida Sans"/>
      </w:rPr>
      <w:fldChar w:fldCharType="begin"/>
    </w:r>
    <w:r w:rsidRPr="00857554">
      <w:rPr>
        <w:rFonts w:ascii="Lucida Sans" w:hAnsi="Lucida Sans"/>
      </w:rPr>
      <w:instrText xml:space="preserve"> PAGE </w:instrText>
    </w:r>
    <w:r w:rsidRPr="00857554">
      <w:rPr>
        <w:rFonts w:ascii="Lucida Sans" w:hAnsi="Lucida Sans"/>
      </w:rPr>
      <w:fldChar w:fldCharType="separate"/>
    </w:r>
    <w:r w:rsidR="00B25A2B" w:rsidRPr="00857554">
      <w:rPr>
        <w:rFonts w:ascii="Lucida Sans" w:hAnsi="Lucida Sans"/>
      </w:rPr>
      <w:t>1</w:t>
    </w:r>
    <w:r w:rsidRPr="00857554">
      <w:rPr>
        <w:rFonts w:ascii="Lucida Sans" w:hAnsi="Lucida Sans"/>
      </w:rPr>
      <w:fldChar w:fldCharType="end"/>
    </w:r>
    <w:r w:rsidRPr="00857554">
      <w:rPr>
        <w:rFonts w:ascii="Lucida Sans" w:hAnsi="Lucida Sans"/>
      </w:rPr>
      <w:t xml:space="preserve"> von </w:t>
    </w:r>
    <w:r w:rsidRPr="00857554">
      <w:rPr>
        <w:rFonts w:ascii="Lucida Sans" w:hAnsi="Lucida Sans"/>
      </w:rPr>
      <w:fldChar w:fldCharType="begin"/>
    </w:r>
    <w:r w:rsidRPr="00857554">
      <w:rPr>
        <w:rFonts w:ascii="Lucida Sans" w:hAnsi="Lucida Sans"/>
      </w:rPr>
      <w:instrText xml:space="preserve"> NUMPAGES </w:instrText>
    </w:r>
    <w:r w:rsidRPr="00857554">
      <w:rPr>
        <w:rFonts w:ascii="Lucida Sans" w:hAnsi="Lucida Sans"/>
      </w:rPr>
      <w:fldChar w:fldCharType="separate"/>
    </w:r>
    <w:r w:rsidR="00B25A2B" w:rsidRPr="00857554">
      <w:rPr>
        <w:rFonts w:ascii="Lucida Sans" w:hAnsi="Lucida Sans"/>
      </w:rPr>
      <w:t>1</w:t>
    </w:r>
    <w:r w:rsidRPr="00857554">
      <w:rPr>
        <w:rFonts w:ascii="Lucida Sans" w:hAnsi="Lucida Sans"/>
      </w:rPr>
      <w:fldChar w:fldCharType="end"/>
    </w:r>
  </w:p>
  <w:p w14:paraId="43F0971B" w14:textId="77777777" w:rsidR="00A3542E" w:rsidRDefault="00A3542E">
    <w:pPr>
      <w:ind w:left="1155"/>
    </w:pPr>
  </w:p>
  <w:p w14:paraId="7FE1BB8D" w14:textId="77777777" w:rsidR="00A3542E" w:rsidRDefault="00A3542E" w:rsidP="009316BB">
    <w:pPr>
      <w:ind w:left="115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99C01" w14:textId="77777777" w:rsidR="004D05C2" w:rsidRDefault="004D05C2">
      <w:pPr>
        <w:ind w:left="1155"/>
      </w:pPr>
      <w:r>
        <w:separator/>
      </w:r>
    </w:p>
    <w:p w14:paraId="6E4286E3" w14:textId="77777777" w:rsidR="004D05C2" w:rsidRDefault="004D05C2">
      <w:pPr>
        <w:ind w:left="1155"/>
      </w:pPr>
    </w:p>
    <w:p w14:paraId="093D98F8" w14:textId="77777777" w:rsidR="004D05C2" w:rsidRDefault="004D05C2" w:rsidP="009316BB">
      <w:pPr>
        <w:ind w:left="1155"/>
      </w:pPr>
    </w:p>
  </w:footnote>
  <w:footnote w:type="continuationSeparator" w:id="0">
    <w:p w14:paraId="086B33A4" w14:textId="77777777" w:rsidR="004D05C2" w:rsidRDefault="004D05C2">
      <w:pPr>
        <w:ind w:left="1155"/>
      </w:pPr>
      <w:r>
        <w:continuationSeparator/>
      </w:r>
    </w:p>
    <w:p w14:paraId="13A8DB65" w14:textId="77777777" w:rsidR="004D05C2" w:rsidRDefault="004D05C2">
      <w:pPr>
        <w:ind w:left="1155"/>
      </w:pPr>
    </w:p>
    <w:p w14:paraId="4FF569BD" w14:textId="77777777" w:rsidR="004D05C2" w:rsidRDefault="004D05C2" w:rsidP="009316BB">
      <w:pPr>
        <w:ind w:left="1155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3C6F8" w14:textId="77777777" w:rsidR="008716C8" w:rsidRPr="00AC6B3E" w:rsidRDefault="009316BB">
    <w:pPr>
      <w:pStyle w:val="Kopfzeile"/>
      <w:ind w:left="1155"/>
      <w:rPr>
        <w:rFonts w:ascii="Arial Black" w:hAnsi="Arial Black"/>
        <w:sz w:val="36"/>
        <w:szCs w:val="36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64AA20CB" wp14:editId="6DB8FEE9">
          <wp:simplePos x="0" y="0"/>
          <wp:positionH relativeFrom="page">
            <wp:align>left</wp:align>
          </wp:positionH>
          <wp:positionV relativeFrom="paragraph">
            <wp:posOffset>450784</wp:posOffset>
          </wp:positionV>
          <wp:extent cx="3641170" cy="331808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481" t="46084" b="46397"/>
                  <a:stretch/>
                </pic:blipFill>
                <pic:spPr bwMode="auto">
                  <a:xfrm>
                    <a:off x="0" y="0"/>
                    <a:ext cx="3641170" cy="3318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6D181173" wp14:editId="4F625CB1">
          <wp:simplePos x="0" y="0"/>
          <wp:positionH relativeFrom="page">
            <wp:posOffset>5003338</wp:posOffset>
          </wp:positionH>
          <wp:positionV relativeFrom="paragraph">
            <wp:posOffset>-46454</wp:posOffset>
          </wp:positionV>
          <wp:extent cx="2338960" cy="91440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040" b="30861"/>
                  <a:stretch/>
                </pic:blipFill>
                <pic:spPr bwMode="auto">
                  <a:xfrm>
                    <a:off x="0" y="0"/>
                    <a:ext cx="2346891" cy="9175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C502A4" w14:textId="77777777" w:rsidR="00A3542E" w:rsidRDefault="00A3542E">
    <w:pPr>
      <w:ind w:left="1155"/>
    </w:pPr>
  </w:p>
  <w:p w14:paraId="1B0332A9" w14:textId="77777777" w:rsidR="00A3542E" w:rsidRDefault="00A3542E" w:rsidP="009316BB">
    <w:pPr>
      <w:ind w:left="115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E361C"/>
    <w:multiLevelType w:val="hybridMultilevel"/>
    <w:tmpl w:val="0AC20540"/>
    <w:lvl w:ilvl="0" w:tplc="0372803C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204501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5A2"/>
    <w:rsid w:val="0001009D"/>
    <w:rsid w:val="0001060E"/>
    <w:rsid w:val="00043562"/>
    <w:rsid w:val="0006144D"/>
    <w:rsid w:val="00087BAB"/>
    <w:rsid w:val="000A0543"/>
    <w:rsid w:val="000A2952"/>
    <w:rsid w:val="000A45A2"/>
    <w:rsid w:val="000C4FA0"/>
    <w:rsid w:val="000D2F35"/>
    <w:rsid w:val="001059A1"/>
    <w:rsid w:val="00107C54"/>
    <w:rsid w:val="00121870"/>
    <w:rsid w:val="00127CBD"/>
    <w:rsid w:val="0014560F"/>
    <w:rsid w:val="00162570"/>
    <w:rsid w:val="00162DC5"/>
    <w:rsid w:val="00173C71"/>
    <w:rsid w:val="00174C8C"/>
    <w:rsid w:val="0017549B"/>
    <w:rsid w:val="00194942"/>
    <w:rsid w:val="001B66C9"/>
    <w:rsid w:val="00200162"/>
    <w:rsid w:val="0020378A"/>
    <w:rsid w:val="0020429F"/>
    <w:rsid w:val="002108EA"/>
    <w:rsid w:val="00224241"/>
    <w:rsid w:val="002422CD"/>
    <w:rsid w:val="00266D9D"/>
    <w:rsid w:val="00267A79"/>
    <w:rsid w:val="00276406"/>
    <w:rsid w:val="00281E9B"/>
    <w:rsid w:val="00287B0E"/>
    <w:rsid w:val="0029006F"/>
    <w:rsid w:val="002916C6"/>
    <w:rsid w:val="00291FA0"/>
    <w:rsid w:val="00297079"/>
    <w:rsid w:val="00297D1F"/>
    <w:rsid w:val="002A019C"/>
    <w:rsid w:val="002A0C76"/>
    <w:rsid w:val="002A4D43"/>
    <w:rsid w:val="002B1266"/>
    <w:rsid w:val="002C00EE"/>
    <w:rsid w:val="002E77E9"/>
    <w:rsid w:val="003031C7"/>
    <w:rsid w:val="00320534"/>
    <w:rsid w:val="003268E6"/>
    <w:rsid w:val="00353DBD"/>
    <w:rsid w:val="003661E3"/>
    <w:rsid w:val="00374589"/>
    <w:rsid w:val="00381F40"/>
    <w:rsid w:val="00384485"/>
    <w:rsid w:val="003928BA"/>
    <w:rsid w:val="00394744"/>
    <w:rsid w:val="003A598C"/>
    <w:rsid w:val="003B60D6"/>
    <w:rsid w:val="003E5425"/>
    <w:rsid w:val="003E6D1E"/>
    <w:rsid w:val="0042790B"/>
    <w:rsid w:val="004462EB"/>
    <w:rsid w:val="004535FE"/>
    <w:rsid w:val="0046066D"/>
    <w:rsid w:val="00460F83"/>
    <w:rsid w:val="00471843"/>
    <w:rsid w:val="004739A2"/>
    <w:rsid w:val="00485888"/>
    <w:rsid w:val="0049192D"/>
    <w:rsid w:val="004B7B00"/>
    <w:rsid w:val="004C4F11"/>
    <w:rsid w:val="004D016F"/>
    <w:rsid w:val="004D05C2"/>
    <w:rsid w:val="00510193"/>
    <w:rsid w:val="00512F0E"/>
    <w:rsid w:val="00517C87"/>
    <w:rsid w:val="005236FD"/>
    <w:rsid w:val="00536CEA"/>
    <w:rsid w:val="00576D52"/>
    <w:rsid w:val="005A5A60"/>
    <w:rsid w:val="005C6900"/>
    <w:rsid w:val="005F06A0"/>
    <w:rsid w:val="005F68CE"/>
    <w:rsid w:val="00607F2E"/>
    <w:rsid w:val="006666C5"/>
    <w:rsid w:val="00672513"/>
    <w:rsid w:val="006A466D"/>
    <w:rsid w:val="006A492E"/>
    <w:rsid w:val="006B7CB2"/>
    <w:rsid w:val="006E2D36"/>
    <w:rsid w:val="006F7A79"/>
    <w:rsid w:val="00702640"/>
    <w:rsid w:val="007042BF"/>
    <w:rsid w:val="0072055D"/>
    <w:rsid w:val="00721F2D"/>
    <w:rsid w:val="00723BAA"/>
    <w:rsid w:val="00731301"/>
    <w:rsid w:val="00761810"/>
    <w:rsid w:val="00763A5D"/>
    <w:rsid w:val="0083145F"/>
    <w:rsid w:val="00837172"/>
    <w:rsid w:val="00857554"/>
    <w:rsid w:val="008716C8"/>
    <w:rsid w:val="0089392E"/>
    <w:rsid w:val="008D2D45"/>
    <w:rsid w:val="008F7AAE"/>
    <w:rsid w:val="00927E3E"/>
    <w:rsid w:val="009316BB"/>
    <w:rsid w:val="009425F1"/>
    <w:rsid w:val="00947959"/>
    <w:rsid w:val="009562D1"/>
    <w:rsid w:val="0096341F"/>
    <w:rsid w:val="009A108D"/>
    <w:rsid w:val="009E5F7E"/>
    <w:rsid w:val="009E612A"/>
    <w:rsid w:val="009F30EE"/>
    <w:rsid w:val="00A0187A"/>
    <w:rsid w:val="00A1087F"/>
    <w:rsid w:val="00A10F68"/>
    <w:rsid w:val="00A3542E"/>
    <w:rsid w:val="00A41A6D"/>
    <w:rsid w:val="00A45C63"/>
    <w:rsid w:val="00A507EC"/>
    <w:rsid w:val="00A6232C"/>
    <w:rsid w:val="00A923C4"/>
    <w:rsid w:val="00AC6B3E"/>
    <w:rsid w:val="00AE101A"/>
    <w:rsid w:val="00AF2A53"/>
    <w:rsid w:val="00B017EA"/>
    <w:rsid w:val="00B176C8"/>
    <w:rsid w:val="00B24696"/>
    <w:rsid w:val="00B25A2B"/>
    <w:rsid w:val="00B3013B"/>
    <w:rsid w:val="00B52A10"/>
    <w:rsid w:val="00B8234E"/>
    <w:rsid w:val="00BC1A10"/>
    <w:rsid w:val="00BE477D"/>
    <w:rsid w:val="00C01E7D"/>
    <w:rsid w:val="00C133E1"/>
    <w:rsid w:val="00C23368"/>
    <w:rsid w:val="00C82C04"/>
    <w:rsid w:val="00C94725"/>
    <w:rsid w:val="00CB53FB"/>
    <w:rsid w:val="00CC1009"/>
    <w:rsid w:val="00CC5135"/>
    <w:rsid w:val="00CC7D60"/>
    <w:rsid w:val="00CD2E5B"/>
    <w:rsid w:val="00CF2673"/>
    <w:rsid w:val="00D10567"/>
    <w:rsid w:val="00D146DF"/>
    <w:rsid w:val="00D32997"/>
    <w:rsid w:val="00D43D59"/>
    <w:rsid w:val="00D50583"/>
    <w:rsid w:val="00D505F4"/>
    <w:rsid w:val="00D86838"/>
    <w:rsid w:val="00D9298D"/>
    <w:rsid w:val="00DB249B"/>
    <w:rsid w:val="00DD53DF"/>
    <w:rsid w:val="00DD6EB6"/>
    <w:rsid w:val="00DF232B"/>
    <w:rsid w:val="00DF60D4"/>
    <w:rsid w:val="00E15994"/>
    <w:rsid w:val="00E22199"/>
    <w:rsid w:val="00E82EB7"/>
    <w:rsid w:val="00E914D8"/>
    <w:rsid w:val="00E94383"/>
    <w:rsid w:val="00EB0E9E"/>
    <w:rsid w:val="00EB5797"/>
    <w:rsid w:val="00EB7C5D"/>
    <w:rsid w:val="00EC6918"/>
    <w:rsid w:val="00ED7CE8"/>
    <w:rsid w:val="00EE6419"/>
    <w:rsid w:val="00EE6664"/>
    <w:rsid w:val="00EE7C30"/>
    <w:rsid w:val="00EF1D83"/>
    <w:rsid w:val="00F153EE"/>
    <w:rsid w:val="00F22BE7"/>
    <w:rsid w:val="00F23092"/>
    <w:rsid w:val="00F26161"/>
    <w:rsid w:val="00F4362F"/>
    <w:rsid w:val="00F544DA"/>
    <w:rsid w:val="00F75C68"/>
    <w:rsid w:val="00F80E36"/>
    <w:rsid w:val="00FB1400"/>
    <w:rsid w:val="00FB1F41"/>
    <w:rsid w:val="00FB3DD6"/>
    <w:rsid w:val="00FC1B53"/>
    <w:rsid w:val="00FE1FD6"/>
    <w:rsid w:val="00FF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E78996"/>
  <w15:chartTrackingRefBased/>
  <w15:docId w15:val="{238A977D-B6A2-423F-A627-531D59A3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aliases w:val="Hauptbereich - Überschrift 1"/>
    <w:basedOn w:val="Standard"/>
    <w:next w:val="Standard"/>
    <w:link w:val="berschrift1Zchn"/>
    <w:qFormat/>
    <w:rsid w:val="009316BB"/>
    <w:pPr>
      <w:spacing w:after="100" w:afterAutospacing="1" w:line="360" w:lineRule="auto"/>
      <w:ind w:leftChars="525" w:left="1260"/>
      <w:outlineLvl w:val="0"/>
    </w:pPr>
    <w:rPr>
      <w:rFonts w:ascii="Lucida Sans Unicode" w:hAnsi="Lucida Sans Unicode" w:cs="Lucida Sans Unicode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297D1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297D1F"/>
    <w:pPr>
      <w:tabs>
        <w:tab w:val="center" w:pos="4536"/>
        <w:tab w:val="right" w:pos="9072"/>
      </w:tabs>
    </w:pPr>
  </w:style>
  <w:style w:type="character" w:styleId="Hyperlink">
    <w:name w:val="Hyperlink"/>
    <w:rsid w:val="00297D1F"/>
    <w:rPr>
      <w:color w:val="0000FF"/>
      <w:u w:val="single"/>
    </w:rPr>
  </w:style>
  <w:style w:type="paragraph" w:styleId="Sprechblasentext">
    <w:name w:val="Balloon Text"/>
    <w:basedOn w:val="Standard"/>
    <w:semiHidden/>
    <w:rsid w:val="00721F2D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588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422CD"/>
    <w:pPr>
      <w:ind w:left="720"/>
      <w:contextualSpacing/>
    </w:pPr>
  </w:style>
  <w:style w:type="character" w:customStyle="1" w:styleId="berschrift1Zchn">
    <w:name w:val="Überschrift 1 Zchn"/>
    <w:aliases w:val="Hauptbereich - Überschrift 1 Zchn"/>
    <w:basedOn w:val="Absatz-Standardschriftart"/>
    <w:link w:val="berschrift1"/>
    <w:rsid w:val="009316BB"/>
    <w:rPr>
      <w:rFonts w:ascii="Lucida Sans Unicode" w:hAnsi="Lucida Sans Unicode" w:cs="Lucida Sans Unicode"/>
      <w:b/>
      <w:bCs/>
      <w:sz w:val="28"/>
      <w:szCs w:val="28"/>
    </w:rPr>
  </w:style>
  <w:style w:type="character" w:styleId="Hervorhebung">
    <w:name w:val="Emphasis"/>
    <w:aliases w:val="Hauptbereich - Nummerierung"/>
    <w:qFormat/>
    <w:rsid w:val="00A45C63"/>
    <w:rPr>
      <w:rFonts w:ascii="Lucida Sans" w:hAnsi="Lucida Sans"/>
      <w:sz w:val="28"/>
      <w:szCs w:val="28"/>
    </w:rPr>
  </w:style>
  <w:style w:type="paragraph" w:customStyle="1" w:styleId="Fuzeile-Fett">
    <w:name w:val="Fußzeile - Fett"/>
    <w:basedOn w:val="Standard"/>
    <w:link w:val="Fuzeile-FettZchn"/>
    <w:qFormat/>
    <w:rsid w:val="00A6232C"/>
    <w:pPr>
      <w:spacing w:line="216" w:lineRule="auto"/>
      <w:ind w:left="1155"/>
    </w:pPr>
    <w:rPr>
      <w:rFonts w:ascii="Lucida Sans Unicode" w:hAnsi="Lucida Sans Unicode" w:cs="Lucida Sans Unicode"/>
      <w:b/>
      <w:spacing w:val="-8"/>
      <w:sz w:val="14"/>
      <w:szCs w:val="14"/>
      <w:lang w:val="it-IT"/>
    </w:rPr>
  </w:style>
  <w:style w:type="paragraph" w:customStyle="1" w:styleId="Fuzeile-Standard">
    <w:name w:val="Fußzeile - Standard"/>
    <w:basedOn w:val="Standard"/>
    <w:link w:val="Fuzeile-StandardZchn"/>
    <w:qFormat/>
    <w:rsid w:val="00A6232C"/>
    <w:pPr>
      <w:spacing w:line="216" w:lineRule="auto"/>
      <w:ind w:left="1155"/>
    </w:pPr>
    <w:rPr>
      <w:rFonts w:ascii="Lucida Sans Unicode" w:hAnsi="Lucida Sans Unicode" w:cs="Lucida Sans Unicode"/>
      <w:spacing w:val="-8"/>
      <w:sz w:val="14"/>
      <w:szCs w:val="14"/>
    </w:rPr>
  </w:style>
  <w:style w:type="character" w:customStyle="1" w:styleId="Fuzeile-FettZchn">
    <w:name w:val="Fußzeile - Fett Zchn"/>
    <w:basedOn w:val="Absatz-Standardschriftart"/>
    <w:link w:val="Fuzeile-Fett"/>
    <w:rsid w:val="00A6232C"/>
    <w:rPr>
      <w:rFonts w:ascii="Lucida Sans Unicode" w:hAnsi="Lucida Sans Unicode" w:cs="Lucida Sans Unicode"/>
      <w:b/>
      <w:spacing w:val="-8"/>
      <w:sz w:val="14"/>
      <w:szCs w:val="14"/>
      <w:lang w:val="it-IT"/>
    </w:rPr>
  </w:style>
  <w:style w:type="paragraph" w:customStyle="1" w:styleId="Fuzeile-Seitenzahl">
    <w:name w:val="Fußzeile - Seitenzahl"/>
    <w:basedOn w:val="Fuzeile"/>
    <w:link w:val="Fuzeile-SeitenzahlZchn"/>
    <w:qFormat/>
    <w:rsid w:val="00A6232C"/>
    <w:pPr>
      <w:ind w:left="1155"/>
      <w:jc w:val="center"/>
    </w:pPr>
    <w:rPr>
      <w:rFonts w:ascii="Lucida Sans Unicode" w:hAnsi="Lucida Sans Unicode" w:cs="Lucida Sans Unicode"/>
      <w:noProof/>
      <w:sz w:val="18"/>
      <w:szCs w:val="18"/>
    </w:rPr>
  </w:style>
  <w:style w:type="character" w:customStyle="1" w:styleId="Fuzeile-StandardZchn">
    <w:name w:val="Fußzeile - Standard Zchn"/>
    <w:basedOn w:val="Absatz-Standardschriftart"/>
    <w:link w:val="Fuzeile-Standard"/>
    <w:rsid w:val="00A6232C"/>
    <w:rPr>
      <w:rFonts w:ascii="Lucida Sans Unicode" w:hAnsi="Lucida Sans Unicode" w:cs="Lucida Sans Unicode"/>
      <w:spacing w:val="-8"/>
      <w:sz w:val="14"/>
      <w:szCs w:val="14"/>
    </w:rPr>
  </w:style>
  <w:style w:type="paragraph" w:customStyle="1" w:styleId="Hauptbereich-Standard">
    <w:name w:val="Hauptbereich - Standard"/>
    <w:basedOn w:val="Standard"/>
    <w:link w:val="Hauptbereich-StandardZchn"/>
    <w:qFormat/>
    <w:rsid w:val="00A6232C"/>
    <w:pPr>
      <w:spacing w:after="100" w:afterAutospacing="1" w:line="300" w:lineRule="auto"/>
      <w:ind w:leftChars="525" w:left="1260"/>
    </w:pPr>
    <w:rPr>
      <w:rFonts w:ascii="Lucida Sans Unicode" w:hAnsi="Lucida Sans Unicode" w:cs="Lucida Sans Unicode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rsid w:val="00A6232C"/>
    <w:rPr>
      <w:sz w:val="24"/>
      <w:szCs w:val="24"/>
    </w:rPr>
  </w:style>
  <w:style w:type="character" w:customStyle="1" w:styleId="Fuzeile-SeitenzahlZchn">
    <w:name w:val="Fußzeile - Seitenzahl Zchn"/>
    <w:basedOn w:val="FuzeileZchn"/>
    <w:link w:val="Fuzeile-Seitenzahl"/>
    <w:rsid w:val="00A6232C"/>
    <w:rPr>
      <w:rFonts w:ascii="Lucida Sans Unicode" w:hAnsi="Lucida Sans Unicode" w:cs="Lucida Sans Unicode"/>
      <w:noProof/>
      <w:sz w:val="18"/>
      <w:szCs w:val="18"/>
    </w:rPr>
  </w:style>
  <w:style w:type="paragraph" w:customStyle="1" w:styleId="Hauptbereich-berschrift2">
    <w:name w:val="Hauptbereich - Überschrift 2"/>
    <w:basedOn w:val="Standard"/>
    <w:link w:val="Hauptbereich-berschrift2Zchn"/>
    <w:qFormat/>
    <w:rsid w:val="00A6232C"/>
    <w:pPr>
      <w:spacing w:after="100" w:afterAutospacing="1" w:line="300" w:lineRule="auto"/>
      <w:ind w:leftChars="525" w:left="1260"/>
    </w:pPr>
    <w:rPr>
      <w:rFonts w:ascii="Lucida Sans Unicode" w:hAnsi="Lucida Sans Unicode" w:cs="Lucida Sans Unicode"/>
      <w:b/>
      <w:bCs/>
      <w:sz w:val="22"/>
      <w:szCs w:val="22"/>
    </w:rPr>
  </w:style>
  <w:style w:type="character" w:customStyle="1" w:styleId="Hauptbereich-StandardZchn">
    <w:name w:val="Hauptbereich - Standard Zchn"/>
    <w:basedOn w:val="Absatz-Standardschriftart"/>
    <w:link w:val="Hauptbereich-Standard"/>
    <w:rsid w:val="00A6232C"/>
    <w:rPr>
      <w:rFonts w:ascii="Lucida Sans Unicode" w:hAnsi="Lucida Sans Unicode" w:cs="Lucida Sans Unicode"/>
      <w:sz w:val="22"/>
      <w:szCs w:val="22"/>
    </w:rPr>
  </w:style>
  <w:style w:type="character" w:customStyle="1" w:styleId="Hauptbereich-berschrift2Zchn">
    <w:name w:val="Hauptbereich - Überschrift 2 Zchn"/>
    <w:basedOn w:val="Absatz-Standardschriftart"/>
    <w:link w:val="Hauptbereich-berschrift2"/>
    <w:rsid w:val="00A6232C"/>
    <w:rPr>
      <w:rFonts w:ascii="Lucida Sans Unicode" w:hAnsi="Lucida Sans Unicode" w:cs="Lucida Sans Unicode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8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Gruppen\Oberb&#252;rgermeister\Pressetelle\Presse-%20und%20&#214;ffentlichkeitsarbeit\Presse-Infos%202026\000%20-%20blanko%20PI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000 - blanko PI 2026.dotx</Template>
  <TotalTime>0</TotalTime>
  <Pages>1</Pages>
  <Words>242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</vt:lpstr>
    </vt:vector>
  </TitlesOfParts>
  <Company>SV MAyen</Company>
  <LinksUpToDate>false</LinksUpToDate>
  <CharactersWithSpaces>1765</CharactersWithSpaces>
  <SharedDoc>false</SharedDoc>
  <HLinks>
    <vt:vector size="30" baseType="variant">
      <vt:variant>
        <vt:i4>6357057</vt:i4>
      </vt:variant>
      <vt:variant>
        <vt:i4>12</vt:i4>
      </vt:variant>
      <vt:variant>
        <vt:i4>0</vt:i4>
      </vt:variant>
      <vt:variant>
        <vt:i4>5</vt:i4>
      </vt:variant>
      <vt:variant>
        <vt:lpwstr>mailto:touristinfo@mayen.de</vt:lpwstr>
      </vt:variant>
      <vt:variant>
        <vt:lpwstr/>
      </vt:variant>
      <vt:variant>
        <vt:i4>7340093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https://www.facebook.com/touristinfomayen/</vt:lpwstr>
      </vt:variant>
      <vt:variant>
        <vt:lpwstr/>
      </vt:variant>
      <vt:variant>
        <vt:i4>1703967</vt:i4>
      </vt:variant>
      <vt:variant>
        <vt:i4>6</vt:i4>
      </vt:variant>
      <vt:variant>
        <vt:i4>0</vt:i4>
      </vt:variant>
      <vt:variant>
        <vt:i4>5</vt:i4>
      </vt:variant>
      <vt:variant>
        <vt:lpwstr>http://www.mayen.de/</vt:lpwstr>
      </vt:variant>
      <vt:variant>
        <vt:lpwstr/>
      </vt:variant>
      <vt:variant>
        <vt:i4>7340114</vt:i4>
      </vt:variant>
      <vt:variant>
        <vt:i4>3</vt:i4>
      </vt:variant>
      <vt:variant>
        <vt:i4>0</vt:i4>
      </vt:variant>
      <vt:variant>
        <vt:i4>5</vt:i4>
      </vt:variant>
      <vt:variant>
        <vt:lpwstr>mailto:touristinfo@mayenzeit.de</vt:lpwstr>
      </vt:variant>
      <vt:variant>
        <vt:lpwstr/>
      </vt:variant>
      <vt:variant>
        <vt:i4>7602245</vt:i4>
      </vt:variant>
      <vt:variant>
        <vt:i4>0</vt:i4>
      </vt:variant>
      <vt:variant>
        <vt:i4>0</vt:i4>
      </vt:variant>
      <vt:variant>
        <vt:i4>5</vt:i4>
      </vt:variant>
      <vt:variant>
        <vt:lpwstr>mailto:museumskasse@mayenzeit.de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Gördes, Sarah</dc:creator>
  <cp:keywords/>
  <dc:description/>
  <cp:lastModifiedBy>Pitzen, Janine</cp:lastModifiedBy>
  <cp:revision>2</cp:revision>
  <cp:lastPrinted>2025-11-28T08:39:00Z</cp:lastPrinted>
  <dcterms:created xsi:type="dcterms:W3CDTF">2026-10-23T10:39:00Z</dcterms:created>
  <dcterms:modified xsi:type="dcterms:W3CDTF">2026-10-27T11:56:00Z</dcterms:modified>
</cp:coreProperties>
</file>