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6E25D" w14:textId="77777777" w:rsidR="005D4189" w:rsidRDefault="00D550DB" w:rsidP="005D4189">
      <w:pPr>
        <w:rPr>
          <w:szCs w:val="24"/>
        </w:rPr>
        <w:sectPr w:rsidR="005D4189" w:rsidSect="00D23181">
          <w:headerReference w:type="default" r:id="rId6"/>
          <w:headerReference w:type="first" r:id="rId7"/>
          <w:type w:val="continuous"/>
          <w:pgSz w:w="11906" w:h="16838"/>
          <w:pgMar w:top="2127" w:right="707" w:bottom="1134" w:left="1417" w:header="708" w:footer="708" w:gutter="0"/>
          <w:cols w:space="708"/>
          <w:titlePg/>
          <w:docGrid w:linePitch="360"/>
        </w:sectPr>
      </w:pPr>
      <w:r w:rsidRPr="009C384E">
        <w:rPr>
          <w:noProof/>
          <w:szCs w:val="24"/>
          <w:lang w:eastAsia="de-D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0D81BE0" wp14:editId="7DB22335">
                <wp:simplePos x="0" y="0"/>
                <wp:positionH relativeFrom="column">
                  <wp:posOffset>394335</wp:posOffset>
                </wp:positionH>
                <wp:positionV relativeFrom="paragraph">
                  <wp:posOffset>-549687</wp:posOffset>
                </wp:positionV>
                <wp:extent cx="3737610" cy="1404620"/>
                <wp:effectExtent l="0" t="0" r="0" b="5080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76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F727F" w14:textId="3A8B905A" w:rsidR="009C384E" w:rsidRDefault="00983F18">
                            <w:r>
                              <w:t>08.09.2026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0D81BE0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31.05pt;margin-top:-43.3pt;width:294.3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" filled="f" stroked="f">
                <v:textbox style="mso-fit-shape-to-text:t" inset="0,0,0,0">
                  <w:txbxContent>
                    <w:p w14:paraId="20FF727F" w14:textId="3A8B905A" w:rsidR="009C384E" w:rsidRDefault="00983F18">
                      <w:r>
                        <w:t>08.09.2026</w:t>
                      </w:r>
                    </w:p>
                  </w:txbxContent>
                </v:textbox>
              </v:shape>
            </w:pict>
          </mc:Fallback>
        </mc:AlternateContent>
      </w:r>
      <w:r w:rsidR="008223A0"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5FDA95C" wp14:editId="5F56EC3C">
                <wp:simplePos x="0" y="0"/>
                <wp:positionH relativeFrom="margin">
                  <wp:posOffset>-12700</wp:posOffset>
                </wp:positionH>
                <wp:positionV relativeFrom="page">
                  <wp:posOffset>1722755</wp:posOffset>
                </wp:positionV>
                <wp:extent cx="6211570" cy="504825"/>
                <wp:effectExtent l="0" t="0" r="0" b="952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E0F4DC" w14:textId="77777777" w:rsidR="00983F18" w:rsidRPr="002E2FA0" w:rsidRDefault="00983F18" w:rsidP="00983F18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E2FA0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MusikMacher</w:t>
                            </w:r>
                          </w:p>
                          <w:p w14:paraId="4E1E5192" w14:textId="5D7BCB8D" w:rsidR="00983F18" w:rsidRDefault="00983F18" w:rsidP="00983F1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8F12C2A" w14:textId="1C8636FF" w:rsidR="00E53982" w:rsidRPr="00E53982" w:rsidRDefault="00E53982" w:rsidP="00697F1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DA95C" id="_x0000_s1027" type="#_x0000_t202" style="position:absolute;margin-left:-1pt;margin-top:135.65pt;width:489.1pt;height:39.75pt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" stroked="f">
                <v:textbox inset="0,0,0,0">
                  <w:txbxContent>
                    <w:p w14:paraId="21E0F4DC" w14:textId="77777777" w:rsidR="00983F18" w:rsidRPr="002E2FA0" w:rsidRDefault="00983F18" w:rsidP="00983F18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E2FA0">
                        <w:rPr>
                          <w:b/>
                          <w:bCs/>
                          <w:sz w:val="32"/>
                          <w:szCs w:val="32"/>
                        </w:rPr>
                        <w:t>MusikMacher</w:t>
                      </w:r>
                    </w:p>
                    <w:p w14:paraId="4E1E5192" w14:textId="5D7BCB8D" w:rsidR="00983F18" w:rsidRDefault="00983F18" w:rsidP="00983F18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8F12C2A" w14:textId="1C8636FF" w:rsidR="00E53982" w:rsidRPr="00E53982" w:rsidRDefault="00E53982" w:rsidP="00697F1E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8223A0"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027620B6" wp14:editId="08D199F9">
                <wp:simplePos x="0" y="0"/>
                <wp:positionH relativeFrom="margin">
                  <wp:posOffset>0</wp:posOffset>
                </wp:positionH>
                <wp:positionV relativeFrom="page">
                  <wp:posOffset>2282190</wp:posOffset>
                </wp:positionV>
                <wp:extent cx="6211570" cy="504825"/>
                <wp:effectExtent l="0" t="0" r="0" b="9525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33586" w14:textId="77777777" w:rsidR="00983F18" w:rsidRDefault="00983F18" w:rsidP="00983F1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2E2FA0">
                              <w:rPr>
                                <w:sz w:val="28"/>
                                <w:szCs w:val="28"/>
                              </w:rPr>
                              <w:t>Eine Woche voll Musik in den Herbstferien</w:t>
                            </w:r>
                          </w:p>
                          <w:p w14:paraId="5F85C2D1" w14:textId="2768311B" w:rsidR="00697F1E" w:rsidRPr="00E53982" w:rsidRDefault="00697F1E" w:rsidP="00697F1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7620B6" id="_x0000_s1028" type="#_x0000_t202" style="position:absolute;margin-left:0;margin-top:179.7pt;width:489.1pt;height:39.75pt;z-index:2516613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" stroked="f">
                <v:textbox inset="0,0,0,0">
                  <w:txbxContent>
                    <w:p w14:paraId="59433586" w14:textId="77777777" w:rsidR="00983F18" w:rsidRDefault="00983F18" w:rsidP="00983F18">
                      <w:pPr>
                        <w:rPr>
                          <w:sz w:val="28"/>
                          <w:szCs w:val="28"/>
                        </w:rPr>
                      </w:pPr>
                      <w:r w:rsidRPr="002E2FA0">
                        <w:rPr>
                          <w:sz w:val="28"/>
                          <w:szCs w:val="28"/>
                        </w:rPr>
                        <w:t>Eine Woche voll Musik in den Herbstferien</w:t>
                      </w:r>
                    </w:p>
                    <w:p w14:paraId="5F85C2D1" w14:textId="2768311B" w:rsidR="00697F1E" w:rsidRPr="00E53982" w:rsidRDefault="00697F1E" w:rsidP="00697F1E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304BD1B2" w14:textId="77777777" w:rsidR="00983F18" w:rsidRDefault="00983F18" w:rsidP="00983F18">
      <w:r>
        <w:t xml:space="preserve">Zum ersten Mal bietet die Musikschule der Stadt Bergkamen ein </w:t>
      </w:r>
      <w:commentRangeStart w:id="0"/>
      <w:r>
        <w:t>Ferien-</w:t>
      </w:r>
    </w:p>
    <w:p w14:paraId="67B8675D" w14:textId="77777777" w:rsidR="00983F18" w:rsidRDefault="00983F18" w:rsidP="00983F18">
      <w:r>
        <w:t xml:space="preserve">Programm </w:t>
      </w:r>
      <w:commentRangeEnd w:id="0"/>
      <w:r>
        <w:rPr>
          <w:rStyle w:val="Kommentarzeichen"/>
          <w:sz w:val="24"/>
          <w:szCs w:val="20"/>
        </w:rPr>
        <w:commentReference w:id="0"/>
      </w:r>
      <w:r>
        <w:t>in der ersten Woche der Herbstferien an.</w:t>
      </w:r>
    </w:p>
    <w:p w14:paraId="2862427D" w14:textId="77777777" w:rsidR="00983F18" w:rsidRDefault="00983F18" w:rsidP="00983F18">
      <w:r>
        <w:t xml:space="preserve">Unter dem Motto: „Mach Ferien. Mach Musik. Mach mit!“ gibt es vom 19.-24. Oktober </w:t>
      </w:r>
    </w:p>
    <w:p w14:paraId="5C9D77DF" w14:textId="77777777" w:rsidR="00983F18" w:rsidRDefault="00983F18" w:rsidP="00983F18">
      <w:r>
        <w:t>spannende Workshops für Jung und Alt.</w:t>
      </w:r>
    </w:p>
    <w:p w14:paraId="1B3B383D" w14:textId="77777777" w:rsidR="00983F18" w:rsidRDefault="00983F18" w:rsidP="00983F18">
      <w:r>
        <w:t xml:space="preserve">Speziell an junge Menschen wendet sich der </w:t>
      </w:r>
      <w:commentRangeStart w:id="1"/>
      <w:r>
        <w:t xml:space="preserve">Jugendchor </w:t>
      </w:r>
      <w:commentRangeEnd w:id="1"/>
      <w:r>
        <w:rPr>
          <w:rStyle w:val="Kommentarzeichen"/>
          <w:sz w:val="24"/>
          <w:szCs w:val="20"/>
        </w:rPr>
        <w:commentReference w:id="1"/>
      </w:r>
      <w:r>
        <w:t xml:space="preserve">unter der fachkundigen Leitung von Nina Dahlmann und das Streicher-Projekt „solo und tutti“. Hier können junge Streicher sich untereinander begleiten oder als Solist erleben. </w:t>
      </w:r>
    </w:p>
    <w:p w14:paraId="159286D3" w14:textId="77777777" w:rsidR="00983F18" w:rsidRDefault="00983F18" w:rsidP="00983F18">
      <w:r>
        <w:t>Zum Musik-Selbermachen lockt ein dreitägiger Songwriter-Workshop mit Mitgliedern der Band Bruchbude und der „Einstieg in die Musikproduktion“ mit Hendrik Lensing, der vermittelt, wie man digital Beats bauen und Klangwelten gestalten kann.</w:t>
      </w:r>
    </w:p>
    <w:p w14:paraId="268FD54F" w14:textId="77777777" w:rsidR="00983F18" w:rsidRDefault="00983F18" w:rsidP="00983F18">
      <w:r>
        <w:t>In seinem Workshop „Bandbox“ lädt Dozent Bennie Oppermann zu einem Streifzug durch das typische Instrumentarium einer Rockband. Gitarre, Bass und Schlagzeug: wie werden sie gespielt und welche Aufgaben haben sie?</w:t>
      </w:r>
    </w:p>
    <w:p w14:paraId="7A07CAC0" w14:textId="77777777" w:rsidR="00983F18" w:rsidRDefault="00983F18" w:rsidP="00983F18">
      <w:r>
        <w:t>Das Zupforchester von Sören Bublitz bietet unterschiedlichen Zupfinstrumenten (Gitarre, Mandoline, Ukulele etc.) einen Rahmen zum gemeinsamen Musizieren.</w:t>
      </w:r>
    </w:p>
    <w:p w14:paraId="17FA12AD" w14:textId="77777777" w:rsidR="00983F18" w:rsidRDefault="00983F18" w:rsidP="00983F18">
      <w:r w:rsidRPr="00C24C0F">
        <w:t>Die Teilnehmenden erfahren, wie aus einzelnen Stimmen ein besondere</w:t>
      </w:r>
      <w:r>
        <w:t xml:space="preserve">r </w:t>
      </w:r>
      <w:r w:rsidRPr="00C24C0F">
        <w:t xml:space="preserve">Orchesterklang </w:t>
      </w:r>
      <w:r>
        <w:t xml:space="preserve">entsteht </w:t>
      </w:r>
      <w:r w:rsidRPr="00C24C0F">
        <w:t xml:space="preserve">und </w:t>
      </w:r>
      <w:r>
        <w:t xml:space="preserve">erleben </w:t>
      </w:r>
      <w:r w:rsidRPr="00C24C0F">
        <w:t>das eigene Instrument in einem neuen Kontext</w:t>
      </w:r>
      <w:r>
        <w:t>.</w:t>
      </w:r>
    </w:p>
    <w:p w14:paraId="15AE7661" w14:textId="77777777" w:rsidR="00983F18" w:rsidRDefault="00983F18" w:rsidP="00983F18">
      <w:r>
        <w:t xml:space="preserve">Nähere Informationen und Anmeldung unter: </w:t>
      </w:r>
      <w:hyperlink r:id="rId12" w:history="1">
        <w:r w:rsidRPr="00B167B6">
          <w:rPr>
            <w:rStyle w:val="Hyperlink"/>
          </w:rPr>
          <w:t>www.musikschule-bergkamen.de</w:t>
        </w:r>
      </w:hyperlink>
    </w:p>
    <w:p w14:paraId="610013D2" w14:textId="77777777" w:rsidR="00983F18" w:rsidRPr="00C24C0F" w:rsidRDefault="00983F18" w:rsidP="00983F18"/>
    <w:p w14:paraId="17E9726F" w14:textId="77777777" w:rsidR="005D4189" w:rsidRDefault="005D4189" w:rsidP="0052364F">
      <w:pPr>
        <w:jc w:val="both"/>
        <w:rPr>
          <w:szCs w:val="24"/>
        </w:rPr>
      </w:pPr>
    </w:p>
    <w:p w14:paraId="71D7D095" w14:textId="77777777" w:rsidR="005D4189" w:rsidRDefault="005D4189" w:rsidP="00196A44">
      <w:pPr>
        <w:pBdr>
          <w:top w:val="single" w:sz="4" w:space="1" w:color="auto"/>
        </w:pBdr>
        <w:rPr>
          <w:b/>
          <w:szCs w:val="24"/>
        </w:rPr>
      </w:pPr>
      <w:r w:rsidRPr="005D4189">
        <w:rPr>
          <w:b/>
          <w:szCs w:val="24"/>
        </w:rPr>
        <w:t>Rückfragen zu diesem Presseartikel richten</w:t>
      </w:r>
      <w:r w:rsidR="00952056">
        <w:rPr>
          <w:b/>
          <w:szCs w:val="24"/>
        </w:rPr>
        <w:t xml:space="preserve"> </w:t>
      </w:r>
      <w:r w:rsidRPr="005D4189">
        <w:rPr>
          <w:b/>
          <w:szCs w:val="24"/>
        </w:rPr>
        <w:t>Sie bitte an:</w:t>
      </w:r>
    </w:p>
    <w:tbl>
      <w:tblPr>
        <w:tblStyle w:val="Tabellen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8080"/>
      </w:tblGrid>
      <w:tr w:rsidR="002C3060" w14:paraId="1964257E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7F69D02C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425DE0E8" wp14:editId="268A0AA3">
                      <wp:extent cx="6067425" cy="228600"/>
                      <wp:effectExtent l="0" t="0" r="9525" b="0"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A61891" w14:textId="455449F8" w:rsidR="002C3060" w:rsidRDefault="00983F18" w:rsidP="002C3060">
                                  <w:r>
                                    <w:t>Frau Anne Horstmann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25DE0E8" id="Textfeld 2" o:spid="_x0000_s1029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C5IH2F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07A61891" w14:textId="455449F8" w:rsidR="002C3060" w:rsidRDefault="00983F18" w:rsidP="002C3060">
                            <w:r>
                              <w:t>Frau Anne Horstmann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14:paraId="6BA2A720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31FF0FD7" w14:textId="77777777" w:rsidR="00B377E0" w:rsidRDefault="00B377E0" w:rsidP="00B377E0">
            <w:pPr>
              <w:spacing w:before="120"/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57F041E7" wp14:editId="371D1655">
                      <wp:extent cx="6067425" cy="228600"/>
                      <wp:effectExtent l="0" t="0" r="9525" b="0"/>
                      <wp:docPr id="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7F2708" w14:textId="4A5114AF" w:rsidR="00B377E0" w:rsidRDefault="00983F18" w:rsidP="00B377E0">
                                  <w:r>
                                    <w:t>Fachbereichsleiterin Blasinstrumente, Mu</w:t>
                                  </w:r>
                                  <w:r w:rsidR="00744516">
                                    <w:t>sikakademie</w:t>
                                  </w:r>
                                  <w:r>
                                    <w:t>, Talentförderung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7F041E7" id="_x0000_s1030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AOyf32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1D7F2708" w14:textId="4A5114AF" w:rsidR="00B377E0" w:rsidRDefault="00983F18" w:rsidP="00B377E0">
                            <w:r>
                              <w:t>Fachbereichsleiterin Blasinstrumente, Mu</w:t>
                            </w:r>
                            <w:r w:rsidR="00744516">
                              <w:t>sikakademie</w:t>
                            </w:r>
                            <w:r>
                              <w:t>, Talentförderung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210F865F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60E8256A" wp14:editId="44F04ED7">
                      <wp:extent cx="6067425" cy="228600"/>
                      <wp:effectExtent l="0" t="0" r="9525" b="0"/>
                      <wp:docPr id="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0F2CB9" w14:textId="502797CC" w:rsidR="002C3060" w:rsidRDefault="00744516" w:rsidP="002C3060">
                                  <w:r>
                                    <w:t>Stadtamt 44,Musikschule Bergkamen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0E8256A" id="_x0000_s1031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ByX00p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210F2CB9" w14:textId="502797CC" w:rsidR="002C3060" w:rsidRDefault="00744516" w:rsidP="002C3060">
                            <w:r>
                              <w:t>Stadtamt 44,Musikschule Bergkamen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14:paraId="21AD3248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59F274CE" w14:textId="77777777" w:rsidR="002C3060" w:rsidRPr="002C3060" w:rsidRDefault="002C3060" w:rsidP="00B377E0">
            <w:pPr>
              <w:spacing w:before="120"/>
              <w:rPr>
                <w:szCs w:val="24"/>
              </w:rPr>
            </w:pPr>
            <w:r w:rsidRPr="002C3060">
              <w:rPr>
                <w:szCs w:val="24"/>
              </w:rPr>
              <w:t>Telefon</w:t>
            </w:r>
            <w:r w:rsidR="007E0415">
              <w:rPr>
                <w:szCs w:val="24"/>
              </w:rPr>
              <w:t>:</w:t>
            </w:r>
          </w:p>
        </w:tc>
        <w:tc>
          <w:tcPr>
            <w:tcW w:w="8080" w:type="dxa"/>
            <w:vAlign w:val="center"/>
          </w:tcPr>
          <w:p w14:paraId="4577D82E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1F79E6C1" wp14:editId="229645A5">
                      <wp:extent cx="2847975" cy="198407"/>
                      <wp:effectExtent l="0" t="0" r="9525" b="0"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7975" cy="19840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48E4F2" w14:textId="6E2AF577" w:rsidR="002C3060" w:rsidRDefault="00744516" w:rsidP="002C3060">
                                  <w:r>
                                    <w:t>0231/ 125252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F79E6C1" id="_x0000_s1032" type="#_x0000_t202" style="width:224.25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" stroked="f">
                      <v:textbox inset="0,0,0,0">
                        <w:txbxContent>
                          <w:p w14:paraId="7948E4F2" w14:textId="6E2AF577" w:rsidR="002C3060" w:rsidRDefault="00744516" w:rsidP="002C3060">
                            <w:r>
                              <w:t>0231/ 125252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:rsidRPr="002C3060" w14:paraId="276698CC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0C6EB845" w14:textId="77777777" w:rsidR="002C3060" w:rsidRPr="002C3060" w:rsidRDefault="007E0415" w:rsidP="00B377E0">
            <w:pPr>
              <w:spacing w:before="120"/>
              <w:rPr>
                <w:szCs w:val="24"/>
              </w:rPr>
            </w:pPr>
            <w:r>
              <w:rPr>
                <w:szCs w:val="24"/>
              </w:rPr>
              <w:t>E-Mail:</w:t>
            </w:r>
          </w:p>
        </w:tc>
        <w:tc>
          <w:tcPr>
            <w:tcW w:w="8080" w:type="dxa"/>
            <w:vAlign w:val="center"/>
          </w:tcPr>
          <w:p w14:paraId="0E9FE6D1" w14:textId="77777777" w:rsidR="002C3060" w:rsidRPr="002C3060" w:rsidRDefault="002C3060" w:rsidP="00B377E0">
            <w:pPr>
              <w:spacing w:before="120"/>
              <w:rPr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2A917E6D" wp14:editId="2AABDB97">
                      <wp:extent cx="4610100" cy="185738"/>
                      <wp:effectExtent l="0" t="0" r="0" b="5080"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0100" cy="1857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EC27AE" w14:textId="7CEC0C56" w:rsidR="002C3060" w:rsidRDefault="00744516" w:rsidP="002C3060">
                                  <w:r>
                                    <w:t>a.horstmann@musikschule-bergkamen.de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b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A917E6D" id="_x0000_s1033" type="#_x0000_t202" style="width:363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" stroked="f">
                      <v:textbox inset="0,0,0,0">
                        <w:txbxContent>
                          <w:p w14:paraId="6FEC27AE" w14:textId="7CEC0C56" w:rsidR="002C3060" w:rsidRDefault="00744516" w:rsidP="002C3060">
                            <w:r>
                              <w:t>a.horstmann@musikschule-bergkamen.de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26009EC8" w14:textId="77777777" w:rsidR="00F96E5C" w:rsidRDefault="00B377E0" w:rsidP="00B377E0">
      <w:pPr>
        <w:spacing w:before="120"/>
        <w:rPr>
          <w:szCs w:val="24"/>
        </w:rPr>
      </w:pPr>
      <w:r>
        <w:rPr>
          <w:szCs w:val="24"/>
        </w:rPr>
        <w:t xml:space="preserve"> </w:t>
      </w:r>
      <w:r w:rsidRPr="00C9791B">
        <w:rPr>
          <w:noProof/>
          <w:szCs w:val="24"/>
          <w:lang w:eastAsia="de-DE"/>
        </w:rPr>
        <mc:AlternateContent>
          <mc:Choice Requires="wps">
            <w:drawing>
              <wp:inline distT="0" distB="0" distL="0" distR="0" wp14:anchorId="14F824C8" wp14:editId="0EA7D81D">
                <wp:extent cx="5637125" cy="226088"/>
                <wp:effectExtent l="0" t="0" r="1905" b="2540"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7125" cy="2260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113D5C" w14:textId="20E5D9F8" w:rsidR="00B377E0" w:rsidRDefault="00B377E0" w:rsidP="00B377E0"/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F824C8" id="_x0000_s1034" type="#_x0000_t202" style="width:443.85pt;height:1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" stroked="f">
                <v:textbox inset="0,0,0,0">
                  <w:txbxContent>
                    <w:p w14:paraId="17113D5C" w14:textId="20E5D9F8" w:rsidR="00B377E0" w:rsidRDefault="00B377E0" w:rsidP="00B377E0"/>
                  </w:txbxContent>
                </v:textbox>
                <w10:anchorlock/>
              </v:shape>
            </w:pict>
          </mc:Fallback>
        </mc:AlternateContent>
      </w:r>
    </w:p>
    <w:sectPr w:rsidR="00F96E5C" w:rsidSect="00C9791B">
      <w:headerReference w:type="default" r:id="rId13"/>
      <w:type w:val="continuous"/>
      <w:pgSz w:w="11906" w:h="16838"/>
      <w:pgMar w:top="2269" w:right="707" w:bottom="1134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Schüttpelz, Susanne" w:date="2026-09-07T13:03:00Z" w:initials="SS">
    <w:p w14:paraId="5B053C0D" w14:textId="77777777" w:rsidR="00983F18" w:rsidRDefault="00983F18" w:rsidP="00950F32">
      <w:pPr>
        <w:pStyle w:val="Kommentartext"/>
      </w:pPr>
      <w:r>
        <w:rPr>
          <w:rStyle w:val="Kommentarzeichen"/>
        </w:rPr>
        <w:annotationRef/>
      </w:r>
      <w:r>
        <w:t>Ferienprogramm</w:t>
      </w:r>
    </w:p>
  </w:comment>
  <w:comment w:id="1" w:author="Schüttpelz, Susanne" w:date="2026-09-07T13:04:00Z" w:initials="SS">
    <w:p w14:paraId="72DD939D" w14:textId="77777777" w:rsidR="00983F18" w:rsidRDefault="00983F18" w:rsidP="00950F32">
      <w:pPr>
        <w:pStyle w:val="Kommentartext"/>
      </w:pPr>
      <w:r>
        <w:rPr>
          <w:rStyle w:val="Kommentarzeichen"/>
        </w:rPr>
        <w:annotationRef/>
      </w:r>
      <w:r>
        <w:t>Jugendchor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B053C0D" w15:done="0"/>
  <w15:commentEx w15:paraId="72DD939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5AC2C3E" w16cex:dateUtc="2026-09-07T11:03:00Z"/>
  <w16cex:commentExtensible w16cex:durableId="3DEFCBAC" w16cex:dateUtc="2026-09-07T11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B053C0D" w16cid:durableId="15AC2C3E"/>
  <w16cid:commentId w16cid:paraId="72DD939D" w16cid:durableId="3DEFCBA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8E592" w14:textId="77777777" w:rsidR="007A5276" w:rsidRDefault="007A5276" w:rsidP="00695138">
      <w:pPr>
        <w:spacing w:after="0" w:line="240" w:lineRule="auto"/>
      </w:pPr>
      <w:r>
        <w:separator/>
      </w:r>
    </w:p>
  </w:endnote>
  <w:endnote w:type="continuationSeparator" w:id="0">
    <w:p w14:paraId="2DB46608" w14:textId="77777777" w:rsidR="007A5276" w:rsidRDefault="007A5276" w:rsidP="00695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F5D5C" w14:textId="77777777" w:rsidR="007A5276" w:rsidRDefault="007A5276" w:rsidP="00695138">
      <w:pPr>
        <w:spacing w:after="0" w:line="240" w:lineRule="auto"/>
      </w:pPr>
      <w:r>
        <w:separator/>
      </w:r>
    </w:p>
  </w:footnote>
  <w:footnote w:type="continuationSeparator" w:id="0">
    <w:p w14:paraId="5DF13509" w14:textId="77777777" w:rsidR="007A5276" w:rsidRDefault="007A5276" w:rsidP="00695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13F06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110B8174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0172026E" w14:textId="77777777" w:rsidR="00695138" w:rsidRDefault="00000000">
    <w:pPr>
      <w:pStyle w:val="Kopfzeile"/>
      <w:rPr>
        <w:b/>
        <w:smallCaps/>
        <w:sz w:val="36"/>
        <w:szCs w:val="36"/>
      </w:rPr>
    </w:pPr>
    <w:r>
      <w:rPr>
        <w:noProof/>
      </w:rPr>
      <w:pict w14:anchorId="5E743A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01.8pt;margin-top:-41.1pt;width:72.15pt;height:102pt;z-index:251659264;mso-position-horizontal-relative:text;mso-position-vertical-relative:text">
          <v:imagedata r:id="rId1" o:title="Wappen"/>
        </v:shape>
      </w:pict>
    </w:r>
    <w:r w:rsidR="00695138" w:rsidRPr="009363D1">
      <w:rPr>
        <w:b/>
        <w:smallCaps/>
        <w:sz w:val="36"/>
        <w:szCs w:val="36"/>
      </w:rPr>
      <w:t>Pressemitteilung</w:t>
    </w:r>
    <w:r w:rsidR="006A7444">
      <w:rPr>
        <w:b/>
        <w:smallCaps/>
        <w:sz w:val="36"/>
        <w:szCs w:val="36"/>
      </w:rPr>
      <w:t xml:space="preserve"> der Stadt Bergkamen</w:t>
    </w:r>
    <w:r w:rsidR="00695138" w:rsidRPr="009363D1">
      <w:rPr>
        <w:b/>
        <w:smallCaps/>
        <w:sz w:val="36"/>
        <w:szCs w:val="36"/>
      </w:rPr>
      <w:tab/>
    </w:r>
    <w:r w:rsidR="00695138" w:rsidRPr="009363D1">
      <w:rPr>
        <w:b/>
        <w:smallCaps/>
        <w:sz w:val="36"/>
        <w:szCs w:val="36"/>
      </w:rPr>
      <w:tab/>
    </w:r>
  </w:p>
  <w:p w14:paraId="0DD3EDC9" w14:textId="77777777" w:rsidR="00B95087" w:rsidRDefault="009C384E" w:rsidP="00B95087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1655F7DD" w14:textId="77777777" w:rsidR="009C384E" w:rsidRPr="009C384E" w:rsidRDefault="009C384E" w:rsidP="00B95087">
    <w:pPr>
      <w:pStyle w:val="Kopfzeile"/>
      <w:pBdr>
        <w:bottom w:val="single" w:sz="4" w:space="1" w:color="auto"/>
      </w:pBdr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3B2B3" w14:textId="77777777" w:rsidR="00D23181" w:rsidRDefault="00D23181" w:rsidP="00D23181">
    <w:pPr>
      <w:pStyle w:val="Kopfzeile"/>
      <w:rPr>
        <w:b/>
        <w:smallCaps/>
        <w:sz w:val="36"/>
        <w:szCs w:val="36"/>
      </w:rPr>
    </w:pPr>
    <w:r>
      <w:rPr>
        <w:noProof/>
        <w:lang w:eastAsia="de-DE"/>
      </w:rPr>
      <w:drawing>
        <wp:anchor distT="0" distB="0" distL="114300" distR="114300" simplePos="0" relativeHeight="251661312" behindDoc="0" locked="0" layoutInCell="1" allowOverlap="1" wp14:anchorId="2BE3567E" wp14:editId="4B79F6D7">
          <wp:simplePos x="0" y="0"/>
          <wp:positionH relativeFrom="column">
            <wp:posOffset>5102860</wp:posOffset>
          </wp:positionH>
          <wp:positionV relativeFrom="paragraph">
            <wp:posOffset>-31338</wp:posOffset>
          </wp:positionV>
          <wp:extent cx="916305" cy="1295400"/>
          <wp:effectExtent l="0" t="0" r="0" b="0"/>
          <wp:wrapNone/>
          <wp:docPr id="10" name="Grafik 10" descr="Wapp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app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305" cy="1295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EB3CCB" w14:textId="77777777" w:rsidR="00D23181" w:rsidRDefault="00D23181" w:rsidP="00D23181">
    <w:pPr>
      <w:pStyle w:val="Kopfzeile"/>
      <w:rPr>
        <w:b/>
        <w:smallCaps/>
        <w:sz w:val="36"/>
        <w:szCs w:val="36"/>
      </w:rPr>
    </w:pPr>
  </w:p>
  <w:p w14:paraId="05880154" w14:textId="77777777" w:rsidR="00D23181" w:rsidRDefault="00D23181" w:rsidP="00D23181">
    <w:pPr>
      <w:pStyle w:val="Kopfzeile"/>
      <w:rPr>
        <w:b/>
        <w:smallCaps/>
        <w:sz w:val="36"/>
        <w:szCs w:val="36"/>
      </w:rPr>
    </w:pPr>
    <w:r w:rsidRPr="009363D1">
      <w:rPr>
        <w:b/>
        <w:smallCaps/>
        <w:sz w:val="36"/>
        <w:szCs w:val="36"/>
      </w:rPr>
      <w:t>Pressemitteilung</w:t>
    </w:r>
    <w:r>
      <w:rPr>
        <w:b/>
        <w:smallCaps/>
        <w:sz w:val="36"/>
        <w:szCs w:val="36"/>
      </w:rPr>
      <w:t xml:space="preserve"> der Stadt Bergkamen</w:t>
    </w:r>
    <w:r w:rsidRPr="009363D1">
      <w:rPr>
        <w:b/>
        <w:smallCaps/>
        <w:sz w:val="36"/>
        <w:szCs w:val="36"/>
      </w:rPr>
      <w:tab/>
    </w:r>
    <w:r w:rsidRPr="009363D1">
      <w:rPr>
        <w:b/>
        <w:smallCaps/>
        <w:sz w:val="36"/>
        <w:szCs w:val="36"/>
      </w:rPr>
      <w:tab/>
    </w:r>
  </w:p>
  <w:p w14:paraId="4DA7B53A" w14:textId="77777777" w:rsidR="00D23181" w:rsidRDefault="00D23181" w:rsidP="00D23181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35E05760" w14:textId="77777777" w:rsidR="00D23181" w:rsidRDefault="00D23181" w:rsidP="00D23181">
    <w:pPr>
      <w:pStyle w:val="Kopfzeile"/>
      <w:pBdr>
        <w:bottom w:val="single" w:sz="4" w:space="1" w:color="auto"/>
      </w:pBdr>
      <w:rPr>
        <w:szCs w:val="24"/>
      </w:rPr>
    </w:pPr>
  </w:p>
  <w:p w14:paraId="7A84C787" w14:textId="77777777" w:rsidR="006A7444" w:rsidRDefault="006A744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3AE54" w14:textId="77777777" w:rsidR="00B95087" w:rsidRPr="009363D1" w:rsidRDefault="00B95087" w:rsidP="00B95087">
    <w:pPr>
      <w:pStyle w:val="Kopfzeile"/>
      <w:pBdr>
        <w:bottom w:val="single" w:sz="4" w:space="1" w:color="auto"/>
      </w:pBdr>
      <w:rPr>
        <w:b/>
        <w:smallCaps/>
        <w:sz w:val="36"/>
        <w:szCs w:val="36"/>
      </w:rPr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chüttpelz, Susanne">
    <w15:presenceInfo w15:providerId="AD" w15:userId="S::s.schuettpelz@bergkamen.de::d47fe057-b648-43ef-a18a-f1b55ad93ce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F18"/>
    <w:rsid w:val="00040DC4"/>
    <w:rsid w:val="000C3CF6"/>
    <w:rsid w:val="000D1987"/>
    <w:rsid w:val="001807C9"/>
    <w:rsid w:val="00190251"/>
    <w:rsid w:val="00196A44"/>
    <w:rsid w:val="001A4E85"/>
    <w:rsid w:val="0023693B"/>
    <w:rsid w:val="002429D7"/>
    <w:rsid w:val="002C0C3D"/>
    <w:rsid w:val="002C3060"/>
    <w:rsid w:val="002E7976"/>
    <w:rsid w:val="003A4636"/>
    <w:rsid w:val="003B31BF"/>
    <w:rsid w:val="004056D6"/>
    <w:rsid w:val="00416F5E"/>
    <w:rsid w:val="004761D7"/>
    <w:rsid w:val="004F7F39"/>
    <w:rsid w:val="0052364F"/>
    <w:rsid w:val="00561F99"/>
    <w:rsid w:val="005D4189"/>
    <w:rsid w:val="006871B7"/>
    <w:rsid w:val="00695138"/>
    <w:rsid w:val="00697F1E"/>
    <w:rsid w:val="006A0050"/>
    <w:rsid w:val="006A7444"/>
    <w:rsid w:val="006D0EE1"/>
    <w:rsid w:val="006F0DA9"/>
    <w:rsid w:val="00744516"/>
    <w:rsid w:val="0074608D"/>
    <w:rsid w:val="00777DF5"/>
    <w:rsid w:val="007A5276"/>
    <w:rsid w:val="007D1537"/>
    <w:rsid w:val="007D60AC"/>
    <w:rsid w:val="007E0415"/>
    <w:rsid w:val="008223A0"/>
    <w:rsid w:val="00847CA4"/>
    <w:rsid w:val="0089275E"/>
    <w:rsid w:val="009363D1"/>
    <w:rsid w:val="00937CB3"/>
    <w:rsid w:val="00952056"/>
    <w:rsid w:val="00952C3A"/>
    <w:rsid w:val="00962174"/>
    <w:rsid w:val="00983F18"/>
    <w:rsid w:val="009C384E"/>
    <w:rsid w:val="00B377E0"/>
    <w:rsid w:val="00B73C97"/>
    <w:rsid w:val="00B95087"/>
    <w:rsid w:val="00BC024D"/>
    <w:rsid w:val="00C02DE5"/>
    <w:rsid w:val="00C30C7C"/>
    <w:rsid w:val="00C85FB7"/>
    <w:rsid w:val="00C9791B"/>
    <w:rsid w:val="00D23181"/>
    <w:rsid w:val="00D550DB"/>
    <w:rsid w:val="00DE0580"/>
    <w:rsid w:val="00DF2E2D"/>
    <w:rsid w:val="00E047C7"/>
    <w:rsid w:val="00E20ADC"/>
    <w:rsid w:val="00E53982"/>
    <w:rsid w:val="00F96E5C"/>
    <w:rsid w:val="00FB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A126C1"/>
  <w15:chartTrackingRefBased/>
  <w15:docId w15:val="{1011B70B-F836-427C-AA2F-D04126F78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1987"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95138"/>
  </w:style>
  <w:style w:type="paragraph" w:styleId="Fuzeile">
    <w:name w:val="footer"/>
    <w:basedOn w:val="Standard"/>
    <w:link w:val="Fu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95138"/>
  </w:style>
  <w:style w:type="character" w:styleId="Platzhaltertext">
    <w:name w:val="Placeholder Text"/>
    <w:basedOn w:val="Absatz-Standardschriftart"/>
    <w:uiPriority w:val="99"/>
    <w:semiHidden/>
    <w:rsid w:val="00B95087"/>
    <w:rPr>
      <w:color w:val="808080"/>
    </w:rPr>
  </w:style>
  <w:style w:type="paragraph" w:customStyle="1" w:styleId="Presseberschrift1">
    <w:name w:val="PresseÜberschrift1"/>
    <w:basedOn w:val="Standard"/>
    <w:link w:val="Presseberschrift1Zchn"/>
    <w:qFormat/>
    <w:rsid w:val="009C384E"/>
  </w:style>
  <w:style w:type="paragraph" w:customStyle="1" w:styleId="Presseberschrift2">
    <w:name w:val="PresseÜberschrift2"/>
    <w:basedOn w:val="Presseberschrift1"/>
    <w:link w:val="Presseberschrift2Zchn"/>
    <w:qFormat/>
    <w:rsid w:val="00BC024D"/>
    <w:rPr>
      <w:b/>
    </w:rPr>
  </w:style>
  <w:style w:type="character" w:customStyle="1" w:styleId="Presseberschrift1Zchn">
    <w:name w:val="PresseÜberschrift1 Zchn"/>
    <w:basedOn w:val="Absatz-Standardschriftart"/>
    <w:link w:val="Presseberschrift1"/>
    <w:rsid w:val="009C384E"/>
    <w:rPr>
      <w:sz w:val="24"/>
    </w:rPr>
  </w:style>
  <w:style w:type="character" w:customStyle="1" w:styleId="Presseberschrift2Zchn">
    <w:name w:val="PresseÜberschrift2 Zchn"/>
    <w:basedOn w:val="Presseberschrift1Zchn"/>
    <w:link w:val="Presseberschrift2"/>
    <w:rsid w:val="00BC024D"/>
    <w:rPr>
      <w:b/>
      <w:sz w:val="28"/>
    </w:rPr>
  </w:style>
  <w:style w:type="table" w:styleId="Tabellenraster">
    <w:name w:val="Table Grid"/>
    <w:basedOn w:val="NormaleTabelle"/>
    <w:uiPriority w:val="39"/>
    <w:rsid w:val="002C3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2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23A0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83F18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83F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83F18"/>
    <w:pPr>
      <w:spacing w:after="0" w:line="240" w:lineRule="auto"/>
    </w:pPr>
    <w:rPr>
      <w:rFonts w:asciiTheme="minorHAnsi" w:hAnsiTheme="minorHAnsi" w:cstheme="minorBidi"/>
      <w:kern w:val="2"/>
      <w:sz w:val="20"/>
      <w14:ligatures w14:val="standardContextual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83F18"/>
    <w:rPr>
      <w:rFonts w:asciiTheme="minorHAnsi" w:hAnsiTheme="minorHAnsi" w:cstheme="minorBidi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yperlink" Target="http://www.musikschule-bergkamen.de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18/08/relationships/commentsExtensible" Target="commentsExtensible.xml"/><Relationship Id="rId5" Type="http://schemas.openxmlformats.org/officeDocument/2006/relationships/endnotes" Target="endnote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footnotes" Target="footnote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lasana\Desktop\PM%20(NEU!)%20der%20Stadt%20Bergkam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PM (NEU!) der Stadt Bergkamen.dotx</Template>
  <TotalTime>0</TotalTime>
  <Pages>1</Pages>
  <Words>198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Lasana, Simone</dc:creator>
  <cp:keywords/>
  <dc:description/>
  <cp:lastModifiedBy>Lasana, Simone</cp:lastModifiedBy>
  <cp:revision>1</cp:revision>
  <cp:lastPrinted>2021-08-12T11:41:00Z</cp:lastPrinted>
  <dcterms:created xsi:type="dcterms:W3CDTF">2026-09-07T11:07:00Z</dcterms:created>
  <dcterms:modified xsi:type="dcterms:W3CDTF">2026-09-07T11:23:00Z</dcterms:modified>
</cp:coreProperties>
</file>