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567"/>
        <w:gridCol w:w="2410"/>
      </w:tblGrid>
      <w:tr w:rsidR="004A33F0" w14:paraId="41498F0C" w14:textId="77777777">
        <w:trPr>
          <w:trHeight w:val="574"/>
        </w:trPr>
        <w:tc>
          <w:tcPr>
            <w:tcW w:w="4323" w:type="dxa"/>
            <w:gridSpan w:val="3"/>
            <w:tcBorders>
              <w:bottom w:val="single" w:sz="18" w:space="0" w:color="808080"/>
            </w:tcBorders>
          </w:tcPr>
          <w:p w14:paraId="2162E047" w14:textId="77777777" w:rsidR="007E4D48" w:rsidRDefault="007E4D48">
            <w:pPr>
              <w:framePr w:hSpace="141" w:wrap="around" w:vAnchor="text" w:hAnchor="page" w:x="6847" w:y="269"/>
              <w:jc w:val="right"/>
              <w:rPr>
                <w:rFonts w:ascii="Tahoma" w:hAnsi="Tahoma"/>
                <w:b/>
                <w:color w:val="000000"/>
                <w:sz w:val="16"/>
              </w:rPr>
            </w:pPr>
          </w:p>
          <w:p w14:paraId="6942C341" w14:textId="77777777" w:rsidR="007E4D48" w:rsidRDefault="00000000">
            <w:pPr>
              <w:framePr w:hSpace="141" w:wrap="around" w:vAnchor="text" w:hAnchor="page" w:x="6847" w:y="269"/>
              <w:jc w:val="right"/>
              <w:rPr>
                <w:rFonts w:ascii="Tahoma" w:hAnsi="Tahoma"/>
                <w:b/>
                <w:color w:val="000000"/>
                <w:sz w:val="26"/>
              </w:rPr>
            </w:pPr>
            <w:r>
              <w:rPr>
                <w:rFonts w:ascii="Tahoma" w:hAnsi="Tahoma"/>
                <w:b/>
                <w:color w:val="000000"/>
                <w:sz w:val="26"/>
              </w:rPr>
              <w:t>FACHBEREICH I</w:t>
            </w:r>
          </w:p>
        </w:tc>
      </w:tr>
      <w:tr w:rsidR="004A33F0" w14:paraId="0F2F4C13" w14:textId="77777777">
        <w:trPr>
          <w:trHeight w:val="522"/>
        </w:trPr>
        <w:tc>
          <w:tcPr>
            <w:tcW w:w="4323" w:type="dxa"/>
            <w:gridSpan w:val="3"/>
            <w:tcBorders>
              <w:top w:val="single" w:sz="18" w:space="0" w:color="808080"/>
              <w:bottom w:val="single" w:sz="18" w:space="0" w:color="808080"/>
            </w:tcBorders>
          </w:tcPr>
          <w:p w14:paraId="3E01918E" w14:textId="77777777" w:rsidR="007E4D48" w:rsidRDefault="007E4D48">
            <w:pPr>
              <w:framePr w:hSpace="141" w:wrap="around" w:vAnchor="text" w:hAnchor="page" w:x="6847" w:y="269"/>
              <w:jc w:val="right"/>
              <w:rPr>
                <w:rFonts w:ascii="Tahoma" w:hAnsi="Tahoma"/>
                <w:b/>
                <w:sz w:val="16"/>
              </w:rPr>
            </w:pPr>
          </w:p>
          <w:p w14:paraId="5D39D864" w14:textId="77777777" w:rsidR="007E4D48" w:rsidRDefault="00000000">
            <w:pPr>
              <w:framePr w:hSpace="141" w:wrap="around" w:vAnchor="text" w:hAnchor="page" w:x="6847" w:y="269"/>
              <w:jc w:val="right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z w:val="24"/>
              </w:rPr>
              <w:t>Hauptamt, Kirchplatz 1</w:t>
            </w:r>
          </w:p>
        </w:tc>
      </w:tr>
      <w:tr w:rsidR="004A33F0" w14:paraId="4A99956F" w14:textId="77777777">
        <w:trPr>
          <w:trHeight w:val="531"/>
        </w:trPr>
        <w:tc>
          <w:tcPr>
            <w:tcW w:w="1346" w:type="dxa"/>
            <w:tcBorders>
              <w:top w:val="single" w:sz="18" w:space="0" w:color="808080"/>
              <w:bottom w:val="single" w:sz="18" w:space="0" w:color="808080"/>
            </w:tcBorders>
          </w:tcPr>
          <w:p w14:paraId="24861CEB" w14:textId="77777777" w:rsidR="007E4D48" w:rsidRDefault="007E4D48">
            <w:pPr>
              <w:framePr w:hSpace="141" w:wrap="around" w:vAnchor="text" w:hAnchor="page" w:x="6847" w:y="269"/>
              <w:rPr>
                <w:sz w:val="26"/>
              </w:rPr>
            </w:pPr>
          </w:p>
          <w:p w14:paraId="481016B2" w14:textId="77777777" w:rsidR="007E4D48" w:rsidRDefault="00000000">
            <w:pPr>
              <w:framePr w:hSpace="141" w:wrap="around" w:vAnchor="text" w:hAnchor="page" w:x="6847" w:y="269"/>
              <w:rPr>
                <w:sz w:val="16"/>
              </w:rPr>
            </w:pPr>
            <w:r>
              <w:rPr>
                <w:sz w:val="16"/>
              </w:rPr>
              <w:t>Sachbearbeiter</w:t>
            </w:r>
          </w:p>
        </w:tc>
        <w:tc>
          <w:tcPr>
            <w:tcW w:w="2977" w:type="dxa"/>
            <w:gridSpan w:val="2"/>
            <w:tcBorders>
              <w:top w:val="single" w:sz="18" w:space="0" w:color="808080"/>
              <w:bottom w:val="single" w:sz="18" w:space="0" w:color="808080"/>
            </w:tcBorders>
          </w:tcPr>
          <w:p w14:paraId="2C4394C4" w14:textId="77777777" w:rsidR="007E4D48" w:rsidRDefault="007E4D48">
            <w:pPr>
              <w:framePr w:hSpace="141" w:wrap="around" w:vAnchor="text" w:hAnchor="page" w:x="6847" w:y="269"/>
              <w:jc w:val="right"/>
              <w:rPr>
                <w:sz w:val="20"/>
              </w:rPr>
            </w:pPr>
          </w:p>
          <w:p w14:paraId="37AEDE79" w14:textId="77777777" w:rsidR="007E4D48" w:rsidRDefault="00000000" w:rsidP="005130E4">
            <w:pPr>
              <w:framePr w:hSpace="141" w:wrap="around" w:vAnchor="text" w:hAnchor="page" w:x="6847" w:y="26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Simon Klaiber, Zimmer </w:t>
            </w:r>
            <w:r w:rsidR="005130E4">
              <w:rPr>
                <w:sz w:val="20"/>
              </w:rPr>
              <w:t>E</w:t>
            </w:r>
            <w:r>
              <w:rPr>
                <w:sz w:val="20"/>
              </w:rPr>
              <w:t>.0</w:t>
            </w:r>
            <w:r w:rsidR="005130E4">
              <w:rPr>
                <w:sz w:val="20"/>
              </w:rPr>
              <w:t>2</w:t>
            </w:r>
          </w:p>
        </w:tc>
      </w:tr>
      <w:tr w:rsidR="004A33F0" w14:paraId="5CE4FB41" w14:textId="77777777">
        <w:trPr>
          <w:trHeight w:val="511"/>
        </w:trPr>
        <w:tc>
          <w:tcPr>
            <w:tcW w:w="1346" w:type="dxa"/>
            <w:tcBorders>
              <w:top w:val="single" w:sz="18" w:space="0" w:color="808080"/>
              <w:bottom w:val="single" w:sz="18" w:space="0" w:color="808080"/>
            </w:tcBorders>
          </w:tcPr>
          <w:p w14:paraId="01069620" w14:textId="77777777" w:rsidR="007E4D48" w:rsidRDefault="007E4D48">
            <w:pPr>
              <w:framePr w:hSpace="141" w:wrap="around" w:vAnchor="text" w:hAnchor="page" w:x="6847" w:y="269"/>
              <w:rPr>
                <w:sz w:val="26"/>
              </w:rPr>
            </w:pPr>
          </w:p>
          <w:p w14:paraId="74B9F215" w14:textId="77777777" w:rsidR="007E4D48" w:rsidRDefault="00000000">
            <w:pPr>
              <w:framePr w:hSpace="141" w:wrap="around" w:vAnchor="text" w:hAnchor="page" w:x="6847" w:y="269"/>
              <w:rPr>
                <w:sz w:val="16"/>
              </w:rPr>
            </w:pPr>
            <w:r>
              <w:rPr>
                <w:sz w:val="16"/>
              </w:rPr>
              <w:t>Tel.-Durchwahl</w:t>
            </w:r>
          </w:p>
        </w:tc>
        <w:tc>
          <w:tcPr>
            <w:tcW w:w="2977" w:type="dxa"/>
            <w:gridSpan w:val="2"/>
            <w:tcBorders>
              <w:top w:val="single" w:sz="18" w:space="0" w:color="808080"/>
              <w:bottom w:val="single" w:sz="18" w:space="0" w:color="808080"/>
            </w:tcBorders>
          </w:tcPr>
          <w:p w14:paraId="1C891322" w14:textId="77777777" w:rsidR="007E4D48" w:rsidRDefault="007E4D48">
            <w:pPr>
              <w:framePr w:hSpace="141" w:wrap="around" w:vAnchor="text" w:hAnchor="page" w:x="6847" w:y="269"/>
              <w:jc w:val="right"/>
              <w:rPr>
                <w:sz w:val="20"/>
              </w:rPr>
            </w:pPr>
          </w:p>
          <w:p w14:paraId="51AFB5F9" w14:textId="77777777" w:rsidR="007E4D48" w:rsidRDefault="00000000" w:rsidP="004C38B1">
            <w:pPr>
              <w:framePr w:hSpace="141" w:wrap="around" w:vAnchor="text" w:hAnchor="page" w:x="6847" w:y="269"/>
              <w:jc w:val="right"/>
              <w:rPr>
                <w:sz w:val="20"/>
              </w:rPr>
            </w:pPr>
            <w:r>
              <w:rPr>
                <w:sz w:val="20"/>
              </w:rPr>
              <w:t>07552/25-11</w:t>
            </w:r>
            <w:r w:rsidR="004C38B1">
              <w:rPr>
                <w:sz w:val="20"/>
              </w:rPr>
              <w:t>01</w:t>
            </w:r>
            <w:r>
              <w:rPr>
                <w:sz w:val="20"/>
              </w:rPr>
              <w:t xml:space="preserve"> Fax: 9311-</w:t>
            </w:r>
            <w:r w:rsidR="004C38B1">
              <w:rPr>
                <w:sz w:val="20"/>
              </w:rPr>
              <w:t>53</w:t>
            </w:r>
          </w:p>
        </w:tc>
      </w:tr>
      <w:tr w:rsidR="004A33F0" w14:paraId="70D3456F" w14:textId="77777777">
        <w:trPr>
          <w:trHeight w:val="391"/>
        </w:trPr>
        <w:tc>
          <w:tcPr>
            <w:tcW w:w="1346" w:type="dxa"/>
            <w:tcBorders>
              <w:top w:val="single" w:sz="18" w:space="0" w:color="808080"/>
              <w:bottom w:val="single" w:sz="18" w:space="0" w:color="808080"/>
            </w:tcBorders>
          </w:tcPr>
          <w:p w14:paraId="5787D8BC" w14:textId="77777777" w:rsidR="007E4D48" w:rsidRDefault="007E4D48">
            <w:pPr>
              <w:framePr w:hSpace="141" w:wrap="around" w:vAnchor="text" w:hAnchor="page" w:x="6847" w:y="269"/>
              <w:rPr>
                <w:sz w:val="26"/>
              </w:rPr>
            </w:pPr>
          </w:p>
          <w:p w14:paraId="11928243" w14:textId="77777777" w:rsidR="007E4D48" w:rsidRDefault="00000000">
            <w:pPr>
              <w:framePr w:hSpace="141" w:wrap="around" w:vAnchor="text" w:hAnchor="page" w:x="6847" w:y="269"/>
              <w:rPr>
                <w:sz w:val="20"/>
              </w:rPr>
            </w:pPr>
            <w:r>
              <w:rPr>
                <w:sz w:val="16"/>
              </w:rPr>
              <w:t>E-Mail</w:t>
            </w:r>
          </w:p>
        </w:tc>
        <w:tc>
          <w:tcPr>
            <w:tcW w:w="2977" w:type="dxa"/>
            <w:gridSpan w:val="2"/>
            <w:tcBorders>
              <w:top w:val="single" w:sz="18" w:space="0" w:color="808080"/>
              <w:bottom w:val="single" w:sz="18" w:space="0" w:color="808080"/>
            </w:tcBorders>
          </w:tcPr>
          <w:p w14:paraId="3C9BEF46" w14:textId="77777777" w:rsidR="007E4D48" w:rsidRDefault="007E4D48">
            <w:pPr>
              <w:framePr w:hSpace="141" w:wrap="around" w:vAnchor="text" w:hAnchor="page" w:x="6847" w:y="269"/>
              <w:jc w:val="right"/>
              <w:rPr>
                <w:sz w:val="20"/>
              </w:rPr>
            </w:pPr>
          </w:p>
          <w:p w14:paraId="45372D57" w14:textId="77777777" w:rsidR="007E4D48" w:rsidRDefault="00000000">
            <w:pPr>
              <w:framePr w:hSpace="141" w:wrap="around" w:vAnchor="text" w:hAnchor="page" w:x="6847" w:y="269"/>
              <w:jc w:val="right"/>
              <w:rPr>
                <w:sz w:val="16"/>
              </w:rPr>
            </w:pPr>
            <w:r>
              <w:rPr>
                <w:sz w:val="16"/>
              </w:rPr>
              <w:t>simon.klaiber@stadt-pfullendorf.de</w:t>
            </w:r>
          </w:p>
        </w:tc>
      </w:tr>
      <w:tr w:rsidR="004A33F0" w14:paraId="5312A0DA" w14:textId="77777777">
        <w:trPr>
          <w:trHeight w:val="512"/>
        </w:trPr>
        <w:tc>
          <w:tcPr>
            <w:tcW w:w="1913" w:type="dxa"/>
            <w:gridSpan w:val="2"/>
            <w:tcBorders>
              <w:top w:val="single" w:sz="18" w:space="0" w:color="808080"/>
            </w:tcBorders>
          </w:tcPr>
          <w:p w14:paraId="741BA390" w14:textId="77777777" w:rsidR="007E4D48" w:rsidRDefault="007E4D48">
            <w:pPr>
              <w:framePr w:hSpace="141" w:wrap="around" w:vAnchor="text" w:hAnchor="page" w:x="6847" w:y="269"/>
              <w:rPr>
                <w:sz w:val="8"/>
              </w:rPr>
            </w:pPr>
          </w:p>
          <w:p w14:paraId="635ECF69" w14:textId="77777777" w:rsidR="007E4D48" w:rsidRDefault="00000000">
            <w:pPr>
              <w:framePr w:hSpace="141" w:wrap="around" w:vAnchor="text" w:hAnchor="page" w:x="6847" w:y="269"/>
              <w:rPr>
                <w:sz w:val="16"/>
              </w:rPr>
            </w:pPr>
            <w:r>
              <w:rPr>
                <w:sz w:val="16"/>
              </w:rPr>
              <w:t>Akten- / Kassenzeichen</w:t>
            </w:r>
          </w:p>
          <w:p w14:paraId="4747D1FA" w14:textId="77777777" w:rsidR="007E4D48" w:rsidRDefault="00000000">
            <w:pPr>
              <w:framePr w:hSpace="141" w:wrap="around" w:vAnchor="text" w:hAnchor="page" w:x="6847" w:y="269"/>
              <w:rPr>
                <w:sz w:val="20"/>
              </w:rPr>
            </w:pPr>
            <w:r>
              <w:rPr>
                <w:sz w:val="16"/>
              </w:rPr>
              <w:t>(Bitte immer angeben)</w:t>
            </w:r>
          </w:p>
        </w:tc>
        <w:tc>
          <w:tcPr>
            <w:tcW w:w="2410" w:type="dxa"/>
            <w:tcBorders>
              <w:top w:val="single" w:sz="18" w:space="0" w:color="808080"/>
            </w:tcBorders>
          </w:tcPr>
          <w:p w14:paraId="294F2DB4" w14:textId="77777777" w:rsidR="007E4D48" w:rsidRDefault="007E4D48">
            <w:pPr>
              <w:framePr w:hSpace="141" w:wrap="around" w:vAnchor="text" w:hAnchor="page" w:x="6847" w:y="269"/>
              <w:jc w:val="right"/>
              <w:rPr>
                <w:sz w:val="20"/>
              </w:rPr>
            </w:pPr>
          </w:p>
          <w:p w14:paraId="5D99099C" w14:textId="77777777" w:rsidR="007E4D48" w:rsidRDefault="00000000" w:rsidP="00C02168">
            <w:pPr>
              <w:framePr w:hSpace="141" w:wrap="around" w:vAnchor="text" w:hAnchor="page" w:x="6847" w:y="26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047.44</w:t>
            </w:r>
          </w:p>
        </w:tc>
      </w:tr>
      <w:tr w:rsidR="004A33F0" w14:paraId="63327CD9" w14:textId="77777777">
        <w:tc>
          <w:tcPr>
            <w:tcW w:w="1913" w:type="dxa"/>
            <w:gridSpan w:val="2"/>
            <w:tcBorders>
              <w:top w:val="single" w:sz="18" w:space="0" w:color="808080"/>
            </w:tcBorders>
          </w:tcPr>
          <w:p w14:paraId="0CB1BCB7" w14:textId="77777777" w:rsidR="007E4D48" w:rsidRDefault="007E4D48">
            <w:pPr>
              <w:framePr w:hSpace="141" w:wrap="around" w:vAnchor="text" w:hAnchor="page" w:x="6847" w:y="269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18" w:space="0" w:color="808080"/>
            </w:tcBorders>
          </w:tcPr>
          <w:p w14:paraId="19A17314" w14:textId="77777777" w:rsidR="007E4D48" w:rsidRDefault="007E4D48">
            <w:pPr>
              <w:framePr w:hSpace="141" w:wrap="around" w:vAnchor="text" w:hAnchor="page" w:x="6847" w:y="269"/>
              <w:jc w:val="right"/>
              <w:rPr>
                <w:sz w:val="20"/>
              </w:rPr>
            </w:pPr>
          </w:p>
          <w:p w14:paraId="61C87B63" w14:textId="7639C448" w:rsidR="007E4D48" w:rsidRDefault="00000000">
            <w:pPr>
              <w:framePr w:hSpace="141" w:wrap="around" w:vAnchor="text" w:hAnchor="page" w:x="6847" w:y="26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Pfullendorf, </w:t>
            </w:r>
            <w:r>
              <w:rPr>
                <w:sz w:val="20"/>
              </w:rPr>
              <w:fldChar w:fldCharType="begin"/>
            </w:r>
            <w:r>
              <w:rPr>
                <w:sz w:val="20"/>
              </w:rPr>
              <w:instrText xml:space="preserve"> TIME \@ "dd.MM.yyyy" </w:instrText>
            </w:r>
            <w:r>
              <w:rPr>
                <w:sz w:val="20"/>
              </w:rPr>
              <w:fldChar w:fldCharType="separate"/>
            </w:r>
            <w:r w:rsidR="003E3626">
              <w:rPr>
                <w:noProof/>
                <w:sz w:val="20"/>
              </w:rPr>
              <w:t>19.10.2026</w:t>
            </w:r>
            <w:r>
              <w:rPr>
                <w:sz w:val="20"/>
              </w:rPr>
              <w:fldChar w:fldCharType="end"/>
            </w:r>
          </w:p>
        </w:tc>
      </w:tr>
    </w:tbl>
    <w:p w14:paraId="22EC82A6" w14:textId="77777777" w:rsidR="007E4D48" w:rsidRDefault="007E4D48"/>
    <w:p w14:paraId="665CF0C5" w14:textId="77777777" w:rsidR="007E4D48" w:rsidRDefault="00000000">
      <w:pPr>
        <w:framePr w:w="5343" w:hSpace="141" w:wrap="around" w:vAnchor="text" w:hAnchor="page" w:x="1002" w:y="378"/>
        <w:rPr>
          <w:sz w:val="24"/>
        </w:rPr>
      </w:pPr>
      <w:r>
        <w:rPr>
          <w:sz w:val="16"/>
        </w:rPr>
        <w:t>Stadtverwaltung Pfullendorf   Postfach 1280   88618 Pfullendorf</w:t>
      </w:r>
    </w:p>
    <w:p w14:paraId="168DA6F0" w14:textId="77777777" w:rsidR="007E4D48" w:rsidRDefault="007E4D48"/>
    <w:p w14:paraId="5349F1D8" w14:textId="77777777" w:rsidR="007E4D48" w:rsidRPr="009D2EC6" w:rsidRDefault="007E4D48">
      <w:pPr>
        <w:rPr>
          <w:sz w:val="24"/>
          <w:szCs w:val="24"/>
        </w:rPr>
      </w:pPr>
    </w:p>
    <w:p w14:paraId="56CFCF32" w14:textId="77777777" w:rsidR="005D6CCD" w:rsidRDefault="00000000">
      <w:pPr>
        <w:rPr>
          <w:sz w:val="24"/>
        </w:rPr>
      </w:pPr>
      <w:r>
        <w:rPr>
          <w:sz w:val="24"/>
        </w:rPr>
        <w:t>An den</w:t>
      </w:r>
    </w:p>
    <w:p w14:paraId="7D4CA84C" w14:textId="77777777" w:rsidR="007E4D48" w:rsidRPr="009D2EC6" w:rsidRDefault="00000000">
      <w:pPr>
        <w:rPr>
          <w:sz w:val="24"/>
          <w:szCs w:val="24"/>
        </w:rPr>
      </w:pPr>
      <w:r>
        <w:rPr>
          <w:sz w:val="24"/>
        </w:rPr>
        <w:t>Presseverteiler</w:t>
      </w:r>
    </w:p>
    <w:p w14:paraId="00E16479" w14:textId="77777777" w:rsidR="007E4D48" w:rsidRPr="009D2EC6" w:rsidRDefault="007E4D48">
      <w:pPr>
        <w:rPr>
          <w:sz w:val="24"/>
          <w:szCs w:val="24"/>
        </w:rPr>
      </w:pPr>
    </w:p>
    <w:p w14:paraId="61D828FB" w14:textId="77777777" w:rsidR="007E4D48" w:rsidRPr="009D2EC6" w:rsidRDefault="007E4D48">
      <w:pPr>
        <w:rPr>
          <w:sz w:val="24"/>
          <w:szCs w:val="24"/>
        </w:rPr>
      </w:pPr>
    </w:p>
    <w:p w14:paraId="3CA919C6" w14:textId="77777777" w:rsidR="007E4D48" w:rsidRPr="009D2EC6" w:rsidRDefault="007E4D48">
      <w:pPr>
        <w:rPr>
          <w:sz w:val="24"/>
          <w:szCs w:val="24"/>
        </w:rPr>
      </w:pPr>
    </w:p>
    <w:p w14:paraId="3E4E9826" w14:textId="77777777" w:rsidR="007E4D48" w:rsidRPr="009D2EC6" w:rsidRDefault="007E4D48">
      <w:pPr>
        <w:rPr>
          <w:sz w:val="24"/>
          <w:szCs w:val="24"/>
        </w:rPr>
      </w:pPr>
    </w:p>
    <w:p w14:paraId="682FADC3" w14:textId="77777777" w:rsidR="007E4D48" w:rsidRPr="009D2EC6" w:rsidRDefault="007E4D48">
      <w:pPr>
        <w:rPr>
          <w:sz w:val="24"/>
          <w:szCs w:val="24"/>
        </w:rPr>
      </w:pPr>
    </w:p>
    <w:p w14:paraId="082A0861" w14:textId="77777777" w:rsidR="007E4D48" w:rsidRPr="009D2EC6" w:rsidRDefault="007E4D48">
      <w:pPr>
        <w:rPr>
          <w:sz w:val="24"/>
          <w:szCs w:val="24"/>
        </w:rPr>
      </w:pPr>
    </w:p>
    <w:p w14:paraId="4F90325A" w14:textId="77777777" w:rsidR="007E4D48" w:rsidRPr="009D2EC6" w:rsidRDefault="007E4D48">
      <w:pPr>
        <w:rPr>
          <w:sz w:val="24"/>
          <w:szCs w:val="24"/>
        </w:rPr>
      </w:pPr>
    </w:p>
    <w:p w14:paraId="69E87A9D" w14:textId="77777777" w:rsidR="006667BC" w:rsidRDefault="00000000">
      <w:pPr>
        <w:rPr>
          <w:b/>
          <w:sz w:val="24"/>
          <w:szCs w:val="24"/>
        </w:rPr>
      </w:pPr>
      <w:r w:rsidRPr="002E6A20">
        <w:rPr>
          <w:b/>
          <w:sz w:val="24"/>
          <w:szCs w:val="24"/>
        </w:rPr>
        <w:t>Pressemitteilung</w:t>
      </w:r>
    </w:p>
    <w:p w14:paraId="16B4C3A9" w14:textId="054436B8" w:rsidR="007E4D48" w:rsidRPr="006667BC" w:rsidRDefault="00000000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92272A">
        <w:rPr>
          <w:sz w:val="24"/>
          <w:szCs w:val="24"/>
        </w:rPr>
        <w:t>22</w:t>
      </w:r>
      <w:r w:rsidR="002E6A20" w:rsidRPr="006667BC">
        <w:rPr>
          <w:sz w:val="24"/>
          <w:szCs w:val="24"/>
        </w:rPr>
        <w:t>/20</w:t>
      </w:r>
      <w:r w:rsidR="008676B9">
        <w:rPr>
          <w:sz w:val="24"/>
          <w:szCs w:val="24"/>
        </w:rPr>
        <w:t>2</w:t>
      </w:r>
      <w:r w:rsidR="00677F82">
        <w:rPr>
          <w:sz w:val="24"/>
          <w:szCs w:val="24"/>
        </w:rPr>
        <w:t>6</w:t>
      </w:r>
    </w:p>
    <w:p w14:paraId="2FC2F014" w14:textId="77777777" w:rsidR="009D2EC6" w:rsidRDefault="009D2EC6" w:rsidP="009D2EC6">
      <w:pPr>
        <w:rPr>
          <w:sz w:val="24"/>
          <w:szCs w:val="24"/>
        </w:rPr>
      </w:pPr>
    </w:p>
    <w:p w14:paraId="64810641" w14:textId="77777777" w:rsidR="005D6CCD" w:rsidRDefault="00000000" w:rsidP="005D6CCD">
      <w:pPr>
        <w:shd w:val="pct30" w:color="auto" w:fill="auto"/>
        <w:jc w:val="center"/>
        <w:rPr>
          <w:b/>
          <w:spacing w:val="60"/>
        </w:rPr>
      </w:pPr>
      <w:r>
        <w:rPr>
          <w:b/>
          <w:spacing w:val="60"/>
        </w:rPr>
        <w:t>Pressemitteilung</w:t>
      </w:r>
    </w:p>
    <w:p w14:paraId="44D9E765" w14:textId="77777777" w:rsidR="00542617" w:rsidRDefault="00542617" w:rsidP="006459E9">
      <w:pPr>
        <w:rPr>
          <w:rFonts w:cs="Arial"/>
          <w:sz w:val="24"/>
          <w:szCs w:val="24"/>
        </w:rPr>
      </w:pPr>
    </w:p>
    <w:p w14:paraId="3E0ED27E" w14:textId="77777777" w:rsidR="0092272A" w:rsidRDefault="0092272A" w:rsidP="0092272A">
      <w:pPr>
        <w:jc w:val="both"/>
        <w:rPr>
          <w:b/>
          <w:bCs/>
          <w:sz w:val="24"/>
          <w:szCs w:val="24"/>
        </w:rPr>
      </w:pPr>
      <w:r w:rsidRPr="00DA14DF">
        <w:rPr>
          <w:b/>
          <w:bCs/>
          <w:sz w:val="24"/>
          <w:szCs w:val="24"/>
        </w:rPr>
        <w:t xml:space="preserve">Werner </w:t>
      </w:r>
      <w:proofErr w:type="spellStart"/>
      <w:r w:rsidRPr="00DA14DF">
        <w:rPr>
          <w:b/>
          <w:bCs/>
          <w:sz w:val="24"/>
          <w:szCs w:val="24"/>
        </w:rPr>
        <w:t>Koczwara</w:t>
      </w:r>
      <w:proofErr w:type="spellEnd"/>
      <w:r w:rsidRPr="00DA14DF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gastiert mit </w:t>
      </w:r>
      <w:r w:rsidRPr="00DA14DF">
        <w:rPr>
          <w:b/>
          <w:bCs/>
          <w:sz w:val="24"/>
          <w:szCs w:val="24"/>
        </w:rPr>
        <w:t xml:space="preserve">„Sternhagelschwäbisch“ </w:t>
      </w:r>
      <w:r>
        <w:rPr>
          <w:b/>
          <w:bCs/>
          <w:sz w:val="24"/>
          <w:szCs w:val="24"/>
        </w:rPr>
        <w:t>im Haus Linzgau</w:t>
      </w:r>
    </w:p>
    <w:p w14:paraId="59AE02C4" w14:textId="77777777" w:rsidR="0092272A" w:rsidRDefault="0092272A" w:rsidP="0092272A">
      <w:pPr>
        <w:jc w:val="both"/>
        <w:rPr>
          <w:bCs/>
          <w:sz w:val="24"/>
          <w:szCs w:val="24"/>
        </w:rPr>
      </w:pPr>
    </w:p>
    <w:p w14:paraId="03ACEEA0" w14:textId="70194E0B" w:rsidR="0092272A" w:rsidRPr="00DA14DF" w:rsidRDefault="0092272A" w:rsidP="0092272A">
      <w:pPr>
        <w:jc w:val="both"/>
        <w:rPr>
          <w:bCs/>
          <w:i/>
          <w:iCs/>
          <w:sz w:val="24"/>
          <w:szCs w:val="24"/>
        </w:rPr>
      </w:pPr>
      <w:r w:rsidRPr="00DA14DF">
        <w:rPr>
          <w:bCs/>
          <w:i/>
          <w:iCs/>
          <w:sz w:val="24"/>
          <w:szCs w:val="24"/>
        </w:rPr>
        <w:t xml:space="preserve">Katholische Arbeitsgemeinschaft für Soldatenbetreuung (KAS) und Stadt Pfullendorf laden </w:t>
      </w:r>
      <w:r w:rsidR="0062312E">
        <w:rPr>
          <w:bCs/>
          <w:i/>
          <w:iCs/>
          <w:sz w:val="24"/>
          <w:szCs w:val="24"/>
        </w:rPr>
        <w:t xml:space="preserve">am 20. November </w:t>
      </w:r>
      <w:r w:rsidRPr="00DA14DF">
        <w:rPr>
          <w:bCs/>
          <w:i/>
          <w:iCs/>
          <w:sz w:val="24"/>
          <w:szCs w:val="24"/>
        </w:rPr>
        <w:t>zu einem Abend voller Sprachwitz, Pointen und schwäbischem Humor</w:t>
      </w:r>
      <w:r w:rsidR="0062312E">
        <w:rPr>
          <w:bCs/>
          <w:i/>
          <w:iCs/>
          <w:sz w:val="24"/>
          <w:szCs w:val="24"/>
        </w:rPr>
        <w:t xml:space="preserve"> ein</w:t>
      </w:r>
      <w:r w:rsidRPr="00DA14DF">
        <w:rPr>
          <w:bCs/>
          <w:i/>
          <w:iCs/>
          <w:sz w:val="24"/>
          <w:szCs w:val="24"/>
        </w:rPr>
        <w:t xml:space="preserve">. </w:t>
      </w:r>
    </w:p>
    <w:p w14:paraId="0A0917F7" w14:textId="77777777" w:rsidR="0092272A" w:rsidRDefault="0092272A" w:rsidP="0092272A">
      <w:pPr>
        <w:jc w:val="both"/>
        <w:rPr>
          <w:bCs/>
          <w:sz w:val="24"/>
          <w:szCs w:val="24"/>
        </w:rPr>
      </w:pPr>
    </w:p>
    <w:p w14:paraId="19E916DB" w14:textId="77777777" w:rsidR="0092272A" w:rsidRDefault="0092272A" w:rsidP="0092272A">
      <w:pPr>
        <w:jc w:val="both"/>
        <w:rPr>
          <w:bCs/>
          <w:sz w:val="24"/>
          <w:szCs w:val="24"/>
        </w:rPr>
      </w:pPr>
      <w:r w:rsidRPr="00DA14DF">
        <w:rPr>
          <w:bCs/>
          <w:sz w:val="24"/>
          <w:szCs w:val="24"/>
        </w:rPr>
        <w:t xml:space="preserve">Viele Bürgerinnen und Bürger in Pfullendorf kennen Werner </w:t>
      </w:r>
      <w:proofErr w:type="spellStart"/>
      <w:r w:rsidRPr="00DA14DF">
        <w:rPr>
          <w:bCs/>
          <w:sz w:val="24"/>
          <w:szCs w:val="24"/>
        </w:rPr>
        <w:t>Koczwara</w:t>
      </w:r>
      <w:proofErr w:type="spellEnd"/>
      <w:r w:rsidRPr="00DA14DF">
        <w:rPr>
          <w:bCs/>
          <w:sz w:val="24"/>
          <w:szCs w:val="24"/>
        </w:rPr>
        <w:t xml:space="preserve"> bereits vom gemeinsamen Neujahrsempfang der Stadt Pfullendorf, der evangelischen und katholischen Kirchengemeinden sowie des Ausbildungszentrums Spezielle Operationen. </w:t>
      </w:r>
      <w:r>
        <w:rPr>
          <w:bCs/>
          <w:sz w:val="24"/>
          <w:szCs w:val="24"/>
        </w:rPr>
        <w:t>D</w:t>
      </w:r>
      <w:r w:rsidRPr="00DA14DF">
        <w:rPr>
          <w:bCs/>
          <w:sz w:val="24"/>
          <w:szCs w:val="24"/>
        </w:rPr>
        <w:t xml:space="preserve">ort sorgte er mit seinem erfolgreichen juristischen Kabarett „Am achten Tag schuf Gott den Rechtsanwalt“ für zahlreiche Lacher. </w:t>
      </w:r>
      <w:r>
        <w:rPr>
          <w:bCs/>
          <w:sz w:val="24"/>
          <w:szCs w:val="24"/>
        </w:rPr>
        <w:t xml:space="preserve">Daneben </w:t>
      </w:r>
      <w:r w:rsidRPr="00DA14DF">
        <w:rPr>
          <w:bCs/>
          <w:sz w:val="24"/>
          <w:szCs w:val="24"/>
        </w:rPr>
        <w:t xml:space="preserve">begeistert Werner </w:t>
      </w:r>
      <w:proofErr w:type="spellStart"/>
      <w:r w:rsidRPr="00DA14DF">
        <w:rPr>
          <w:bCs/>
          <w:sz w:val="24"/>
          <w:szCs w:val="24"/>
        </w:rPr>
        <w:t>Koczwara</w:t>
      </w:r>
      <w:proofErr w:type="spellEnd"/>
      <w:r w:rsidRPr="00DA14DF">
        <w:rPr>
          <w:bCs/>
          <w:sz w:val="24"/>
          <w:szCs w:val="24"/>
        </w:rPr>
        <w:t xml:space="preserve"> seit vielen Jahren auch mit seinen schwäbischen Bühnenprogrammen. Produktionen wie „Für eine Handvoll Trollinger“, „Wie aus Affen Bausparer wurden“ oder „</w:t>
      </w:r>
      <w:proofErr w:type="spellStart"/>
      <w:r w:rsidRPr="00DA14DF">
        <w:rPr>
          <w:bCs/>
          <w:sz w:val="24"/>
          <w:szCs w:val="24"/>
        </w:rPr>
        <w:t>Muggabatscher</w:t>
      </w:r>
      <w:proofErr w:type="spellEnd"/>
      <w:r w:rsidRPr="00DA14DF">
        <w:rPr>
          <w:bCs/>
          <w:sz w:val="24"/>
          <w:szCs w:val="24"/>
        </w:rPr>
        <w:t xml:space="preserve"> </w:t>
      </w:r>
      <w:proofErr w:type="spellStart"/>
      <w:r w:rsidRPr="00DA14DF">
        <w:rPr>
          <w:bCs/>
          <w:sz w:val="24"/>
          <w:szCs w:val="24"/>
        </w:rPr>
        <w:t>ond</w:t>
      </w:r>
      <w:proofErr w:type="spellEnd"/>
      <w:r w:rsidRPr="00DA14DF">
        <w:rPr>
          <w:bCs/>
          <w:sz w:val="24"/>
          <w:szCs w:val="24"/>
        </w:rPr>
        <w:t xml:space="preserve"> </w:t>
      </w:r>
      <w:proofErr w:type="spellStart"/>
      <w:r w:rsidRPr="00DA14DF">
        <w:rPr>
          <w:bCs/>
          <w:sz w:val="24"/>
          <w:szCs w:val="24"/>
        </w:rPr>
        <w:t>Bombobabierle</w:t>
      </w:r>
      <w:proofErr w:type="spellEnd"/>
      <w:r w:rsidRPr="00DA14DF">
        <w:rPr>
          <w:bCs/>
          <w:sz w:val="24"/>
          <w:szCs w:val="24"/>
        </w:rPr>
        <w:t>“ gelten längst als feste Größen des schwäbischen Kabaretts.</w:t>
      </w:r>
      <w:r>
        <w:rPr>
          <w:bCs/>
          <w:sz w:val="24"/>
          <w:szCs w:val="24"/>
        </w:rPr>
        <w:t xml:space="preserve"> </w:t>
      </w:r>
    </w:p>
    <w:p w14:paraId="7F4483F5" w14:textId="77777777" w:rsidR="0092272A" w:rsidRDefault="0092272A" w:rsidP="0092272A">
      <w:pPr>
        <w:jc w:val="both"/>
        <w:rPr>
          <w:bCs/>
          <w:sz w:val="24"/>
          <w:szCs w:val="24"/>
        </w:rPr>
      </w:pPr>
    </w:p>
    <w:p w14:paraId="1E1E84E9" w14:textId="77777777" w:rsidR="0092272A" w:rsidRDefault="0092272A" w:rsidP="0092272A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Nun kommt er im Rahmen einer Kooperationsveranstaltung von der </w:t>
      </w:r>
      <w:r w:rsidRPr="00DA14DF">
        <w:rPr>
          <w:bCs/>
          <w:sz w:val="24"/>
          <w:szCs w:val="24"/>
        </w:rPr>
        <w:t>Katholische</w:t>
      </w:r>
      <w:r w:rsidRPr="006419F8">
        <w:rPr>
          <w:bCs/>
          <w:sz w:val="24"/>
          <w:szCs w:val="24"/>
        </w:rPr>
        <w:t>n</w:t>
      </w:r>
      <w:r w:rsidRPr="00DA14DF">
        <w:rPr>
          <w:bCs/>
          <w:i/>
          <w:iCs/>
          <w:sz w:val="24"/>
          <w:szCs w:val="24"/>
        </w:rPr>
        <w:t xml:space="preserve"> </w:t>
      </w:r>
      <w:r w:rsidRPr="00DA14DF">
        <w:rPr>
          <w:bCs/>
          <w:sz w:val="24"/>
          <w:szCs w:val="24"/>
        </w:rPr>
        <w:t xml:space="preserve">Arbeitsgemeinschaft für Soldatenbetreuung (KAS) und </w:t>
      </w:r>
      <w:r w:rsidRPr="006419F8">
        <w:rPr>
          <w:bCs/>
          <w:sz w:val="24"/>
          <w:szCs w:val="24"/>
        </w:rPr>
        <w:t xml:space="preserve">der </w:t>
      </w:r>
      <w:r w:rsidRPr="00DA14DF">
        <w:rPr>
          <w:bCs/>
          <w:sz w:val="24"/>
          <w:szCs w:val="24"/>
        </w:rPr>
        <w:t>Stadt Pfullendorf</w:t>
      </w:r>
      <w:r w:rsidRPr="006419F8">
        <w:rPr>
          <w:bCs/>
          <w:sz w:val="24"/>
          <w:szCs w:val="24"/>
        </w:rPr>
        <w:t xml:space="preserve"> m</w:t>
      </w:r>
      <w:r w:rsidRPr="00DA14DF">
        <w:rPr>
          <w:bCs/>
          <w:sz w:val="24"/>
          <w:szCs w:val="24"/>
        </w:rPr>
        <w:t>it</w:t>
      </w:r>
      <w:r w:rsidRPr="006419F8">
        <w:rPr>
          <w:bCs/>
          <w:sz w:val="24"/>
          <w:szCs w:val="24"/>
        </w:rPr>
        <w:t xml:space="preserve"> seinem Programm </w:t>
      </w:r>
      <w:r w:rsidRPr="00DA14DF">
        <w:rPr>
          <w:bCs/>
          <w:sz w:val="24"/>
          <w:szCs w:val="24"/>
        </w:rPr>
        <w:t xml:space="preserve">„Sternhagelschwäbisch“ </w:t>
      </w:r>
      <w:r w:rsidRPr="006419F8">
        <w:rPr>
          <w:bCs/>
          <w:sz w:val="24"/>
          <w:szCs w:val="24"/>
        </w:rPr>
        <w:t xml:space="preserve">zurück nach Pfullendorf. </w:t>
      </w:r>
      <w:r>
        <w:rPr>
          <w:bCs/>
          <w:sz w:val="24"/>
          <w:szCs w:val="24"/>
        </w:rPr>
        <w:t xml:space="preserve">„Sternhagelschwäbisch“ verspricht einen Abend </w:t>
      </w:r>
      <w:r w:rsidRPr="00DA14DF">
        <w:rPr>
          <w:bCs/>
          <w:sz w:val="24"/>
          <w:szCs w:val="24"/>
        </w:rPr>
        <w:t xml:space="preserve">mit hoher </w:t>
      </w:r>
      <w:proofErr w:type="spellStart"/>
      <w:r w:rsidRPr="00DA14DF">
        <w:rPr>
          <w:bCs/>
          <w:sz w:val="24"/>
          <w:szCs w:val="24"/>
        </w:rPr>
        <w:t>Pointendichte</w:t>
      </w:r>
      <w:proofErr w:type="spellEnd"/>
      <w:r w:rsidRPr="00DA14DF">
        <w:rPr>
          <w:bCs/>
          <w:sz w:val="24"/>
          <w:szCs w:val="24"/>
        </w:rPr>
        <w:t>, scharfem Sprachwitz und einem feinen Gespür für die Absurditäten des Alltags. Dabei bewegt sich das Programm gekonnt zwischen kabarettistischem Tiefgang und humorvoller Anarchie: Der Aufzug führt direkt in die Hölle zu einem überforderten Teufel, der Tod kämpft mit Alkoholproblemen und schwäbische Kosenamen entwickeln ungeahnte zerstörerische Kräfte.</w:t>
      </w:r>
      <w:r>
        <w:rPr>
          <w:bCs/>
          <w:sz w:val="24"/>
          <w:szCs w:val="24"/>
        </w:rPr>
        <w:t xml:space="preserve"> </w:t>
      </w:r>
      <w:r w:rsidRPr="00DA14DF">
        <w:rPr>
          <w:bCs/>
          <w:sz w:val="24"/>
          <w:szCs w:val="24"/>
        </w:rPr>
        <w:t xml:space="preserve">Vorgetragen wird das Ganze in „gut verständlichem Oxford-Schwäbisch“. </w:t>
      </w:r>
      <w:r>
        <w:rPr>
          <w:bCs/>
          <w:sz w:val="24"/>
          <w:szCs w:val="24"/>
        </w:rPr>
        <w:t xml:space="preserve">Somit ist nicht nur für Soldatinnen und Soldaten der Staufer Kaserne, sondern auch für die Badener in Pfullendorf ein </w:t>
      </w:r>
      <w:r w:rsidRPr="00DA14DF">
        <w:rPr>
          <w:bCs/>
          <w:sz w:val="24"/>
          <w:szCs w:val="24"/>
        </w:rPr>
        <w:t xml:space="preserve">humorvoller Sprachkurs, bei dem strittige schwäbische Begriffe erklärt </w:t>
      </w:r>
      <w:r>
        <w:rPr>
          <w:bCs/>
          <w:sz w:val="24"/>
          <w:szCs w:val="24"/>
        </w:rPr>
        <w:t>inklusive.</w:t>
      </w:r>
    </w:p>
    <w:p w14:paraId="13DD9EB6" w14:textId="77777777" w:rsidR="0092272A" w:rsidRDefault="0092272A" w:rsidP="0092272A">
      <w:pPr>
        <w:jc w:val="both"/>
        <w:rPr>
          <w:bCs/>
          <w:sz w:val="24"/>
          <w:szCs w:val="24"/>
        </w:rPr>
      </w:pPr>
    </w:p>
    <w:p w14:paraId="381E6B35" w14:textId="77777777" w:rsidR="0092272A" w:rsidRPr="00DA14DF" w:rsidRDefault="0092272A" w:rsidP="0092272A">
      <w:pPr>
        <w:jc w:val="both"/>
        <w:rPr>
          <w:bCs/>
          <w:sz w:val="24"/>
          <w:szCs w:val="24"/>
        </w:rPr>
      </w:pPr>
      <w:r w:rsidRPr="00DA14DF">
        <w:rPr>
          <w:bCs/>
          <w:sz w:val="24"/>
          <w:szCs w:val="24"/>
        </w:rPr>
        <w:lastRenderedPageBreak/>
        <w:t>Die Veranstaltung findet im Haus Linzgau, Kasernenstraße 14, statt. Karten sind im Vorverkauf für 24 Euro in der Tourist-Information Pfullendorf sowie online unter pfullendorf.de erhältlich.</w:t>
      </w:r>
    </w:p>
    <w:p w14:paraId="0203A7D9" w14:textId="77777777" w:rsidR="0092272A" w:rsidRPr="00DA14DF" w:rsidRDefault="0092272A" w:rsidP="0092272A">
      <w:pPr>
        <w:jc w:val="both"/>
        <w:rPr>
          <w:bCs/>
          <w:sz w:val="24"/>
          <w:szCs w:val="24"/>
        </w:rPr>
      </w:pPr>
    </w:p>
    <w:p w14:paraId="2303C779" w14:textId="24F3F51B" w:rsidR="00427C5C" w:rsidRDefault="00427C5C" w:rsidP="0092272A">
      <w:pPr>
        <w:rPr>
          <w:sz w:val="24"/>
          <w:szCs w:val="24"/>
        </w:rPr>
      </w:pPr>
    </w:p>
    <w:sectPr w:rsidR="00427C5C">
      <w:headerReference w:type="default" r:id="rId8"/>
      <w:footerReference w:type="default" r:id="rId9"/>
      <w:headerReference w:type="first" r:id="rId10"/>
      <w:footerReference w:type="first" r:id="rId11"/>
      <w:pgSz w:w="11907" w:h="16840"/>
      <w:pgMar w:top="1418" w:right="1418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0D6BE" w14:textId="77777777" w:rsidR="00581B7A" w:rsidRDefault="00581B7A">
      <w:r>
        <w:separator/>
      </w:r>
    </w:p>
  </w:endnote>
  <w:endnote w:type="continuationSeparator" w:id="0">
    <w:p w14:paraId="425F1F24" w14:textId="77777777" w:rsidR="00581B7A" w:rsidRDefault="00581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taPlusNormal-Roman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276A9" w14:textId="77777777" w:rsidR="007E4D48" w:rsidRDefault="007E4D48">
    <w:pPr>
      <w:pStyle w:val="Fuzeile"/>
      <w:jc w:val="center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5C6C2" w14:textId="77777777" w:rsidR="007E4D48" w:rsidRDefault="00000000">
    <w:pPr>
      <w:pStyle w:val="Fuzeile"/>
      <w:jc w:val="center"/>
      <w:rPr>
        <w:b/>
        <w:sz w:val="17"/>
      </w:rPr>
    </w:pPr>
    <w:r>
      <w:rPr>
        <w:b/>
        <w:sz w:val="17"/>
      </w:rPr>
      <w:t xml:space="preserve">Stadtverwaltung </w:t>
    </w:r>
    <w:proofErr w:type="gramStart"/>
    <w:r>
      <w:rPr>
        <w:b/>
        <w:sz w:val="17"/>
      </w:rPr>
      <w:t>Pfullendorf  88630</w:t>
    </w:r>
    <w:proofErr w:type="gramEnd"/>
    <w:r>
      <w:rPr>
        <w:b/>
        <w:sz w:val="17"/>
      </w:rPr>
      <w:t xml:space="preserve"> Pfullendorf  Telefon 07552/25-1</w:t>
    </w:r>
    <w:r w:rsidR="00061ECA">
      <w:rPr>
        <w:b/>
        <w:sz w:val="17"/>
      </w:rPr>
      <w:t>000</w:t>
    </w:r>
    <w:r>
      <w:rPr>
        <w:b/>
        <w:sz w:val="17"/>
      </w:rPr>
      <w:t xml:space="preserve">  Telefax 07552/25-1009</w:t>
    </w:r>
  </w:p>
  <w:p w14:paraId="2E16DAC4" w14:textId="77777777" w:rsidR="007E4D48" w:rsidRDefault="00000000">
    <w:pPr>
      <w:pStyle w:val="Fuzeile"/>
      <w:jc w:val="center"/>
      <w:rPr>
        <w:b/>
        <w:sz w:val="17"/>
      </w:rPr>
    </w:pPr>
    <w:hyperlink r:id="rId1" w:history="1">
      <w:r w:rsidR="00677F82">
        <w:rPr>
          <w:rStyle w:val="Hyperlink"/>
          <w:b/>
          <w:color w:val="000000"/>
          <w:sz w:val="17"/>
          <w:u w:val="none"/>
        </w:rPr>
        <w:t>www.pfullendorf.de</w:t>
      </w:r>
    </w:hyperlink>
    <w:r w:rsidR="00677F82">
      <w:rPr>
        <w:b/>
        <w:color w:val="000000"/>
        <w:sz w:val="17"/>
      </w:rPr>
      <w:t xml:space="preserve"> </w:t>
    </w:r>
    <w:r w:rsidR="00677F82">
      <w:rPr>
        <w:b/>
        <w:sz w:val="17"/>
      </w:rPr>
      <w:t>info@stadt-pfullendorf.de</w:t>
    </w:r>
  </w:p>
  <w:p w14:paraId="3DD36652" w14:textId="77777777" w:rsidR="007E4D48" w:rsidRDefault="00000000">
    <w:pPr>
      <w:pStyle w:val="Fuzeile"/>
      <w:ind w:left="-142" w:firstLine="142"/>
      <w:jc w:val="center"/>
      <w:rPr>
        <w:sz w:val="16"/>
      </w:rPr>
    </w:pPr>
    <w:r>
      <w:rPr>
        <w:sz w:val="16"/>
      </w:rPr>
      <w:t>Sparkasse Pfullendorf-Meßkirch BLZ: 690 516 20 Kto.: 400 085 IBAN: DE48 6905 1620 0000 4000 85 BIC: SOLADES1PFD</w:t>
    </w:r>
  </w:p>
  <w:p w14:paraId="72093ED0" w14:textId="77777777" w:rsidR="007E4D48" w:rsidRDefault="00000000">
    <w:pPr>
      <w:pStyle w:val="Fuzeile"/>
      <w:jc w:val="center"/>
      <w:rPr>
        <w:sz w:val="16"/>
      </w:rPr>
    </w:pPr>
    <w:r>
      <w:rPr>
        <w:sz w:val="16"/>
      </w:rPr>
      <w:t>Volksbank Pfullendorf BLZ: 690 916 00 Kto.: 178 500 IBAN: DE55 6909 1600 0000 1785 00 BIC: GENODE61PFD</w:t>
    </w:r>
  </w:p>
  <w:p w14:paraId="67BBA866" w14:textId="77777777" w:rsidR="007E4D48" w:rsidRDefault="00000000">
    <w:pPr>
      <w:pStyle w:val="Fuzeile"/>
    </w:pPr>
    <w:r>
      <w:rPr>
        <w:sz w:val="16"/>
      </w:rPr>
      <w:t>Volksbank Bad Saulgau eG BLZ: 650 930 20 Kto.: 32 300 000 IBAN: DE86 6509 3020 0032 3000 00 BIC: GENODES1SLG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7E5C4" w14:textId="77777777" w:rsidR="00581B7A" w:rsidRDefault="00581B7A">
      <w:r>
        <w:separator/>
      </w:r>
    </w:p>
  </w:footnote>
  <w:footnote w:type="continuationSeparator" w:id="0">
    <w:p w14:paraId="40438497" w14:textId="77777777" w:rsidR="00581B7A" w:rsidRDefault="00581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13899" w14:textId="77777777" w:rsidR="007E4D48" w:rsidRDefault="007E4D48">
    <w:pPr>
      <w:pStyle w:val="Kopfzeile"/>
      <w:ind w:hanging="56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0AB2E" w14:textId="77777777" w:rsidR="007E4D48" w:rsidRDefault="00000000">
    <w:pPr>
      <w:pStyle w:val="Kopfzeile"/>
      <w:ind w:left="-567" w:hanging="141"/>
      <w:jc w:val="center"/>
    </w:pPr>
    <w:r>
      <w:rPr>
        <w:noProof/>
      </w:rPr>
      <w:drawing>
        <wp:inline distT="0" distB="0" distL="0" distR="0" wp14:anchorId="748E7EDC" wp14:editId="19A5C312">
          <wp:extent cx="5760085" cy="753115"/>
          <wp:effectExtent l="0" t="0" r="0" b="8890"/>
          <wp:docPr id="2" name="Grafik 2" descr="Ein Bild, das Text, Schrif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 descr="Ein Bild, das Text, Schrift, Grafiken, Grafikdesign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75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83E28"/>
    <w:multiLevelType w:val="hybridMultilevel"/>
    <w:tmpl w:val="A060007C"/>
    <w:lvl w:ilvl="0" w:tplc="9AF63B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05AE0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F0D4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2226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4CDB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200A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B6CB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CA46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72B9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00C1E"/>
    <w:multiLevelType w:val="singleLevel"/>
    <w:tmpl w:val="9F70365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FED26B4"/>
    <w:multiLevelType w:val="hybridMultilevel"/>
    <w:tmpl w:val="12A83768"/>
    <w:lvl w:ilvl="0" w:tplc="C6F2A97E">
      <w:numFmt w:val="bullet"/>
      <w:lvlText w:val="-"/>
      <w:lvlJc w:val="left"/>
      <w:pPr>
        <w:ind w:left="720" w:hanging="360"/>
      </w:pPr>
      <w:rPr>
        <w:rFonts w:ascii="MetaPlusNormal-Roman" w:eastAsiaTheme="minorHAnsi" w:hAnsi="MetaPlusNormal-Roman" w:cs="Times New Roman" w:hint="default"/>
      </w:rPr>
    </w:lvl>
    <w:lvl w:ilvl="1" w:tplc="B2062D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94E5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2ACA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9845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B661C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40A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E0A5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C411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C5A98"/>
    <w:multiLevelType w:val="hybridMultilevel"/>
    <w:tmpl w:val="D7ECF640"/>
    <w:lvl w:ilvl="0" w:tplc="2CCCEE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8F2C6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7E65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966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202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ACDD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865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72C3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B418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73690C"/>
    <w:multiLevelType w:val="hybridMultilevel"/>
    <w:tmpl w:val="A11AFB54"/>
    <w:lvl w:ilvl="0" w:tplc="1EBC9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886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020C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2C7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DA5B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E657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F043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1029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7F86A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B65CAE"/>
    <w:multiLevelType w:val="hybridMultilevel"/>
    <w:tmpl w:val="96C21800"/>
    <w:lvl w:ilvl="0" w:tplc="9D2AF0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3E9B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0435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A4AF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C67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6AC0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14B3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5200C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7EF2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C1328"/>
    <w:multiLevelType w:val="hybridMultilevel"/>
    <w:tmpl w:val="44E45338"/>
    <w:lvl w:ilvl="0" w:tplc="81ECD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0E989C" w:tentative="1">
      <w:start w:val="1"/>
      <w:numFmt w:val="lowerLetter"/>
      <w:lvlText w:val="%2."/>
      <w:lvlJc w:val="left"/>
      <w:pPr>
        <w:ind w:left="1440" w:hanging="360"/>
      </w:pPr>
    </w:lvl>
    <w:lvl w:ilvl="2" w:tplc="2172703A" w:tentative="1">
      <w:start w:val="1"/>
      <w:numFmt w:val="lowerRoman"/>
      <w:lvlText w:val="%3."/>
      <w:lvlJc w:val="right"/>
      <w:pPr>
        <w:ind w:left="2160" w:hanging="180"/>
      </w:pPr>
    </w:lvl>
    <w:lvl w:ilvl="3" w:tplc="FFA86830" w:tentative="1">
      <w:start w:val="1"/>
      <w:numFmt w:val="decimal"/>
      <w:lvlText w:val="%4."/>
      <w:lvlJc w:val="left"/>
      <w:pPr>
        <w:ind w:left="2880" w:hanging="360"/>
      </w:pPr>
    </w:lvl>
    <w:lvl w:ilvl="4" w:tplc="6E7E6C36" w:tentative="1">
      <w:start w:val="1"/>
      <w:numFmt w:val="lowerLetter"/>
      <w:lvlText w:val="%5."/>
      <w:lvlJc w:val="left"/>
      <w:pPr>
        <w:ind w:left="3600" w:hanging="360"/>
      </w:pPr>
    </w:lvl>
    <w:lvl w:ilvl="5" w:tplc="D052969C" w:tentative="1">
      <w:start w:val="1"/>
      <w:numFmt w:val="lowerRoman"/>
      <w:lvlText w:val="%6."/>
      <w:lvlJc w:val="right"/>
      <w:pPr>
        <w:ind w:left="4320" w:hanging="180"/>
      </w:pPr>
    </w:lvl>
    <w:lvl w:ilvl="6" w:tplc="62746630" w:tentative="1">
      <w:start w:val="1"/>
      <w:numFmt w:val="decimal"/>
      <w:lvlText w:val="%7."/>
      <w:lvlJc w:val="left"/>
      <w:pPr>
        <w:ind w:left="5040" w:hanging="360"/>
      </w:pPr>
    </w:lvl>
    <w:lvl w:ilvl="7" w:tplc="B87E69C2" w:tentative="1">
      <w:start w:val="1"/>
      <w:numFmt w:val="lowerLetter"/>
      <w:lvlText w:val="%8."/>
      <w:lvlJc w:val="left"/>
      <w:pPr>
        <w:ind w:left="5760" w:hanging="360"/>
      </w:pPr>
    </w:lvl>
    <w:lvl w:ilvl="8" w:tplc="AE1AB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60B0B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40A4FF3"/>
    <w:multiLevelType w:val="hybridMultilevel"/>
    <w:tmpl w:val="C45EEBEC"/>
    <w:lvl w:ilvl="0" w:tplc="27FEA6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08DC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E27D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DC51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6060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FE5A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04CB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CA7B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0215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D15CAE"/>
    <w:multiLevelType w:val="singleLevel"/>
    <w:tmpl w:val="5E0A1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17219F0"/>
    <w:multiLevelType w:val="hybridMultilevel"/>
    <w:tmpl w:val="7AD01A20"/>
    <w:lvl w:ilvl="0" w:tplc="D12E5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E856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BE3A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5EC2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9C7C9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8072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4865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1057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7410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816262"/>
    <w:multiLevelType w:val="hybridMultilevel"/>
    <w:tmpl w:val="09DEE90C"/>
    <w:lvl w:ilvl="0" w:tplc="6C2E8752">
      <w:start w:val="1"/>
      <w:numFmt w:val="decimal"/>
      <w:lvlText w:val="%1."/>
      <w:lvlJc w:val="left"/>
      <w:pPr>
        <w:ind w:left="720" w:hanging="360"/>
      </w:pPr>
    </w:lvl>
    <w:lvl w:ilvl="1" w:tplc="D78CD6B0" w:tentative="1">
      <w:start w:val="1"/>
      <w:numFmt w:val="lowerLetter"/>
      <w:lvlText w:val="%2."/>
      <w:lvlJc w:val="left"/>
      <w:pPr>
        <w:ind w:left="1440" w:hanging="360"/>
      </w:pPr>
    </w:lvl>
    <w:lvl w:ilvl="2" w:tplc="DC485982" w:tentative="1">
      <w:start w:val="1"/>
      <w:numFmt w:val="lowerRoman"/>
      <w:lvlText w:val="%3."/>
      <w:lvlJc w:val="right"/>
      <w:pPr>
        <w:ind w:left="2160" w:hanging="180"/>
      </w:pPr>
    </w:lvl>
    <w:lvl w:ilvl="3" w:tplc="54D25AF6" w:tentative="1">
      <w:start w:val="1"/>
      <w:numFmt w:val="decimal"/>
      <w:lvlText w:val="%4."/>
      <w:lvlJc w:val="left"/>
      <w:pPr>
        <w:ind w:left="2880" w:hanging="360"/>
      </w:pPr>
    </w:lvl>
    <w:lvl w:ilvl="4" w:tplc="1BCA805C" w:tentative="1">
      <w:start w:val="1"/>
      <w:numFmt w:val="lowerLetter"/>
      <w:lvlText w:val="%5."/>
      <w:lvlJc w:val="left"/>
      <w:pPr>
        <w:ind w:left="3600" w:hanging="360"/>
      </w:pPr>
    </w:lvl>
    <w:lvl w:ilvl="5" w:tplc="D61A2C22" w:tentative="1">
      <w:start w:val="1"/>
      <w:numFmt w:val="lowerRoman"/>
      <w:lvlText w:val="%6."/>
      <w:lvlJc w:val="right"/>
      <w:pPr>
        <w:ind w:left="4320" w:hanging="180"/>
      </w:pPr>
    </w:lvl>
    <w:lvl w:ilvl="6" w:tplc="5F8AC878" w:tentative="1">
      <w:start w:val="1"/>
      <w:numFmt w:val="decimal"/>
      <w:lvlText w:val="%7."/>
      <w:lvlJc w:val="left"/>
      <w:pPr>
        <w:ind w:left="5040" w:hanging="360"/>
      </w:pPr>
    </w:lvl>
    <w:lvl w:ilvl="7" w:tplc="4A04D5DE" w:tentative="1">
      <w:start w:val="1"/>
      <w:numFmt w:val="lowerLetter"/>
      <w:lvlText w:val="%8."/>
      <w:lvlJc w:val="left"/>
      <w:pPr>
        <w:ind w:left="5760" w:hanging="360"/>
      </w:pPr>
    </w:lvl>
    <w:lvl w:ilvl="8" w:tplc="48042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D52C7"/>
    <w:multiLevelType w:val="hybridMultilevel"/>
    <w:tmpl w:val="3D02DD3A"/>
    <w:lvl w:ilvl="0" w:tplc="86CA60BE">
      <w:start w:val="2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EB78E2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1C97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2AF3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E29DF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34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8C9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6ACA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F7AD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20D30"/>
    <w:multiLevelType w:val="hybridMultilevel"/>
    <w:tmpl w:val="2B3E726C"/>
    <w:lvl w:ilvl="0" w:tplc="91EC6F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065F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FE75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DAFD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3044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D438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6A6B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206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5E1A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256357"/>
    <w:multiLevelType w:val="singleLevel"/>
    <w:tmpl w:val="5E0A1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C665C23"/>
    <w:multiLevelType w:val="hybridMultilevel"/>
    <w:tmpl w:val="06ECC520"/>
    <w:lvl w:ilvl="0" w:tplc="8C04D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C4B6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1EC56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96CB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3858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A212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FA01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EE7E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B6A0B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112B9"/>
    <w:multiLevelType w:val="hybridMultilevel"/>
    <w:tmpl w:val="B8448A7C"/>
    <w:lvl w:ilvl="0" w:tplc="A4F03B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3ACC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CC6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8BA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388E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F022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CE3D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2061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B62C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D04A24"/>
    <w:multiLevelType w:val="hybridMultilevel"/>
    <w:tmpl w:val="28CC77CA"/>
    <w:lvl w:ilvl="0" w:tplc="113C87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6492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A66A0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489A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10CF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00B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70A4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28EE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36CF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87A3E"/>
    <w:multiLevelType w:val="hybridMultilevel"/>
    <w:tmpl w:val="D0FE41CE"/>
    <w:lvl w:ilvl="0" w:tplc="C7B4C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5661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7C6F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2F1D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A4C8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3684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46A7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9438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8C7A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A09FF"/>
    <w:multiLevelType w:val="hybridMultilevel"/>
    <w:tmpl w:val="73146760"/>
    <w:lvl w:ilvl="0" w:tplc="438A5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4ADB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6AFE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EBA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AA3F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501E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8AFD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9C80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BA4AF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900D22"/>
    <w:multiLevelType w:val="hybridMultilevel"/>
    <w:tmpl w:val="F946BFD4"/>
    <w:lvl w:ilvl="0" w:tplc="B25611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564D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5C8A9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1EAC8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DAE587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E6002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D8044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86F30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7F0632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2921EF"/>
    <w:multiLevelType w:val="hybridMultilevel"/>
    <w:tmpl w:val="EEB06346"/>
    <w:lvl w:ilvl="0" w:tplc="0E38C910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1C600620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7BEC9ECC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9A8425CA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2A50B48A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AAD4FFEC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A416496E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981CE66C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5A96C87C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2" w15:restartNumberingAfterBreak="0">
    <w:nsid w:val="61C6450B"/>
    <w:multiLevelType w:val="hybridMultilevel"/>
    <w:tmpl w:val="DF16DA12"/>
    <w:lvl w:ilvl="0" w:tplc="E01ADA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5CD5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C247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E4F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2855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CA56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EC08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5488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7A7A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0949B2"/>
    <w:multiLevelType w:val="hybridMultilevel"/>
    <w:tmpl w:val="0424347C"/>
    <w:lvl w:ilvl="0" w:tplc="73B42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EEBF0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6A5C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42EC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E87C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66FE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D2B3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747D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DAB8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0A4629"/>
    <w:multiLevelType w:val="hybridMultilevel"/>
    <w:tmpl w:val="CAF0D224"/>
    <w:lvl w:ilvl="0" w:tplc="5ACA8B04">
      <w:start w:val="1"/>
      <w:numFmt w:val="decimal"/>
      <w:lvlText w:val="%1."/>
      <w:lvlJc w:val="left"/>
      <w:pPr>
        <w:ind w:left="720" w:hanging="360"/>
      </w:pPr>
    </w:lvl>
    <w:lvl w:ilvl="1" w:tplc="9362A8A6" w:tentative="1">
      <w:start w:val="1"/>
      <w:numFmt w:val="lowerLetter"/>
      <w:lvlText w:val="%2."/>
      <w:lvlJc w:val="left"/>
      <w:pPr>
        <w:ind w:left="1440" w:hanging="360"/>
      </w:pPr>
    </w:lvl>
    <w:lvl w:ilvl="2" w:tplc="6380C0D6" w:tentative="1">
      <w:start w:val="1"/>
      <w:numFmt w:val="lowerRoman"/>
      <w:lvlText w:val="%3."/>
      <w:lvlJc w:val="right"/>
      <w:pPr>
        <w:ind w:left="2160" w:hanging="180"/>
      </w:pPr>
    </w:lvl>
    <w:lvl w:ilvl="3" w:tplc="41FCEB9C" w:tentative="1">
      <w:start w:val="1"/>
      <w:numFmt w:val="decimal"/>
      <w:lvlText w:val="%4."/>
      <w:lvlJc w:val="left"/>
      <w:pPr>
        <w:ind w:left="2880" w:hanging="360"/>
      </w:pPr>
    </w:lvl>
    <w:lvl w:ilvl="4" w:tplc="79AC6090" w:tentative="1">
      <w:start w:val="1"/>
      <w:numFmt w:val="lowerLetter"/>
      <w:lvlText w:val="%5."/>
      <w:lvlJc w:val="left"/>
      <w:pPr>
        <w:ind w:left="3600" w:hanging="360"/>
      </w:pPr>
    </w:lvl>
    <w:lvl w:ilvl="5" w:tplc="E4F29D3C" w:tentative="1">
      <w:start w:val="1"/>
      <w:numFmt w:val="lowerRoman"/>
      <w:lvlText w:val="%6."/>
      <w:lvlJc w:val="right"/>
      <w:pPr>
        <w:ind w:left="4320" w:hanging="180"/>
      </w:pPr>
    </w:lvl>
    <w:lvl w:ilvl="6" w:tplc="7A2EB13E" w:tentative="1">
      <w:start w:val="1"/>
      <w:numFmt w:val="decimal"/>
      <w:lvlText w:val="%7."/>
      <w:lvlJc w:val="left"/>
      <w:pPr>
        <w:ind w:left="5040" w:hanging="360"/>
      </w:pPr>
    </w:lvl>
    <w:lvl w:ilvl="7" w:tplc="2340D654" w:tentative="1">
      <w:start w:val="1"/>
      <w:numFmt w:val="lowerLetter"/>
      <w:lvlText w:val="%8."/>
      <w:lvlJc w:val="left"/>
      <w:pPr>
        <w:ind w:left="5760" w:hanging="360"/>
      </w:pPr>
    </w:lvl>
    <w:lvl w:ilvl="8" w:tplc="F2F2D8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451F7A"/>
    <w:multiLevelType w:val="hybridMultilevel"/>
    <w:tmpl w:val="6E9CB60C"/>
    <w:lvl w:ilvl="0" w:tplc="4F7013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DD899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3868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4ECC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FEFC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DCBA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9C510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C38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7AEB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5580997"/>
    <w:multiLevelType w:val="hybridMultilevel"/>
    <w:tmpl w:val="1C3C814E"/>
    <w:lvl w:ilvl="0" w:tplc="2B909A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EC3C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FE90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22DB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7409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84E2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2E99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4FC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A76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68750E"/>
    <w:multiLevelType w:val="hybridMultilevel"/>
    <w:tmpl w:val="EF760496"/>
    <w:lvl w:ilvl="0" w:tplc="8244CB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580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FC1D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4C66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D488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026B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0A6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2A39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B28F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3657290">
    <w:abstractNumId w:val="27"/>
  </w:num>
  <w:num w:numId="2" w16cid:durableId="819463715">
    <w:abstractNumId w:val="25"/>
  </w:num>
  <w:num w:numId="3" w16cid:durableId="384256160">
    <w:abstractNumId w:val="9"/>
    <w:lvlOverride w:ilvl="0">
      <w:startOverride w:val="1"/>
    </w:lvlOverride>
  </w:num>
  <w:num w:numId="4" w16cid:durableId="2033071427">
    <w:abstractNumId w:val="7"/>
    <w:lvlOverride w:ilvl="0">
      <w:startOverride w:val="1"/>
    </w:lvlOverride>
  </w:num>
  <w:num w:numId="5" w16cid:durableId="1673755220">
    <w:abstractNumId w:val="1"/>
    <w:lvlOverride w:ilvl="0">
      <w:startOverride w:val="3"/>
    </w:lvlOverride>
  </w:num>
  <w:num w:numId="6" w16cid:durableId="2034376104">
    <w:abstractNumId w:val="14"/>
    <w:lvlOverride w:ilvl="0">
      <w:startOverride w:val="1"/>
    </w:lvlOverride>
  </w:num>
  <w:num w:numId="7" w16cid:durableId="781849489">
    <w:abstractNumId w:val="12"/>
  </w:num>
  <w:num w:numId="8" w16cid:durableId="1787583788">
    <w:abstractNumId w:val="20"/>
  </w:num>
  <w:num w:numId="9" w16cid:durableId="1403681208">
    <w:abstractNumId w:val="12"/>
  </w:num>
  <w:num w:numId="10" w16cid:durableId="1134643558">
    <w:abstractNumId w:val="19"/>
  </w:num>
  <w:num w:numId="11" w16cid:durableId="32929721">
    <w:abstractNumId w:val="17"/>
  </w:num>
  <w:num w:numId="12" w16cid:durableId="925576023">
    <w:abstractNumId w:val="10"/>
  </w:num>
  <w:num w:numId="13" w16cid:durableId="313149538">
    <w:abstractNumId w:val="11"/>
  </w:num>
  <w:num w:numId="14" w16cid:durableId="1195580517">
    <w:abstractNumId w:val="21"/>
  </w:num>
  <w:num w:numId="15" w16cid:durableId="1139036432">
    <w:abstractNumId w:val="4"/>
  </w:num>
  <w:num w:numId="16" w16cid:durableId="1019240357">
    <w:abstractNumId w:val="3"/>
  </w:num>
  <w:num w:numId="17" w16cid:durableId="519781432">
    <w:abstractNumId w:val="23"/>
  </w:num>
  <w:num w:numId="18" w16cid:durableId="303433681">
    <w:abstractNumId w:val="8"/>
  </w:num>
  <w:num w:numId="19" w16cid:durableId="385687904">
    <w:abstractNumId w:val="2"/>
  </w:num>
  <w:num w:numId="20" w16cid:durableId="125394612">
    <w:abstractNumId w:val="2"/>
  </w:num>
  <w:num w:numId="21" w16cid:durableId="92282450">
    <w:abstractNumId w:val="22"/>
  </w:num>
  <w:num w:numId="22" w16cid:durableId="229313425">
    <w:abstractNumId w:val="0"/>
  </w:num>
  <w:num w:numId="23" w16cid:durableId="520123061">
    <w:abstractNumId w:val="0"/>
  </w:num>
  <w:num w:numId="24" w16cid:durableId="1720202256">
    <w:abstractNumId w:val="24"/>
  </w:num>
  <w:num w:numId="25" w16cid:durableId="553470034">
    <w:abstractNumId w:val="15"/>
  </w:num>
  <w:num w:numId="26" w16cid:durableId="218975264">
    <w:abstractNumId w:val="13"/>
  </w:num>
  <w:num w:numId="27" w16cid:durableId="35474663">
    <w:abstractNumId w:val="17"/>
  </w:num>
  <w:num w:numId="28" w16cid:durableId="320625791">
    <w:abstractNumId w:val="18"/>
  </w:num>
  <w:num w:numId="29" w16cid:durableId="546187871">
    <w:abstractNumId w:val="5"/>
  </w:num>
  <w:num w:numId="30" w16cid:durableId="1374767694">
    <w:abstractNumId w:val="26"/>
  </w:num>
  <w:num w:numId="31" w16cid:durableId="939294655">
    <w:abstractNumId w:val="6"/>
  </w:num>
  <w:num w:numId="32" w16cid:durableId="194303247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D48"/>
    <w:rsid w:val="0000012B"/>
    <w:rsid w:val="000062AB"/>
    <w:rsid w:val="0001303A"/>
    <w:rsid w:val="0001406C"/>
    <w:rsid w:val="0001508D"/>
    <w:rsid w:val="00016657"/>
    <w:rsid w:val="00016FC4"/>
    <w:rsid w:val="000221B5"/>
    <w:rsid w:val="0002387A"/>
    <w:rsid w:val="000262CE"/>
    <w:rsid w:val="000310AA"/>
    <w:rsid w:val="00032440"/>
    <w:rsid w:val="0003384B"/>
    <w:rsid w:val="000358E8"/>
    <w:rsid w:val="00041F8A"/>
    <w:rsid w:val="000423BE"/>
    <w:rsid w:val="00043780"/>
    <w:rsid w:val="00043F7B"/>
    <w:rsid w:val="00045504"/>
    <w:rsid w:val="00046EDF"/>
    <w:rsid w:val="00047B3A"/>
    <w:rsid w:val="00047F14"/>
    <w:rsid w:val="00050DA2"/>
    <w:rsid w:val="000513E5"/>
    <w:rsid w:val="00052823"/>
    <w:rsid w:val="0005296A"/>
    <w:rsid w:val="00053293"/>
    <w:rsid w:val="00053B34"/>
    <w:rsid w:val="000546D7"/>
    <w:rsid w:val="00056A2B"/>
    <w:rsid w:val="0006008F"/>
    <w:rsid w:val="00060D21"/>
    <w:rsid w:val="000619C2"/>
    <w:rsid w:val="00061ECA"/>
    <w:rsid w:val="00063699"/>
    <w:rsid w:val="0006777E"/>
    <w:rsid w:val="0007042B"/>
    <w:rsid w:val="00070D77"/>
    <w:rsid w:val="00071C80"/>
    <w:rsid w:val="00073175"/>
    <w:rsid w:val="0007451C"/>
    <w:rsid w:val="00075A3C"/>
    <w:rsid w:val="00075B00"/>
    <w:rsid w:val="00075D2B"/>
    <w:rsid w:val="000773B6"/>
    <w:rsid w:val="00087E32"/>
    <w:rsid w:val="00091E4F"/>
    <w:rsid w:val="00091E8B"/>
    <w:rsid w:val="00092841"/>
    <w:rsid w:val="00093B60"/>
    <w:rsid w:val="00095A2C"/>
    <w:rsid w:val="00095EFB"/>
    <w:rsid w:val="000979CC"/>
    <w:rsid w:val="00097F9D"/>
    <w:rsid w:val="000A446C"/>
    <w:rsid w:val="000A44BA"/>
    <w:rsid w:val="000A4930"/>
    <w:rsid w:val="000A525B"/>
    <w:rsid w:val="000B0CB2"/>
    <w:rsid w:val="000B1EA0"/>
    <w:rsid w:val="000B2122"/>
    <w:rsid w:val="000B221F"/>
    <w:rsid w:val="000B5C64"/>
    <w:rsid w:val="000B5DF1"/>
    <w:rsid w:val="000B721A"/>
    <w:rsid w:val="000B7F4D"/>
    <w:rsid w:val="000C08ED"/>
    <w:rsid w:val="000C322A"/>
    <w:rsid w:val="000C58A7"/>
    <w:rsid w:val="000C60E5"/>
    <w:rsid w:val="000C6319"/>
    <w:rsid w:val="000C6A43"/>
    <w:rsid w:val="000D0315"/>
    <w:rsid w:val="000D05BA"/>
    <w:rsid w:val="000D18FD"/>
    <w:rsid w:val="000D22E2"/>
    <w:rsid w:val="000D3CC1"/>
    <w:rsid w:val="000D4776"/>
    <w:rsid w:val="000D570C"/>
    <w:rsid w:val="000D69FD"/>
    <w:rsid w:val="000E4F71"/>
    <w:rsid w:val="000E614D"/>
    <w:rsid w:val="000E65D0"/>
    <w:rsid w:val="000E669D"/>
    <w:rsid w:val="000F07C5"/>
    <w:rsid w:val="000F3213"/>
    <w:rsid w:val="000F3558"/>
    <w:rsid w:val="000F767E"/>
    <w:rsid w:val="001009F0"/>
    <w:rsid w:val="00101710"/>
    <w:rsid w:val="00105E29"/>
    <w:rsid w:val="00106396"/>
    <w:rsid w:val="00113810"/>
    <w:rsid w:val="001156FE"/>
    <w:rsid w:val="00117135"/>
    <w:rsid w:val="001171E9"/>
    <w:rsid w:val="001206DD"/>
    <w:rsid w:val="00123035"/>
    <w:rsid w:val="001240A0"/>
    <w:rsid w:val="001256AC"/>
    <w:rsid w:val="00126014"/>
    <w:rsid w:val="001302C2"/>
    <w:rsid w:val="00131C1D"/>
    <w:rsid w:val="00133091"/>
    <w:rsid w:val="00133576"/>
    <w:rsid w:val="00134D2C"/>
    <w:rsid w:val="00137237"/>
    <w:rsid w:val="001417F6"/>
    <w:rsid w:val="001437B1"/>
    <w:rsid w:val="001439C7"/>
    <w:rsid w:val="00143E7D"/>
    <w:rsid w:val="001469B5"/>
    <w:rsid w:val="001512F1"/>
    <w:rsid w:val="00154A2B"/>
    <w:rsid w:val="00157B70"/>
    <w:rsid w:val="001608D2"/>
    <w:rsid w:val="001639FD"/>
    <w:rsid w:val="00163C0B"/>
    <w:rsid w:val="0016433E"/>
    <w:rsid w:val="00164C9A"/>
    <w:rsid w:val="0016523C"/>
    <w:rsid w:val="001652D0"/>
    <w:rsid w:val="00167ECB"/>
    <w:rsid w:val="00172499"/>
    <w:rsid w:val="00174F7F"/>
    <w:rsid w:val="00182FBB"/>
    <w:rsid w:val="0018306E"/>
    <w:rsid w:val="00187CCB"/>
    <w:rsid w:val="00190326"/>
    <w:rsid w:val="00193F7D"/>
    <w:rsid w:val="001948C9"/>
    <w:rsid w:val="00194D0F"/>
    <w:rsid w:val="00195F1C"/>
    <w:rsid w:val="0019657C"/>
    <w:rsid w:val="001970ED"/>
    <w:rsid w:val="00197176"/>
    <w:rsid w:val="001A086C"/>
    <w:rsid w:val="001A1584"/>
    <w:rsid w:val="001A2D95"/>
    <w:rsid w:val="001A44B1"/>
    <w:rsid w:val="001A52B3"/>
    <w:rsid w:val="001A5337"/>
    <w:rsid w:val="001A5E2E"/>
    <w:rsid w:val="001B3FD9"/>
    <w:rsid w:val="001B4219"/>
    <w:rsid w:val="001B436A"/>
    <w:rsid w:val="001B7754"/>
    <w:rsid w:val="001B7979"/>
    <w:rsid w:val="001C4EC2"/>
    <w:rsid w:val="001C6674"/>
    <w:rsid w:val="001D0E56"/>
    <w:rsid w:val="001D1DE7"/>
    <w:rsid w:val="001D3E41"/>
    <w:rsid w:val="001D4167"/>
    <w:rsid w:val="001E5520"/>
    <w:rsid w:val="001E68A0"/>
    <w:rsid w:val="001E6C74"/>
    <w:rsid w:val="001E797C"/>
    <w:rsid w:val="001F0C09"/>
    <w:rsid w:val="001F7341"/>
    <w:rsid w:val="00201207"/>
    <w:rsid w:val="00201A27"/>
    <w:rsid w:val="00205079"/>
    <w:rsid w:val="00206043"/>
    <w:rsid w:val="0020727A"/>
    <w:rsid w:val="00207CA0"/>
    <w:rsid w:val="00207FD4"/>
    <w:rsid w:val="00211117"/>
    <w:rsid w:val="002111BF"/>
    <w:rsid w:val="00213A41"/>
    <w:rsid w:val="002175C0"/>
    <w:rsid w:val="00220B6B"/>
    <w:rsid w:val="00224571"/>
    <w:rsid w:val="00225BCB"/>
    <w:rsid w:val="002261EC"/>
    <w:rsid w:val="00230111"/>
    <w:rsid w:val="0023077E"/>
    <w:rsid w:val="0023449C"/>
    <w:rsid w:val="00234DFC"/>
    <w:rsid w:val="00237A21"/>
    <w:rsid w:val="002407E5"/>
    <w:rsid w:val="0024136A"/>
    <w:rsid w:val="002449D1"/>
    <w:rsid w:val="00251041"/>
    <w:rsid w:val="00253998"/>
    <w:rsid w:val="00254401"/>
    <w:rsid w:val="002548B3"/>
    <w:rsid w:val="00255149"/>
    <w:rsid w:val="0025686C"/>
    <w:rsid w:val="00257037"/>
    <w:rsid w:val="00257A36"/>
    <w:rsid w:val="00260341"/>
    <w:rsid w:val="00260CAD"/>
    <w:rsid w:val="002622B4"/>
    <w:rsid w:val="0026423F"/>
    <w:rsid w:val="002644A1"/>
    <w:rsid w:val="00264865"/>
    <w:rsid w:val="00264932"/>
    <w:rsid w:val="002661ED"/>
    <w:rsid w:val="00267C87"/>
    <w:rsid w:val="0027294D"/>
    <w:rsid w:val="00273FB8"/>
    <w:rsid w:val="00274A5F"/>
    <w:rsid w:val="002770D6"/>
    <w:rsid w:val="002825D2"/>
    <w:rsid w:val="002848C1"/>
    <w:rsid w:val="00286095"/>
    <w:rsid w:val="00287F85"/>
    <w:rsid w:val="002945F6"/>
    <w:rsid w:val="002959B5"/>
    <w:rsid w:val="00297389"/>
    <w:rsid w:val="002979D6"/>
    <w:rsid w:val="002A268F"/>
    <w:rsid w:val="002A3F60"/>
    <w:rsid w:val="002A4D13"/>
    <w:rsid w:val="002A6D8C"/>
    <w:rsid w:val="002B1A67"/>
    <w:rsid w:val="002B54C4"/>
    <w:rsid w:val="002B71FF"/>
    <w:rsid w:val="002B7BA6"/>
    <w:rsid w:val="002C4AF2"/>
    <w:rsid w:val="002C5520"/>
    <w:rsid w:val="002C716F"/>
    <w:rsid w:val="002C720A"/>
    <w:rsid w:val="002D114F"/>
    <w:rsid w:val="002D1E2E"/>
    <w:rsid w:val="002D328A"/>
    <w:rsid w:val="002D349A"/>
    <w:rsid w:val="002D6774"/>
    <w:rsid w:val="002E26D8"/>
    <w:rsid w:val="002E5A87"/>
    <w:rsid w:val="002E60EF"/>
    <w:rsid w:val="002E6A20"/>
    <w:rsid w:val="002F03C8"/>
    <w:rsid w:val="002F2065"/>
    <w:rsid w:val="002F2A28"/>
    <w:rsid w:val="002F2AB8"/>
    <w:rsid w:val="002F33B6"/>
    <w:rsid w:val="002F3E14"/>
    <w:rsid w:val="002F4A8A"/>
    <w:rsid w:val="002F642E"/>
    <w:rsid w:val="002F6D59"/>
    <w:rsid w:val="002F7471"/>
    <w:rsid w:val="00301A09"/>
    <w:rsid w:val="003046B0"/>
    <w:rsid w:val="003049B3"/>
    <w:rsid w:val="00305098"/>
    <w:rsid w:val="00306F22"/>
    <w:rsid w:val="003103B7"/>
    <w:rsid w:val="00312059"/>
    <w:rsid w:val="003139A6"/>
    <w:rsid w:val="00320C8A"/>
    <w:rsid w:val="003232C6"/>
    <w:rsid w:val="00325B93"/>
    <w:rsid w:val="00325BB6"/>
    <w:rsid w:val="003323BC"/>
    <w:rsid w:val="00333EFF"/>
    <w:rsid w:val="00334C5A"/>
    <w:rsid w:val="00336B72"/>
    <w:rsid w:val="00336E39"/>
    <w:rsid w:val="00336E7F"/>
    <w:rsid w:val="00341697"/>
    <w:rsid w:val="003419E1"/>
    <w:rsid w:val="00342C66"/>
    <w:rsid w:val="003454FD"/>
    <w:rsid w:val="00357430"/>
    <w:rsid w:val="00361BED"/>
    <w:rsid w:val="00362C05"/>
    <w:rsid w:val="00370565"/>
    <w:rsid w:val="0037185D"/>
    <w:rsid w:val="00383E98"/>
    <w:rsid w:val="00384206"/>
    <w:rsid w:val="00390742"/>
    <w:rsid w:val="00391A1B"/>
    <w:rsid w:val="00392317"/>
    <w:rsid w:val="003942E0"/>
    <w:rsid w:val="00394BD5"/>
    <w:rsid w:val="00397431"/>
    <w:rsid w:val="003A1192"/>
    <w:rsid w:val="003A1245"/>
    <w:rsid w:val="003A174D"/>
    <w:rsid w:val="003A2C13"/>
    <w:rsid w:val="003A62E8"/>
    <w:rsid w:val="003A7681"/>
    <w:rsid w:val="003B063B"/>
    <w:rsid w:val="003B2905"/>
    <w:rsid w:val="003B759D"/>
    <w:rsid w:val="003B7DEA"/>
    <w:rsid w:val="003C08FD"/>
    <w:rsid w:val="003C1888"/>
    <w:rsid w:val="003C20F2"/>
    <w:rsid w:val="003C2BB7"/>
    <w:rsid w:val="003C60A4"/>
    <w:rsid w:val="003D1F21"/>
    <w:rsid w:val="003D28C6"/>
    <w:rsid w:val="003E05EC"/>
    <w:rsid w:val="003E0A4B"/>
    <w:rsid w:val="003E0FFB"/>
    <w:rsid w:val="003E1FB7"/>
    <w:rsid w:val="003E2772"/>
    <w:rsid w:val="003E3626"/>
    <w:rsid w:val="003E48D3"/>
    <w:rsid w:val="003E5F81"/>
    <w:rsid w:val="003E68B7"/>
    <w:rsid w:val="003F2560"/>
    <w:rsid w:val="003F2C63"/>
    <w:rsid w:val="003F2D7D"/>
    <w:rsid w:val="003F5A8E"/>
    <w:rsid w:val="003F6BC0"/>
    <w:rsid w:val="003F7896"/>
    <w:rsid w:val="0040158D"/>
    <w:rsid w:val="0040434F"/>
    <w:rsid w:val="00404E2C"/>
    <w:rsid w:val="00406693"/>
    <w:rsid w:val="0041227A"/>
    <w:rsid w:val="0041331C"/>
    <w:rsid w:val="00414C4B"/>
    <w:rsid w:val="004158D3"/>
    <w:rsid w:val="0041683D"/>
    <w:rsid w:val="0042125F"/>
    <w:rsid w:val="00422A58"/>
    <w:rsid w:val="004255AE"/>
    <w:rsid w:val="00425F13"/>
    <w:rsid w:val="00427C5C"/>
    <w:rsid w:val="00430298"/>
    <w:rsid w:val="00432279"/>
    <w:rsid w:val="00433DB3"/>
    <w:rsid w:val="004344E2"/>
    <w:rsid w:val="0043484F"/>
    <w:rsid w:val="0043490E"/>
    <w:rsid w:val="0043503D"/>
    <w:rsid w:val="0043504A"/>
    <w:rsid w:val="004357E3"/>
    <w:rsid w:val="004366FD"/>
    <w:rsid w:val="00436C99"/>
    <w:rsid w:val="0043746B"/>
    <w:rsid w:val="0044094D"/>
    <w:rsid w:val="00441384"/>
    <w:rsid w:val="004434E3"/>
    <w:rsid w:val="00445120"/>
    <w:rsid w:val="00450E28"/>
    <w:rsid w:val="004514AF"/>
    <w:rsid w:val="00454574"/>
    <w:rsid w:val="00455554"/>
    <w:rsid w:val="00456736"/>
    <w:rsid w:val="00457430"/>
    <w:rsid w:val="00462E19"/>
    <w:rsid w:val="00465935"/>
    <w:rsid w:val="004670C6"/>
    <w:rsid w:val="004671EE"/>
    <w:rsid w:val="00473F86"/>
    <w:rsid w:val="00480864"/>
    <w:rsid w:val="004817C4"/>
    <w:rsid w:val="00481CEF"/>
    <w:rsid w:val="004848AA"/>
    <w:rsid w:val="00485D9C"/>
    <w:rsid w:val="00486209"/>
    <w:rsid w:val="00487653"/>
    <w:rsid w:val="00487798"/>
    <w:rsid w:val="00487B10"/>
    <w:rsid w:val="00490A33"/>
    <w:rsid w:val="00490CAE"/>
    <w:rsid w:val="00491573"/>
    <w:rsid w:val="00491920"/>
    <w:rsid w:val="00491C4A"/>
    <w:rsid w:val="004952AC"/>
    <w:rsid w:val="00495A2F"/>
    <w:rsid w:val="0049692A"/>
    <w:rsid w:val="004A281A"/>
    <w:rsid w:val="004A33F0"/>
    <w:rsid w:val="004A4C36"/>
    <w:rsid w:val="004A5D9F"/>
    <w:rsid w:val="004A7D9E"/>
    <w:rsid w:val="004B1F69"/>
    <w:rsid w:val="004B22FE"/>
    <w:rsid w:val="004B26DF"/>
    <w:rsid w:val="004B2C64"/>
    <w:rsid w:val="004B4ECC"/>
    <w:rsid w:val="004B5B51"/>
    <w:rsid w:val="004B62D4"/>
    <w:rsid w:val="004C08F9"/>
    <w:rsid w:val="004C38B1"/>
    <w:rsid w:val="004C496A"/>
    <w:rsid w:val="004C4D03"/>
    <w:rsid w:val="004D4AFE"/>
    <w:rsid w:val="004D5473"/>
    <w:rsid w:val="004D6C0D"/>
    <w:rsid w:val="004D6F15"/>
    <w:rsid w:val="004E0241"/>
    <w:rsid w:val="004E069C"/>
    <w:rsid w:val="004E0CFE"/>
    <w:rsid w:val="004E1BFB"/>
    <w:rsid w:val="004E2686"/>
    <w:rsid w:val="004F0DB9"/>
    <w:rsid w:val="004F1431"/>
    <w:rsid w:val="004F1C32"/>
    <w:rsid w:val="004F2662"/>
    <w:rsid w:val="004F2C3A"/>
    <w:rsid w:val="004F3CEA"/>
    <w:rsid w:val="004F6BAC"/>
    <w:rsid w:val="00500744"/>
    <w:rsid w:val="00503B7A"/>
    <w:rsid w:val="0050678D"/>
    <w:rsid w:val="00507EF8"/>
    <w:rsid w:val="00507F8A"/>
    <w:rsid w:val="005130E4"/>
    <w:rsid w:val="00514399"/>
    <w:rsid w:val="00514470"/>
    <w:rsid w:val="005144B1"/>
    <w:rsid w:val="0051456A"/>
    <w:rsid w:val="0051484C"/>
    <w:rsid w:val="005162E1"/>
    <w:rsid w:val="005163F3"/>
    <w:rsid w:val="00517CE4"/>
    <w:rsid w:val="0052050B"/>
    <w:rsid w:val="00520BD6"/>
    <w:rsid w:val="005225D1"/>
    <w:rsid w:val="0052283D"/>
    <w:rsid w:val="00523D95"/>
    <w:rsid w:val="0052662B"/>
    <w:rsid w:val="00532A99"/>
    <w:rsid w:val="005332BB"/>
    <w:rsid w:val="0053416D"/>
    <w:rsid w:val="00534C4D"/>
    <w:rsid w:val="00535848"/>
    <w:rsid w:val="00535AB5"/>
    <w:rsid w:val="00535B7E"/>
    <w:rsid w:val="0054129C"/>
    <w:rsid w:val="00542617"/>
    <w:rsid w:val="00543F0F"/>
    <w:rsid w:val="005448D5"/>
    <w:rsid w:val="00546239"/>
    <w:rsid w:val="0054634D"/>
    <w:rsid w:val="00546F53"/>
    <w:rsid w:val="00550037"/>
    <w:rsid w:val="00550752"/>
    <w:rsid w:val="005508AD"/>
    <w:rsid w:val="00550F27"/>
    <w:rsid w:val="0055115E"/>
    <w:rsid w:val="005519C8"/>
    <w:rsid w:val="00553D3F"/>
    <w:rsid w:val="005560E9"/>
    <w:rsid w:val="00556394"/>
    <w:rsid w:val="00561E8C"/>
    <w:rsid w:val="00561F92"/>
    <w:rsid w:val="0056445E"/>
    <w:rsid w:val="00564984"/>
    <w:rsid w:val="00566EB2"/>
    <w:rsid w:val="00567908"/>
    <w:rsid w:val="005701CA"/>
    <w:rsid w:val="00571811"/>
    <w:rsid w:val="00571E1D"/>
    <w:rsid w:val="005730C1"/>
    <w:rsid w:val="00575E5C"/>
    <w:rsid w:val="00577F4C"/>
    <w:rsid w:val="00580505"/>
    <w:rsid w:val="005815C0"/>
    <w:rsid w:val="005818E2"/>
    <w:rsid w:val="00581B7A"/>
    <w:rsid w:val="005839D2"/>
    <w:rsid w:val="00584DEE"/>
    <w:rsid w:val="00585CFA"/>
    <w:rsid w:val="00587141"/>
    <w:rsid w:val="005879F3"/>
    <w:rsid w:val="00587B51"/>
    <w:rsid w:val="00590ED7"/>
    <w:rsid w:val="00591816"/>
    <w:rsid w:val="005927CE"/>
    <w:rsid w:val="00597318"/>
    <w:rsid w:val="00597320"/>
    <w:rsid w:val="005A33AB"/>
    <w:rsid w:val="005A33E9"/>
    <w:rsid w:val="005A357F"/>
    <w:rsid w:val="005B0AA3"/>
    <w:rsid w:val="005B29C8"/>
    <w:rsid w:val="005B4ECA"/>
    <w:rsid w:val="005B5C34"/>
    <w:rsid w:val="005B61AE"/>
    <w:rsid w:val="005B63DB"/>
    <w:rsid w:val="005B72D7"/>
    <w:rsid w:val="005B7E84"/>
    <w:rsid w:val="005C19AE"/>
    <w:rsid w:val="005C2FBB"/>
    <w:rsid w:val="005C4EF8"/>
    <w:rsid w:val="005C4FEF"/>
    <w:rsid w:val="005D24B9"/>
    <w:rsid w:val="005D275B"/>
    <w:rsid w:val="005D6CCD"/>
    <w:rsid w:val="005E029D"/>
    <w:rsid w:val="005E4201"/>
    <w:rsid w:val="005E6DE0"/>
    <w:rsid w:val="005F78EA"/>
    <w:rsid w:val="00601CCD"/>
    <w:rsid w:val="00604C49"/>
    <w:rsid w:val="00607230"/>
    <w:rsid w:val="00607B67"/>
    <w:rsid w:val="00607D71"/>
    <w:rsid w:val="00610630"/>
    <w:rsid w:val="0061120E"/>
    <w:rsid w:val="006118BB"/>
    <w:rsid w:val="00611D0C"/>
    <w:rsid w:val="006121DD"/>
    <w:rsid w:val="006132DA"/>
    <w:rsid w:val="00613D9E"/>
    <w:rsid w:val="00615229"/>
    <w:rsid w:val="0061632E"/>
    <w:rsid w:val="00616DB1"/>
    <w:rsid w:val="006212D7"/>
    <w:rsid w:val="00622540"/>
    <w:rsid w:val="006229FE"/>
    <w:rsid w:val="00622C7E"/>
    <w:rsid w:val="0062312E"/>
    <w:rsid w:val="00623153"/>
    <w:rsid w:val="006236CA"/>
    <w:rsid w:val="00623B9B"/>
    <w:rsid w:val="006262C8"/>
    <w:rsid w:val="006273E8"/>
    <w:rsid w:val="006274C5"/>
    <w:rsid w:val="00631CCB"/>
    <w:rsid w:val="006341EE"/>
    <w:rsid w:val="006352AB"/>
    <w:rsid w:val="00635CC5"/>
    <w:rsid w:val="00637083"/>
    <w:rsid w:val="006370AC"/>
    <w:rsid w:val="00637C74"/>
    <w:rsid w:val="006459E9"/>
    <w:rsid w:val="00646F19"/>
    <w:rsid w:val="00647BF2"/>
    <w:rsid w:val="00651DF8"/>
    <w:rsid w:val="00652547"/>
    <w:rsid w:val="00656BF7"/>
    <w:rsid w:val="00656D9D"/>
    <w:rsid w:val="0065722F"/>
    <w:rsid w:val="00661972"/>
    <w:rsid w:val="006622E0"/>
    <w:rsid w:val="00663B8F"/>
    <w:rsid w:val="00665170"/>
    <w:rsid w:val="00665306"/>
    <w:rsid w:val="006656DB"/>
    <w:rsid w:val="006667BC"/>
    <w:rsid w:val="0067324B"/>
    <w:rsid w:val="006736ED"/>
    <w:rsid w:val="006739BB"/>
    <w:rsid w:val="00675035"/>
    <w:rsid w:val="00675632"/>
    <w:rsid w:val="00677F82"/>
    <w:rsid w:val="00681A8F"/>
    <w:rsid w:val="00682FBC"/>
    <w:rsid w:val="00683A7F"/>
    <w:rsid w:val="00690054"/>
    <w:rsid w:val="00691213"/>
    <w:rsid w:val="00692FCA"/>
    <w:rsid w:val="00693A21"/>
    <w:rsid w:val="006955CE"/>
    <w:rsid w:val="00696279"/>
    <w:rsid w:val="00696919"/>
    <w:rsid w:val="00696AF1"/>
    <w:rsid w:val="006978B2"/>
    <w:rsid w:val="006A06DB"/>
    <w:rsid w:val="006A18EE"/>
    <w:rsid w:val="006A38DC"/>
    <w:rsid w:val="006A4FAE"/>
    <w:rsid w:val="006A6661"/>
    <w:rsid w:val="006A7AD9"/>
    <w:rsid w:val="006B366D"/>
    <w:rsid w:val="006B5ABC"/>
    <w:rsid w:val="006B5B12"/>
    <w:rsid w:val="006B6869"/>
    <w:rsid w:val="006C03EE"/>
    <w:rsid w:val="006C1F83"/>
    <w:rsid w:val="006C2E45"/>
    <w:rsid w:val="006C402A"/>
    <w:rsid w:val="006D0C67"/>
    <w:rsid w:val="006D251A"/>
    <w:rsid w:val="006D25B9"/>
    <w:rsid w:val="006D56E8"/>
    <w:rsid w:val="006D5D8C"/>
    <w:rsid w:val="006D6E77"/>
    <w:rsid w:val="006D7DDA"/>
    <w:rsid w:val="006E0299"/>
    <w:rsid w:val="006E1921"/>
    <w:rsid w:val="006E1D5D"/>
    <w:rsid w:val="006E32AF"/>
    <w:rsid w:val="006E69E0"/>
    <w:rsid w:val="006E7693"/>
    <w:rsid w:val="006F183F"/>
    <w:rsid w:val="006F2E88"/>
    <w:rsid w:val="006F35AC"/>
    <w:rsid w:val="006F45F0"/>
    <w:rsid w:val="006F4B03"/>
    <w:rsid w:val="006F4D1D"/>
    <w:rsid w:val="006F70DA"/>
    <w:rsid w:val="00700DAA"/>
    <w:rsid w:val="00701218"/>
    <w:rsid w:val="007037C8"/>
    <w:rsid w:val="007040F3"/>
    <w:rsid w:val="007042EF"/>
    <w:rsid w:val="00705DF4"/>
    <w:rsid w:val="00706843"/>
    <w:rsid w:val="00710D8B"/>
    <w:rsid w:val="0071220C"/>
    <w:rsid w:val="00712685"/>
    <w:rsid w:val="007155F5"/>
    <w:rsid w:val="0071616E"/>
    <w:rsid w:val="007237A3"/>
    <w:rsid w:val="00730C27"/>
    <w:rsid w:val="0073265D"/>
    <w:rsid w:val="00740C5B"/>
    <w:rsid w:val="00743469"/>
    <w:rsid w:val="00743D5A"/>
    <w:rsid w:val="00746046"/>
    <w:rsid w:val="00750BDF"/>
    <w:rsid w:val="00752AF7"/>
    <w:rsid w:val="00753056"/>
    <w:rsid w:val="00754529"/>
    <w:rsid w:val="007566DC"/>
    <w:rsid w:val="00757645"/>
    <w:rsid w:val="0076099D"/>
    <w:rsid w:val="0076275C"/>
    <w:rsid w:val="007634D3"/>
    <w:rsid w:val="007636F4"/>
    <w:rsid w:val="007663B9"/>
    <w:rsid w:val="00770641"/>
    <w:rsid w:val="00772098"/>
    <w:rsid w:val="00772A5F"/>
    <w:rsid w:val="00773854"/>
    <w:rsid w:val="007772F3"/>
    <w:rsid w:val="007818BF"/>
    <w:rsid w:val="00781971"/>
    <w:rsid w:val="007838B0"/>
    <w:rsid w:val="0078465B"/>
    <w:rsid w:val="00784E2D"/>
    <w:rsid w:val="007878D2"/>
    <w:rsid w:val="00787F5C"/>
    <w:rsid w:val="0079391E"/>
    <w:rsid w:val="00794952"/>
    <w:rsid w:val="00794E89"/>
    <w:rsid w:val="00795F21"/>
    <w:rsid w:val="007A0876"/>
    <w:rsid w:val="007A16F1"/>
    <w:rsid w:val="007A245B"/>
    <w:rsid w:val="007A55BE"/>
    <w:rsid w:val="007A62CB"/>
    <w:rsid w:val="007A646D"/>
    <w:rsid w:val="007A6746"/>
    <w:rsid w:val="007B2349"/>
    <w:rsid w:val="007B4A62"/>
    <w:rsid w:val="007B4B18"/>
    <w:rsid w:val="007B577F"/>
    <w:rsid w:val="007B64FD"/>
    <w:rsid w:val="007B6530"/>
    <w:rsid w:val="007B7845"/>
    <w:rsid w:val="007B79D7"/>
    <w:rsid w:val="007C0B95"/>
    <w:rsid w:val="007C142C"/>
    <w:rsid w:val="007C19CD"/>
    <w:rsid w:val="007C2E5F"/>
    <w:rsid w:val="007C376B"/>
    <w:rsid w:val="007C5C55"/>
    <w:rsid w:val="007C5F97"/>
    <w:rsid w:val="007C724D"/>
    <w:rsid w:val="007D11A3"/>
    <w:rsid w:val="007D2ADF"/>
    <w:rsid w:val="007D2B7E"/>
    <w:rsid w:val="007D6BB7"/>
    <w:rsid w:val="007D6C4B"/>
    <w:rsid w:val="007D73F4"/>
    <w:rsid w:val="007D7AA3"/>
    <w:rsid w:val="007E1498"/>
    <w:rsid w:val="007E42CA"/>
    <w:rsid w:val="007E4D48"/>
    <w:rsid w:val="007E68BF"/>
    <w:rsid w:val="007F0AB9"/>
    <w:rsid w:val="007F1305"/>
    <w:rsid w:val="007F1C92"/>
    <w:rsid w:val="007F2680"/>
    <w:rsid w:val="007F5D61"/>
    <w:rsid w:val="007F6680"/>
    <w:rsid w:val="008007B6"/>
    <w:rsid w:val="00801F51"/>
    <w:rsid w:val="008038E3"/>
    <w:rsid w:val="008045C0"/>
    <w:rsid w:val="00805E92"/>
    <w:rsid w:val="0081553A"/>
    <w:rsid w:val="00820E11"/>
    <w:rsid w:val="00821600"/>
    <w:rsid w:val="008225E2"/>
    <w:rsid w:val="00822DA2"/>
    <w:rsid w:val="00823C8C"/>
    <w:rsid w:val="00823C93"/>
    <w:rsid w:val="0082679C"/>
    <w:rsid w:val="00826D39"/>
    <w:rsid w:val="00827711"/>
    <w:rsid w:val="008326B0"/>
    <w:rsid w:val="00832BA5"/>
    <w:rsid w:val="00832D3C"/>
    <w:rsid w:val="00834612"/>
    <w:rsid w:val="00835628"/>
    <w:rsid w:val="008376F1"/>
    <w:rsid w:val="008401E6"/>
    <w:rsid w:val="00841B18"/>
    <w:rsid w:val="008445D0"/>
    <w:rsid w:val="008458EF"/>
    <w:rsid w:val="0085070E"/>
    <w:rsid w:val="00853927"/>
    <w:rsid w:val="00854FCD"/>
    <w:rsid w:val="00861D80"/>
    <w:rsid w:val="00864878"/>
    <w:rsid w:val="00865D3A"/>
    <w:rsid w:val="00866792"/>
    <w:rsid w:val="008676B9"/>
    <w:rsid w:val="008709FD"/>
    <w:rsid w:val="00872FE8"/>
    <w:rsid w:val="00874B30"/>
    <w:rsid w:val="00875C61"/>
    <w:rsid w:val="0087666F"/>
    <w:rsid w:val="008772C7"/>
    <w:rsid w:val="008821EC"/>
    <w:rsid w:val="00882974"/>
    <w:rsid w:val="00883F10"/>
    <w:rsid w:val="0088434E"/>
    <w:rsid w:val="008853AE"/>
    <w:rsid w:val="0088683D"/>
    <w:rsid w:val="008871FD"/>
    <w:rsid w:val="0089022B"/>
    <w:rsid w:val="0089178B"/>
    <w:rsid w:val="00894D0C"/>
    <w:rsid w:val="00894F91"/>
    <w:rsid w:val="00896753"/>
    <w:rsid w:val="008A1C1D"/>
    <w:rsid w:val="008A29DE"/>
    <w:rsid w:val="008A37AC"/>
    <w:rsid w:val="008A4D77"/>
    <w:rsid w:val="008B12A6"/>
    <w:rsid w:val="008B18C8"/>
    <w:rsid w:val="008B2AA9"/>
    <w:rsid w:val="008B36C7"/>
    <w:rsid w:val="008B3A2E"/>
    <w:rsid w:val="008B540D"/>
    <w:rsid w:val="008B560C"/>
    <w:rsid w:val="008B59B9"/>
    <w:rsid w:val="008B6658"/>
    <w:rsid w:val="008C6045"/>
    <w:rsid w:val="008C6885"/>
    <w:rsid w:val="008D022E"/>
    <w:rsid w:val="008D0242"/>
    <w:rsid w:val="008D13E6"/>
    <w:rsid w:val="008D1B4B"/>
    <w:rsid w:val="008D2760"/>
    <w:rsid w:val="008D4022"/>
    <w:rsid w:val="008E0216"/>
    <w:rsid w:val="008E3872"/>
    <w:rsid w:val="008E3A67"/>
    <w:rsid w:val="008E3B41"/>
    <w:rsid w:val="008E5603"/>
    <w:rsid w:val="008E7BAD"/>
    <w:rsid w:val="008F0FB9"/>
    <w:rsid w:val="008F10BB"/>
    <w:rsid w:val="008F1D8A"/>
    <w:rsid w:val="008F278F"/>
    <w:rsid w:val="008F2FAC"/>
    <w:rsid w:val="008F4A56"/>
    <w:rsid w:val="008F4AA0"/>
    <w:rsid w:val="009001D8"/>
    <w:rsid w:val="00900C7B"/>
    <w:rsid w:val="009043E9"/>
    <w:rsid w:val="00905760"/>
    <w:rsid w:val="00907149"/>
    <w:rsid w:val="00910136"/>
    <w:rsid w:val="0091184B"/>
    <w:rsid w:val="00911B7C"/>
    <w:rsid w:val="00913A9A"/>
    <w:rsid w:val="00916A5B"/>
    <w:rsid w:val="0092037E"/>
    <w:rsid w:val="00921CFF"/>
    <w:rsid w:val="009221CF"/>
    <w:rsid w:val="0092272A"/>
    <w:rsid w:val="00923A7E"/>
    <w:rsid w:val="00925217"/>
    <w:rsid w:val="00927EE5"/>
    <w:rsid w:val="009332F0"/>
    <w:rsid w:val="00933E40"/>
    <w:rsid w:val="00937591"/>
    <w:rsid w:val="0094010B"/>
    <w:rsid w:val="0094115A"/>
    <w:rsid w:val="009430BD"/>
    <w:rsid w:val="00943EDE"/>
    <w:rsid w:val="00947AC1"/>
    <w:rsid w:val="00947F05"/>
    <w:rsid w:val="00950B57"/>
    <w:rsid w:val="0095290A"/>
    <w:rsid w:val="00952B32"/>
    <w:rsid w:val="00952F11"/>
    <w:rsid w:val="00953807"/>
    <w:rsid w:val="009550A5"/>
    <w:rsid w:val="00956876"/>
    <w:rsid w:val="0096294C"/>
    <w:rsid w:val="009635B0"/>
    <w:rsid w:val="00964D8D"/>
    <w:rsid w:val="0096670E"/>
    <w:rsid w:val="00966805"/>
    <w:rsid w:val="00967781"/>
    <w:rsid w:val="009700E6"/>
    <w:rsid w:val="0097203C"/>
    <w:rsid w:val="009721BB"/>
    <w:rsid w:val="009757B8"/>
    <w:rsid w:val="00976747"/>
    <w:rsid w:val="00976AF9"/>
    <w:rsid w:val="009812B7"/>
    <w:rsid w:val="00986055"/>
    <w:rsid w:val="00986170"/>
    <w:rsid w:val="00987105"/>
    <w:rsid w:val="00993962"/>
    <w:rsid w:val="00993CF4"/>
    <w:rsid w:val="00995345"/>
    <w:rsid w:val="00997105"/>
    <w:rsid w:val="00997D23"/>
    <w:rsid w:val="009A1230"/>
    <w:rsid w:val="009A1CA9"/>
    <w:rsid w:val="009A6C04"/>
    <w:rsid w:val="009A6C20"/>
    <w:rsid w:val="009B0229"/>
    <w:rsid w:val="009B0FF5"/>
    <w:rsid w:val="009B1F58"/>
    <w:rsid w:val="009B34A9"/>
    <w:rsid w:val="009B6502"/>
    <w:rsid w:val="009B6B65"/>
    <w:rsid w:val="009B707E"/>
    <w:rsid w:val="009C1852"/>
    <w:rsid w:val="009C1BA7"/>
    <w:rsid w:val="009C2761"/>
    <w:rsid w:val="009C4F1A"/>
    <w:rsid w:val="009C7B88"/>
    <w:rsid w:val="009D11CD"/>
    <w:rsid w:val="009D2EC6"/>
    <w:rsid w:val="009D3E37"/>
    <w:rsid w:val="009D50ED"/>
    <w:rsid w:val="009D5597"/>
    <w:rsid w:val="009D5941"/>
    <w:rsid w:val="009D7E07"/>
    <w:rsid w:val="009E0ABC"/>
    <w:rsid w:val="009E3A8F"/>
    <w:rsid w:val="009E4993"/>
    <w:rsid w:val="009E4F57"/>
    <w:rsid w:val="009F6797"/>
    <w:rsid w:val="009F6C4A"/>
    <w:rsid w:val="00A006FD"/>
    <w:rsid w:val="00A008EA"/>
    <w:rsid w:val="00A0157E"/>
    <w:rsid w:val="00A01691"/>
    <w:rsid w:val="00A026AC"/>
    <w:rsid w:val="00A02728"/>
    <w:rsid w:val="00A0280D"/>
    <w:rsid w:val="00A047C8"/>
    <w:rsid w:val="00A049E7"/>
    <w:rsid w:val="00A05362"/>
    <w:rsid w:val="00A10AD0"/>
    <w:rsid w:val="00A11AE0"/>
    <w:rsid w:val="00A11E23"/>
    <w:rsid w:val="00A129AF"/>
    <w:rsid w:val="00A1390F"/>
    <w:rsid w:val="00A14BAD"/>
    <w:rsid w:val="00A1566A"/>
    <w:rsid w:val="00A16C02"/>
    <w:rsid w:val="00A2380A"/>
    <w:rsid w:val="00A2419A"/>
    <w:rsid w:val="00A25FD1"/>
    <w:rsid w:val="00A303FC"/>
    <w:rsid w:val="00A30512"/>
    <w:rsid w:val="00A30833"/>
    <w:rsid w:val="00A30A88"/>
    <w:rsid w:val="00A30D55"/>
    <w:rsid w:val="00A3151B"/>
    <w:rsid w:val="00A341E5"/>
    <w:rsid w:val="00A36EEA"/>
    <w:rsid w:val="00A374E9"/>
    <w:rsid w:val="00A410AB"/>
    <w:rsid w:val="00A43789"/>
    <w:rsid w:val="00A4432A"/>
    <w:rsid w:val="00A45264"/>
    <w:rsid w:val="00A53F51"/>
    <w:rsid w:val="00A56651"/>
    <w:rsid w:val="00A568BC"/>
    <w:rsid w:val="00A57AD2"/>
    <w:rsid w:val="00A64444"/>
    <w:rsid w:val="00A65788"/>
    <w:rsid w:val="00A70186"/>
    <w:rsid w:val="00A7366D"/>
    <w:rsid w:val="00A740F3"/>
    <w:rsid w:val="00A76A45"/>
    <w:rsid w:val="00A81D3A"/>
    <w:rsid w:val="00A82E9E"/>
    <w:rsid w:val="00A83B50"/>
    <w:rsid w:val="00A83F28"/>
    <w:rsid w:val="00A85A72"/>
    <w:rsid w:val="00A86B2A"/>
    <w:rsid w:val="00A8723A"/>
    <w:rsid w:val="00A878BE"/>
    <w:rsid w:val="00A928A1"/>
    <w:rsid w:val="00A93712"/>
    <w:rsid w:val="00A94D6B"/>
    <w:rsid w:val="00A954DA"/>
    <w:rsid w:val="00A975DB"/>
    <w:rsid w:val="00AA18C7"/>
    <w:rsid w:val="00AA26A8"/>
    <w:rsid w:val="00AA7563"/>
    <w:rsid w:val="00AA7691"/>
    <w:rsid w:val="00AB28A0"/>
    <w:rsid w:val="00AB473B"/>
    <w:rsid w:val="00AB5579"/>
    <w:rsid w:val="00AB6635"/>
    <w:rsid w:val="00AB67D5"/>
    <w:rsid w:val="00AC1669"/>
    <w:rsid w:val="00AC4BC3"/>
    <w:rsid w:val="00AC684C"/>
    <w:rsid w:val="00AD1BD1"/>
    <w:rsid w:val="00AD3921"/>
    <w:rsid w:val="00AD39C2"/>
    <w:rsid w:val="00AD6510"/>
    <w:rsid w:val="00AD75D9"/>
    <w:rsid w:val="00AE06FD"/>
    <w:rsid w:val="00AE138A"/>
    <w:rsid w:val="00AE20A0"/>
    <w:rsid w:val="00AE4E51"/>
    <w:rsid w:val="00AE5244"/>
    <w:rsid w:val="00AE700B"/>
    <w:rsid w:val="00AF04EA"/>
    <w:rsid w:val="00AF10A0"/>
    <w:rsid w:val="00AF1196"/>
    <w:rsid w:val="00AF2A12"/>
    <w:rsid w:val="00AF542D"/>
    <w:rsid w:val="00AF5C4E"/>
    <w:rsid w:val="00AF60E0"/>
    <w:rsid w:val="00AF6F8A"/>
    <w:rsid w:val="00B002B5"/>
    <w:rsid w:val="00B005DB"/>
    <w:rsid w:val="00B010A5"/>
    <w:rsid w:val="00B026B5"/>
    <w:rsid w:val="00B03663"/>
    <w:rsid w:val="00B037F1"/>
    <w:rsid w:val="00B03C08"/>
    <w:rsid w:val="00B06D1F"/>
    <w:rsid w:val="00B110E3"/>
    <w:rsid w:val="00B114B4"/>
    <w:rsid w:val="00B11E40"/>
    <w:rsid w:val="00B17EEF"/>
    <w:rsid w:val="00B21B49"/>
    <w:rsid w:val="00B221DC"/>
    <w:rsid w:val="00B22522"/>
    <w:rsid w:val="00B226FF"/>
    <w:rsid w:val="00B229C8"/>
    <w:rsid w:val="00B24804"/>
    <w:rsid w:val="00B250FF"/>
    <w:rsid w:val="00B26461"/>
    <w:rsid w:val="00B26C35"/>
    <w:rsid w:val="00B27353"/>
    <w:rsid w:val="00B2785D"/>
    <w:rsid w:val="00B31920"/>
    <w:rsid w:val="00B32F05"/>
    <w:rsid w:val="00B33A32"/>
    <w:rsid w:val="00B35994"/>
    <w:rsid w:val="00B36694"/>
    <w:rsid w:val="00B36CB3"/>
    <w:rsid w:val="00B37920"/>
    <w:rsid w:val="00B40DC1"/>
    <w:rsid w:val="00B43DA9"/>
    <w:rsid w:val="00B47269"/>
    <w:rsid w:val="00B4776B"/>
    <w:rsid w:val="00B47D33"/>
    <w:rsid w:val="00B51D8B"/>
    <w:rsid w:val="00B54352"/>
    <w:rsid w:val="00B564BE"/>
    <w:rsid w:val="00B602FE"/>
    <w:rsid w:val="00B60A3E"/>
    <w:rsid w:val="00B6158A"/>
    <w:rsid w:val="00B618D1"/>
    <w:rsid w:val="00B63ED0"/>
    <w:rsid w:val="00B669B4"/>
    <w:rsid w:val="00B7075C"/>
    <w:rsid w:val="00B70D5E"/>
    <w:rsid w:val="00B7256D"/>
    <w:rsid w:val="00B7318F"/>
    <w:rsid w:val="00B73A41"/>
    <w:rsid w:val="00B75BAB"/>
    <w:rsid w:val="00B77B65"/>
    <w:rsid w:val="00B82031"/>
    <w:rsid w:val="00B82A31"/>
    <w:rsid w:val="00B83093"/>
    <w:rsid w:val="00B84AFE"/>
    <w:rsid w:val="00B85DAE"/>
    <w:rsid w:val="00B86101"/>
    <w:rsid w:val="00B8653D"/>
    <w:rsid w:val="00B86717"/>
    <w:rsid w:val="00B90204"/>
    <w:rsid w:val="00B90AB1"/>
    <w:rsid w:val="00B92907"/>
    <w:rsid w:val="00B92B56"/>
    <w:rsid w:val="00B937AF"/>
    <w:rsid w:val="00B94986"/>
    <w:rsid w:val="00B94E83"/>
    <w:rsid w:val="00BA0159"/>
    <w:rsid w:val="00BA19B9"/>
    <w:rsid w:val="00BA20B2"/>
    <w:rsid w:val="00BA3A6A"/>
    <w:rsid w:val="00BA418A"/>
    <w:rsid w:val="00BA6F0D"/>
    <w:rsid w:val="00BA7011"/>
    <w:rsid w:val="00BB1C6B"/>
    <w:rsid w:val="00BB34F0"/>
    <w:rsid w:val="00BB52F2"/>
    <w:rsid w:val="00BB5533"/>
    <w:rsid w:val="00BC2141"/>
    <w:rsid w:val="00BC392A"/>
    <w:rsid w:val="00BC437A"/>
    <w:rsid w:val="00BD0072"/>
    <w:rsid w:val="00BD051B"/>
    <w:rsid w:val="00BD0B00"/>
    <w:rsid w:val="00BD18A3"/>
    <w:rsid w:val="00BD1BE1"/>
    <w:rsid w:val="00BD586B"/>
    <w:rsid w:val="00BD5A6E"/>
    <w:rsid w:val="00BD5FDC"/>
    <w:rsid w:val="00BE01F6"/>
    <w:rsid w:val="00BE7A13"/>
    <w:rsid w:val="00BE7B85"/>
    <w:rsid w:val="00BF05CA"/>
    <w:rsid w:val="00BF1786"/>
    <w:rsid w:val="00BF2D44"/>
    <w:rsid w:val="00BF6D17"/>
    <w:rsid w:val="00BF7BAC"/>
    <w:rsid w:val="00C02168"/>
    <w:rsid w:val="00C023DD"/>
    <w:rsid w:val="00C0793E"/>
    <w:rsid w:val="00C07FF2"/>
    <w:rsid w:val="00C10E13"/>
    <w:rsid w:val="00C10F29"/>
    <w:rsid w:val="00C12498"/>
    <w:rsid w:val="00C12E02"/>
    <w:rsid w:val="00C1592C"/>
    <w:rsid w:val="00C17F3B"/>
    <w:rsid w:val="00C22911"/>
    <w:rsid w:val="00C24201"/>
    <w:rsid w:val="00C25C3E"/>
    <w:rsid w:val="00C26B65"/>
    <w:rsid w:val="00C31467"/>
    <w:rsid w:val="00C32162"/>
    <w:rsid w:val="00C3754F"/>
    <w:rsid w:val="00C413E0"/>
    <w:rsid w:val="00C415DD"/>
    <w:rsid w:val="00C42042"/>
    <w:rsid w:val="00C42044"/>
    <w:rsid w:val="00C45E23"/>
    <w:rsid w:val="00C46AD3"/>
    <w:rsid w:val="00C46E87"/>
    <w:rsid w:val="00C52E0C"/>
    <w:rsid w:val="00C57F51"/>
    <w:rsid w:val="00C643E3"/>
    <w:rsid w:val="00C64F09"/>
    <w:rsid w:val="00C651D4"/>
    <w:rsid w:val="00C67685"/>
    <w:rsid w:val="00C75363"/>
    <w:rsid w:val="00C76ADA"/>
    <w:rsid w:val="00C83618"/>
    <w:rsid w:val="00C84ABB"/>
    <w:rsid w:val="00C84F2C"/>
    <w:rsid w:val="00C90CA6"/>
    <w:rsid w:val="00C90F9A"/>
    <w:rsid w:val="00C91363"/>
    <w:rsid w:val="00C91A53"/>
    <w:rsid w:val="00C92566"/>
    <w:rsid w:val="00C926AC"/>
    <w:rsid w:val="00C93437"/>
    <w:rsid w:val="00C94860"/>
    <w:rsid w:val="00CA066C"/>
    <w:rsid w:val="00CA1D72"/>
    <w:rsid w:val="00CA2ABE"/>
    <w:rsid w:val="00CA4A11"/>
    <w:rsid w:val="00CA6219"/>
    <w:rsid w:val="00CB03EF"/>
    <w:rsid w:val="00CB24D9"/>
    <w:rsid w:val="00CB44B8"/>
    <w:rsid w:val="00CB4705"/>
    <w:rsid w:val="00CB56E9"/>
    <w:rsid w:val="00CB5D53"/>
    <w:rsid w:val="00CB742E"/>
    <w:rsid w:val="00CC1B37"/>
    <w:rsid w:val="00CC1FDB"/>
    <w:rsid w:val="00CC453D"/>
    <w:rsid w:val="00CC4C71"/>
    <w:rsid w:val="00CD09FD"/>
    <w:rsid w:val="00CD10CA"/>
    <w:rsid w:val="00CD1737"/>
    <w:rsid w:val="00CD346F"/>
    <w:rsid w:val="00CD35BD"/>
    <w:rsid w:val="00CD398D"/>
    <w:rsid w:val="00CD4A9B"/>
    <w:rsid w:val="00CD7C76"/>
    <w:rsid w:val="00CE150A"/>
    <w:rsid w:val="00CE2F00"/>
    <w:rsid w:val="00CE3EE0"/>
    <w:rsid w:val="00CE4A03"/>
    <w:rsid w:val="00CE6ACD"/>
    <w:rsid w:val="00CF030E"/>
    <w:rsid w:val="00CF0BED"/>
    <w:rsid w:val="00CF31C0"/>
    <w:rsid w:val="00D024A8"/>
    <w:rsid w:val="00D033D0"/>
    <w:rsid w:val="00D038B3"/>
    <w:rsid w:val="00D043CB"/>
    <w:rsid w:val="00D046AA"/>
    <w:rsid w:val="00D04C28"/>
    <w:rsid w:val="00D05104"/>
    <w:rsid w:val="00D07009"/>
    <w:rsid w:val="00D07CE8"/>
    <w:rsid w:val="00D10BF4"/>
    <w:rsid w:val="00D12A29"/>
    <w:rsid w:val="00D132E2"/>
    <w:rsid w:val="00D15E7D"/>
    <w:rsid w:val="00D161ED"/>
    <w:rsid w:val="00D16240"/>
    <w:rsid w:val="00D221E4"/>
    <w:rsid w:val="00D22728"/>
    <w:rsid w:val="00D22DEF"/>
    <w:rsid w:val="00D248F2"/>
    <w:rsid w:val="00D24EC8"/>
    <w:rsid w:val="00D30192"/>
    <w:rsid w:val="00D314EB"/>
    <w:rsid w:val="00D334A1"/>
    <w:rsid w:val="00D35E77"/>
    <w:rsid w:val="00D35FC4"/>
    <w:rsid w:val="00D42A26"/>
    <w:rsid w:val="00D50603"/>
    <w:rsid w:val="00D509CD"/>
    <w:rsid w:val="00D5159F"/>
    <w:rsid w:val="00D51664"/>
    <w:rsid w:val="00D51C0E"/>
    <w:rsid w:val="00D53AFE"/>
    <w:rsid w:val="00D62203"/>
    <w:rsid w:val="00D62444"/>
    <w:rsid w:val="00D65439"/>
    <w:rsid w:val="00D664A2"/>
    <w:rsid w:val="00D67A29"/>
    <w:rsid w:val="00D7408C"/>
    <w:rsid w:val="00D75AE4"/>
    <w:rsid w:val="00D75D06"/>
    <w:rsid w:val="00D7637B"/>
    <w:rsid w:val="00D77703"/>
    <w:rsid w:val="00D80BA1"/>
    <w:rsid w:val="00D828FB"/>
    <w:rsid w:val="00D8460A"/>
    <w:rsid w:val="00D90A59"/>
    <w:rsid w:val="00D90D4A"/>
    <w:rsid w:val="00D91501"/>
    <w:rsid w:val="00D92CCD"/>
    <w:rsid w:val="00D94401"/>
    <w:rsid w:val="00D96F16"/>
    <w:rsid w:val="00DA25F0"/>
    <w:rsid w:val="00DA3E68"/>
    <w:rsid w:val="00DB0654"/>
    <w:rsid w:val="00DB10D5"/>
    <w:rsid w:val="00DB620B"/>
    <w:rsid w:val="00DB64EB"/>
    <w:rsid w:val="00DB7B35"/>
    <w:rsid w:val="00DC1253"/>
    <w:rsid w:val="00DC29A7"/>
    <w:rsid w:val="00DC5921"/>
    <w:rsid w:val="00DC5F3C"/>
    <w:rsid w:val="00DC7CB3"/>
    <w:rsid w:val="00DD0160"/>
    <w:rsid w:val="00DD11C0"/>
    <w:rsid w:val="00DD1A85"/>
    <w:rsid w:val="00DD1DA1"/>
    <w:rsid w:val="00DD24E2"/>
    <w:rsid w:val="00DD3257"/>
    <w:rsid w:val="00DD3AE6"/>
    <w:rsid w:val="00DD48EC"/>
    <w:rsid w:val="00DD6449"/>
    <w:rsid w:val="00DD717C"/>
    <w:rsid w:val="00DD78AD"/>
    <w:rsid w:val="00DE0355"/>
    <w:rsid w:val="00DE2DAE"/>
    <w:rsid w:val="00DE2FBF"/>
    <w:rsid w:val="00DE30E8"/>
    <w:rsid w:val="00DE7B89"/>
    <w:rsid w:val="00DF03DA"/>
    <w:rsid w:val="00DF0A7A"/>
    <w:rsid w:val="00DF2C5A"/>
    <w:rsid w:val="00DF33C1"/>
    <w:rsid w:val="00DF49B5"/>
    <w:rsid w:val="00DF584D"/>
    <w:rsid w:val="00DF62F8"/>
    <w:rsid w:val="00DF6B08"/>
    <w:rsid w:val="00E00496"/>
    <w:rsid w:val="00E007CA"/>
    <w:rsid w:val="00E01584"/>
    <w:rsid w:val="00E01C36"/>
    <w:rsid w:val="00E01CC8"/>
    <w:rsid w:val="00E01FE3"/>
    <w:rsid w:val="00E049F9"/>
    <w:rsid w:val="00E05397"/>
    <w:rsid w:val="00E06C89"/>
    <w:rsid w:val="00E07B97"/>
    <w:rsid w:val="00E10455"/>
    <w:rsid w:val="00E107D7"/>
    <w:rsid w:val="00E11EF0"/>
    <w:rsid w:val="00E13978"/>
    <w:rsid w:val="00E13E9F"/>
    <w:rsid w:val="00E14B7E"/>
    <w:rsid w:val="00E17142"/>
    <w:rsid w:val="00E17BA3"/>
    <w:rsid w:val="00E2195F"/>
    <w:rsid w:val="00E225E3"/>
    <w:rsid w:val="00E23860"/>
    <w:rsid w:val="00E2500C"/>
    <w:rsid w:val="00E316E6"/>
    <w:rsid w:val="00E32395"/>
    <w:rsid w:val="00E342A5"/>
    <w:rsid w:val="00E34B56"/>
    <w:rsid w:val="00E3783A"/>
    <w:rsid w:val="00E40FB7"/>
    <w:rsid w:val="00E43081"/>
    <w:rsid w:val="00E45367"/>
    <w:rsid w:val="00E4549D"/>
    <w:rsid w:val="00E50059"/>
    <w:rsid w:val="00E50DA5"/>
    <w:rsid w:val="00E52E9B"/>
    <w:rsid w:val="00E563FD"/>
    <w:rsid w:val="00E611E6"/>
    <w:rsid w:val="00E617CA"/>
    <w:rsid w:val="00E65727"/>
    <w:rsid w:val="00E671ED"/>
    <w:rsid w:val="00E67514"/>
    <w:rsid w:val="00E678B2"/>
    <w:rsid w:val="00E70172"/>
    <w:rsid w:val="00E70204"/>
    <w:rsid w:val="00E7483F"/>
    <w:rsid w:val="00E75D99"/>
    <w:rsid w:val="00E77284"/>
    <w:rsid w:val="00E80237"/>
    <w:rsid w:val="00E84288"/>
    <w:rsid w:val="00E84E70"/>
    <w:rsid w:val="00E8587C"/>
    <w:rsid w:val="00E91213"/>
    <w:rsid w:val="00E94475"/>
    <w:rsid w:val="00E96661"/>
    <w:rsid w:val="00E96C3D"/>
    <w:rsid w:val="00E9767B"/>
    <w:rsid w:val="00EA2D91"/>
    <w:rsid w:val="00EA2F79"/>
    <w:rsid w:val="00EA5AA3"/>
    <w:rsid w:val="00EA6EC6"/>
    <w:rsid w:val="00EA72E4"/>
    <w:rsid w:val="00EB0716"/>
    <w:rsid w:val="00EB1B94"/>
    <w:rsid w:val="00EB5219"/>
    <w:rsid w:val="00EB6C6F"/>
    <w:rsid w:val="00EB772D"/>
    <w:rsid w:val="00EB7B72"/>
    <w:rsid w:val="00EB7EDC"/>
    <w:rsid w:val="00EC02BE"/>
    <w:rsid w:val="00EC0991"/>
    <w:rsid w:val="00EC26AE"/>
    <w:rsid w:val="00EC5D69"/>
    <w:rsid w:val="00EC72D7"/>
    <w:rsid w:val="00ED0B48"/>
    <w:rsid w:val="00ED0ED9"/>
    <w:rsid w:val="00ED289F"/>
    <w:rsid w:val="00ED3451"/>
    <w:rsid w:val="00EE02D5"/>
    <w:rsid w:val="00EE2AA3"/>
    <w:rsid w:val="00EE33AE"/>
    <w:rsid w:val="00EE6511"/>
    <w:rsid w:val="00EE7598"/>
    <w:rsid w:val="00EF0F30"/>
    <w:rsid w:val="00EF327C"/>
    <w:rsid w:val="00EF3A02"/>
    <w:rsid w:val="00F0293F"/>
    <w:rsid w:val="00F031F2"/>
    <w:rsid w:val="00F032E0"/>
    <w:rsid w:val="00F078A9"/>
    <w:rsid w:val="00F106FC"/>
    <w:rsid w:val="00F135D5"/>
    <w:rsid w:val="00F1598B"/>
    <w:rsid w:val="00F1696C"/>
    <w:rsid w:val="00F16C2D"/>
    <w:rsid w:val="00F16CB5"/>
    <w:rsid w:val="00F178D2"/>
    <w:rsid w:val="00F211DD"/>
    <w:rsid w:val="00F221F6"/>
    <w:rsid w:val="00F2229D"/>
    <w:rsid w:val="00F22D16"/>
    <w:rsid w:val="00F2346A"/>
    <w:rsid w:val="00F30BE8"/>
    <w:rsid w:val="00F34280"/>
    <w:rsid w:val="00F41338"/>
    <w:rsid w:val="00F43170"/>
    <w:rsid w:val="00F43E3F"/>
    <w:rsid w:val="00F44D9C"/>
    <w:rsid w:val="00F546B7"/>
    <w:rsid w:val="00F565FB"/>
    <w:rsid w:val="00F601B7"/>
    <w:rsid w:val="00F619BC"/>
    <w:rsid w:val="00F63CEB"/>
    <w:rsid w:val="00F63DBE"/>
    <w:rsid w:val="00F64A85"/>
    <w:rsid w:val="00F663C7"/>
    <w:rsid w:val="00F66A1E"/>
    <w:rsid w:val="00F670CF"/>
    <w:rsid w:val="00F67813"/>
    <w:rsid w:val="00F74262"/>
    <w:rsid w:val="00F77259"/>
    <w:rsid w:val="00F77DCD"/>
    <w:rsid w:val="00F801F1"/>
    <w:rsid w:val="00F848A3"/>
    <w:rsid w:val="00F91405"/>
    <w:rsid w:val="00F93186"/>
    <w:rsid w:val="00F94440"/>
    <w:rsid w:val="00F945D1"/>
    <w:rsid w:val="00FA1043"/>
    <w:rsid w:val="00FA2244"/>
    <w:rsid w:val="00FA266E"/>
    <w:rsid w:val="00FA432B"/>
    <w:rsid w:val="00FA5536"/>
    <w:rsid w:val="00FA5ED4"/>
    <w:rsid w:val="00FC0F05"/>
    <w:rsid w:val="00FC6B81"/>
    <w:rsid w:val="00FD4304"/>
    <w:rsid w:val="00FD4451"/>
    <w:rsid w:val="00FD5B13"/>
    <w:rsid w:val="00FD5E85"/>
    <w:rsid w:val="00FF1F10"/>
    <w:rsid w:val="00FF1F86"/>
    <w:rsid w:val="00FF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EA0A7"/>
  <w15:chartTrackingRefBased/>
  <w15:docId w15:val="{AA5A46E4-37C1-4CC2-B9D5-02DCABD5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sid w:val="0056445E"/>
    <w:rPr>
      <w:rFonts w:ascii="Tahoma" w:hAnsi="Tahoma" w:cs="Tahoma"/>
      <w:sz w:val="16"/>
      <w:szCs w:val="16"/>
    </w:rPr>
  </w:style>
  <w:style w:type="paragraph" w:customStyle="1" w:styleId="ProghStandard">
    <w:name w:val="Progh_Standard"/>
    <w:basedOn w:val="Standard"/>
    <w:autoRedefine/>
    <w:qFormat/>
    <w:rsid w:val="006C402A"/>
    <w:pPr>
      <w:tabs>
        <w:tab w:val="left" w:pos="993"/>
        <w:tab w:val="left" w:pos="3119"/>
        <w:tab w:val="left" w:pos="4253"/>
      </w:tabs>
    </w:pPr>
    <w:rPr>
      <w:rFonts w:eastAsia="MS Mincho"/>
      <w:sz w:val="18"/>
      <w:szCs w:val="24"/>
    </w:rPr>
  </w:style>
  <w:style w:type="paragraph" w:customStyle="1" w:styleId="ProghTitel">
    <w:name w:val="Progh_Titel"/>
    <w:basedOn w:val="ProghStandard"/>
    <w:autoRedefine/>
    <w:qFormat/>
    <w:rsid w:val="006C402A"/>
    <w:pPr>
      <w:shd w:val="clear" w:color="auto" w:fill="D9D9D9"/>
      <w:jc w:val="center"/>
    </w:pPr>
    <w:rPr>
      <w:b/>
    </w:rPr>
  </w:style>
  <w:style w:type="paragraph" w:customStyle="1" w:styleId="ProghInfo">
    <w:name w:val="Progh_Info"/>
    <w:basedOn w:val="ProghStandard"/>
    <w:autoRedefine/>
    <w:qFormat/>
    <w:rsid w:val="006C402A"/>
    <w:pPr>
      <w:jc w:val="both"/>
    </w:pPr>
  </w:style>
  <w:style w:type="character" w:customStyle="1" w:styleId="ProghTerminZ">
    <w:name w:val="Progh_Termin_Z"/>
    <w:basedOn w:val="Absatz-Standardschriftart"/>
    <w:qFormat/>
    <w:rsid w:val="006C402A"/>
    <w:rPr>
      <w:rFonts w:ascii="Arial" w:hAnsi="Arial"/>
      <w:sz w:val="18"/>
    </w:rPr>
  </w:style>
  <w:style w:type="character" w:customStyle="1" w:styleId="ProghOrtZ">
    <w:name w:val="Progh_Ort_Z"/>
    <w:basedOn w:val="Absatz-Standardschriftart"/>
    <w:qFormat/>
    <w:rsid w:val="006C402A"/>
    <w:rPr>
      <w:rFonts w:ascii="Arial" w:hAnsi="Arial"/>
      <w:sz w:val="18"/>
    </w:rPr>
  </w:style>
  <w:style w:type="character" w:customStyle="1" w:styleId="ProghZeitZ">
    <w:name w:val="Progh_Zeit_Z"/>
    <w:basedOn w:val="Absatz-Standardschriftart"/>
    <w:qFormat/>
    <w:rsid w:val="006C402A"/>
    <w:rPr>
      <w:rFonts w:ascii="Arial" w:hAnsi="Arial"/>
      <w:sz w:val="18"/>
    </w:rPr>
  </w:style>
  <w:style w:type="character" w:customStyle="1" w:styleId="ProghGebuehrZ">
    <w:name w:val="Progh_Gebuehr_Z"/>
    <w:basedOn w:val="Absatz-Standardschriftart"/>
    <w:qFormat/>
    <w:rsid w:val="006C402A"/>
    <w:rPr>
      <w:rFonts w:ascii="Arial" w:hAnsi="Arial"/>
      <w:sz w:val="18"/>
    </w:rPr>
  </w:style>
  <w:style w:type="character" w:customStyle="1" w:styleId="ProghDauerZ">
    <w:name w:val="Progh_Dauer_Z"/>
    <w:basedOn w:val="Absatz-Standardschriftart"/>
    <w:qFormat/>
    <w:rsid w:val="006C402A"/>
    <w:rPr>
      <w:rFonts w:ascii="Arial" w:hAnsi="Arial"/>
      <w:sz w:val="18"/>
    </w:rPr>
  </w:style>
  <w:style w:type="paragraph" w:styleId="StandardWeb">
    <w:name w:val="Normal (Web)"/>
    <w:basedOn w:val="Standard"/>
    <w:uiPriority w:val="99"/>
    <w:unhideWhenUsed/>
    <w:rsid w:val="0050074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Listenabsatz">
    <w:name w:val="List Paragraph"/>
    <w:basedOn w:val="Standard"/>
    <w:uiPriority w:val="34"/>
    <w:qFormat/>
    <w:rsid w:val="005007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urText">
    <w:name w:val="Plain Text"/>
    <w:basedOn w:val="Standard"/>
    <w:link w:val="NurTextZchn"/>
    <w:unhideWhenUsed/>
    <w:rsid w:val="00CC453D"/>
    <w:rPr>
      <w:rFonts w:ascii="Courier New" w:hAnsi="Courier New"/>
      <w:sz w:val="20"/>
    </w:rPr>
  </w:style>
  <w:style w:type="character" w:customStyle="1" w:styleId="NurTextZchn">
    <w:name w:val="Nur Text Zchn"/>
    <w:basedOn w:val="Absatz-Standardschriftart"/>
    <w:link w:val="NurText"/>
    <w:rsid w:val="00CC453D"/>
    <w:rPr>
      <w:rFonts w:ascii="Courier New" w:hAnsi="Courier New"/>
    </w:rPr>
  </w:style>
  <w:style w:type="paragraph" w:styleId="Textkrper2">
    <w:name w:val="Body Text 2"/>
    <w:basedOn w:val="Standard"/>
    <w:link w:val="Textkrper2Zchn"/>
    <w:unhideWhenUsed/>
    <w:rsid w:val="00D35FC4"/>
    <w:rPr>
      <w:b/>
      <w:sz w:val="22"/>
    </w:rPr>
  </w:style>
  <w:style w:type="character" w:customStyle="1" w:styleId="Textkrper2Zchn">
    <w:name w:val="Textkörper 2 Zchn"/>
    <w:basedOn w:val="Absatz-Standardschriftart"/>
    <w:link w:val="Textkrper2"/>
    <w:rsid w:val="00D35FC4"/>
    <w:rPr>
      <w:rFonts w:ascii="Arial" w:hAnsi="Arial"/>
      <w:b/>
      <w:sz w:val="22"/>
    </w:rPr>
  </w:style>
  <w:style w:type="character" w:customStyle="1" w:styleId="ProghKnrZ">
    <w:name w:val="Progh_Knr_Z"/>
    <w:basedOn w:val="Absatz-Standardschriftart"/>
    <w:qFormat/>
    <w:rsid w:val="00257037"/>
    <w:rPr>
      <w:rFonts w:ascii="Arial" w:hAnsi="Arial" w:cs="Arial" w:hint="default"/>
      <w:sz w:val="18"/>
    </w:rPr>
  </w:style>
  <w:style w:type="paragraph" w:customStyle="1" w:styleId="ProghDozent">
    <w:name w:val="Progh_Dozent"/>
    <w:basedOn w:val="ProghInfo"/>
    <w:autoRedefine/>
    <w:qFormat/>
    <w:rsid w:val="008A29DE"/>
  </w:style>
  <w:style w:type="paragraph" w:customStyle="1" w:styleId="Brieftext">
    <w:name w:val="Brieftext"/>
    <w:rsid w:val="00DD3257"/>
    <w:pPr>
      <w:spacing w:after="240" w:line="360" w:lineRule="atLeast"/>
      <w:jc w:val="both"/>
    </w:pPr>
    <w:rPr>
      <w:rFonts w:ascii="Arial" w:hAnsi="Arial"/>
      <w:sz w:val="22"/>
    </w:rPr>
  </w:style>
  <w:style w:type="paragraph" w:styleId="KeinLeerraum">
    <w:name w:val="No Spacing"/>
    <w:uiPriority w:val="1"/>
    <w:qFormat/>
    <w:rsid w:val="00F77DCD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customStyle="1" w:styleId="Default">
    <w:name w:val="Default"/>
    <w:rsid w:val="0025104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cprojectpublishcompactstaff">
    <w:name w:val="cproject_publishcompact_staff"/>
    <w:basedOn w:val="Absatz-Standardschriftart"/>
    <w:rsid w:val="00757645"/>
  </w:style>
  <w:style w:type="character" w:styleId="BesuchterLink">
    <w:name w:val="FollowedHyperlink"/>
    <w:basedOn w:val="Absatz-Standardschriftart"/>
    <w:rsid w:val="007A646D"/>
    <w:rPr>
      <w:color w:val="954F72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F2FAC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55075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B22522"/>
    <w:rPr>
      <w:rFonts w:ascii="Arial" w:hAnsi="Arial"/>
      <w:sz w:val="28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DF49B5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BE7A13"/>
    <w:rPr>
      <w:color w:val="605E5C"/>
      <w:shd w:val="clear" w:color="auto" w:fill="E1DFDD"/>
    </w:rPr>
  </w:style>
  <w:style w:type="character" w:customStyle="1" w:styleId="NichtaufgelsteErwhnung5">
    <w:name w:val="Nicht aufgelöste Erwähnung5"/>
    <w:basedOn w:val="Absatz-Standardschriftart"/>
    <w:uiPriority w:val="99"/>
    <w:semiHidden/>
    <w:unhideWhenUsed/>
    <w:rsid w:val="006C03EE"/>
    <w:rPr>
      <w:color w:val="605E5C"/>
      <w:shd w:val="clear" w:color="auto" w:fill="E1DFDD"/>
    </w:rPr>
  </w:style>
  <w:style w:type="character" w:styleId="Hervorhebung">
    <w:name w:val="Emphasis"/>
    <w:basedOn w:val="Absatz-Standardschriftart"/>
    <w:qFormat/>
    <w:rsid w:val="00C67685"/>
    <w:rPr>
      <w:i/>
      <w:iCs/>
    </w:rPr>
  </w:style>
  <w:style w:type="character" w:styleId="Fett">
    <w:name w:val="Strong"/>
    <w:basedOn w:val="Absatz-Standardschriftart"/>
    <w:qFormat/>
    <w:rsid w:val="00C67685"/>
    <w:rPr>
      <w:b/>
      <w:bCs/>
    </w:rPr>
  </w:style>
  <w:style w:type="character" w:customStyle="1" w:styleId="NichtaufgelsteErwhnung6">
    <w:name w:val="Nicht aufgelöste Erwähnung6"/>
    <w:basedOn w:val="Absatz-Standardschriftart"/>
    <w:uiPriority w:val="99"/>
    <w:semiHidden/>
    <w:unhideWhenUsed/>
    <w:rsid w:val="00C22911"/>
    <w:rPr>
      <w:color w:val="605E5C"/>
      <w:shd w:val="clear" w:color="auto" w:fill="E1DFDD"/>
    </w:rPr>
  </w:style>
  <w:style w:type="character" w:customStyle="1" w:styleId="NichtaufgelsteErwhnung7">
    <w:name w:val="Nicht aufgelöste Erwähnung7"/>
    <w:basedOn w:val="Absatz-Standardschriftart"/>
    <w:uiPriority w:val="99"/>
    <w:semiHidden/>
    <w:unhideWhenUsed/>
    <w:rsid w:val="00143E7D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5C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fullendorf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Hess\LOKALE~1\Temp\FaxKem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138DF-A458-45EB-97D0-062DF9D64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FaxKempf</Template>
  <TotalTime>0</TotalTime>
  <Pages>2</Pages>
  <Words>331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Bürgermeisteramt der Stadt Pfullendorf   Postfach 1280   88618 Pfullendorf</vt:lpstr>
    </vt:vector>
  </TitlesOfParts>
  <Company>Stadt Pfullendorf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Bürgermeisteramt der Stadt Pfullendorf   Postfach 1280   88618 Pfullendorf</dc:title>
  <dc:creator>Klaiber, Simon</dc:creator>
  <cp:lastModifiedBy>Klaiber, Simon</cp:lastModifiedBy>
  <cp:revision>2</cp:revision>
  <cp:lastPrinted>2022-01-10T06:07:00Z</cp:lastPrinted>
  <dcterms:created xsi:type="dcterms:W3CDTF">2026-10-19T08:17:00Z</dcterms:created>
  <dcterms:modified xsi:type="dcterms:W3CDTF">2026-10-19T08:17:00Z</dcterms:modified>
</cp:coreProperties>
</file>