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A2B6E" w14:textId="77777777" w:rsidR="002E2E2C" w:rsidRDefault="00B264BE" w:rsidP="00FC07F6">
      <w:pPr>
        <w:jc w:val="right"/>
        <w:rPr>
          <w:bCs/>
        </w:rPr>
      </w:pPr>
      <w:r>
        <w:rPr>
          <w:bCs/>
        </w:rPr>
        <w:t xml:space="preserve">Würzburg, </w:t>
      </w:r>
      <w:r w:rsidR="00B34C74">
        <w:rPr>
          <w:bCs/>
        </w:rPr>
        <w:t>14</w:t>
      </w:r>
      <w:r w:rsidR="00FB4C9C">
        <w:rPr>
          <w:bCs/>
        </w:rPr>
        <w:t xml:space="preserve">. </w:t>
      </w:r>
      <w:r w:rsidR="00DE2443">
        <w:rPr>
          <w:bCs/>
        </w:rPr>
        <w:t>September</w:t>
      </w:r>
      <w:r w:rsidR="00FB4C9C">
        <w:rPr>
          <w:bCs/>
        </w:rPr>
        <w:t xml:space="preserve"> 20</w:t>
      </w:r>
      <w:r w:rsidR="00DE2443">
        <w:rPr>
          <w:bCs/>
        </w:rPr>
        <w:t>26</w:t>
      </w:r>
    </w:p>
    <w:p w14:paraId="37F40C7B" w14:textId="5DD0E5D0" w:rsidR="00FC07F6" w:rsidRPr="002E2E2C" w:rsidRDefault="00FC07F6" w:rsidP="002E2E2C">
      <w:pPr>
        <w:rPr>
          <w:bCs/>
        </w:rPr>
      </w:pPr>
    </w:p>
    <w:p w14:paraId="250B2977" w14:textId="2F22947D" w:rsidR="00D664CC" w:rsidRDefault="002E2E2C" w:rsidP="00FB4C9C">
      <w:pPr>
        <w:rPr>
          <w:rStyle w:val="Fett"/>
          <w:sz w:val="32"/>
          <w:szCs w:val="32"/>
        </w:rPr>
      </w:pPr>
      <w:r>
        <w:rPr>
          <w:rStyle w:val="Fett"/>
          <w:sz w:val="32"/>
          <w:szCs w:val="32"/>
        </w:rPr>
        <w:t>H</w:t>
      </w:r>
      <w:r w:rsidRPr="00B34C74">
        <w:rPr>
          <w:rStyle w:val="Fett"/>
          <w:sz w:val="32"/>
          <w:szCs w:val="32"/>
        </w:rPr>
        <w:t>eute vor dem Pult, morgen dahinter</w:t>
      </w:r>
      <w:r>
        <w:rPr>
          <w:rStyle w:val="Fett"/>
          <w:sz w:val="32"/>
          <w:szCs w:val="32"/>
        </w:rPr>
        <w:t>:</w:t>
      </w:r>
      <w:r w:rsidRPr="00B34C74">
        <w:rPr>
          <w:rStyle w:val="Fett"/>
          <w:sz w:val="32"/>
          <w:szCs w:val="32"/>
        </w:rPr>
        <w:t xml:space="preserve"> </w:t>
      </w:r>
      <w:r w:rsidR="00B34C74" w:rsidRPr="00B34C74">
        <w:rPr>
          <w:rStyle w:val="Fett"/>
          <w:sz w:val="32"/>
          <w:szCs w:val="32"/>
        </w:rPr>
        <w:t xml:space="preserve">50 neue Lehramtsanwärterinnen und -anwärter </w:t>
      </w:r>
      <w:r>
        <w:rPr>
          <w:rStyle w:val="Fett"/>
          <w:sz w:val="32"/>
          <w:szCs w:val="32"/>
        </w:rPr>
        <w:t xml:space="preserve">für Stadt und Landkreis Würzburg </w:t>
      </w:r>
      <w:r w:rsidR="00B34C74" w:rsidRPr="00B34C74">
        <w:rPr>
          <w:rStyle w:val="Fett"/>
          <w:sz w:val="32"/>
          <w:szCs w:val="32"/>
        </w:rPr>
        <w:t>vereidigt</w:t>
      </w:r>
    </w:p>
    <w:p w14:paraId="429060B3" w14:textId="37DA830D" w:rsidR="002E2E2C" w:rsidRDefault="002E2E2C" w:rsidP="00B34C74">
      <w:pPr>
        <w:rPr>
          <w:bCs/>
        </w:rPr>
      </w:pPr>
    </w:p>
    <w:p w14:paraId="3C44D7AE" w14:textId="43C0D16B" w:rsidR="00B34C74" w:rsidRDefault="00B34C74" w:rsidP="00B34C74">
      <w:pPr>
        <w:rPr>
          <w:bCs/>
        </w:rPr>
      </w:pPr>
      <w:r w:rsidRPr="00B34C74">
        <w:rPr>
          <w:bCs/>
        </w:rPr>
        <w:t>Für 2680 Erstklässler in Stadt und Landkreis Würzburg beginnt mit d</w:t>
      </w:r>
      <w:r w:rsidR="002E2E2C">
        <w:rPr>
          <w:bCs/>
        </w:rPr>
        <w:t>i</w:t>
      </w:r>
      <w:r w:rsidRPr="00B34C74">
        <w:rPr>
          <w:bCs/>
        </w:rPr>
        <w:t>e</w:t>
      </w:r>
      <w:r w:rsidR="002E2E2C">
        <w:rPr>
          <w:bCs/>
        </w:rPr>
        <w:t>se</w:t>
      </w:r>
      <w:r w:rsidRPr="00B34C74">
        <w:rPr>
          <w:bCs/>
        </w:rPr>
        <w:t xml:space="preserve">m Schuljahr ein neuer Lebensabschnitt – ebenso wie für 50 neue Lehramtsanwärterinnen und -anwärter. Mit ihrer Vereidigung am </w:t>
      </w:r>
      <w:r w:rsidR="00D12787">
        <w:rPr>
          <w:bCs/>
        </w:rPr>
        <w:t xml:space="preserve">letzten </w:t>
      </w:r>
      <w:r w:rsidRPr="00B34C74">
        <w:rPr>
          <w:bCs/>
        </w:rPr>
        <w:t xml:space="preserve">Tag </w:t>
      </w:r>
      <w:r w:rsidR="00D12787">
        <w:rPr>
          <w:bCs/>
        </w:rPr>
        <w:t>der Sommerferien</w:t>
      </w:r>
      <w:r w:rsidR="007D3231">
        <w:rPr>
          <w:bCs/>
        </w:rPr>
        <w:t xml:space="preserve"> </w:t>
      </w:r>
      <w:r w:rsidR="00D12787">
        <w:rPr>
          <w:bCs/>
        </w:rPr>
        <w:t>haben</w:t>
      </w:r>
      <w:r w:rsidRPr="00B34C74">
        <w:rPr>
          <w:bCs/>
        </w:rPr>
        <w:t xml:space="preserve"> sie in ihren zweijährigen Vorbereitungsdienst an Grund- und Mittelschulen</w:t>
      </w:r>
      <w:r w:rsidR="00D12787">
        <w:rPr>
          <w:bCs/>
        </w:rPr>
        <w:t xml:space="preserve"> begonnen</w:t>
      </w:r>
      <w:r w:rsidRPr="00B34C74">
        <w:rPr>
          <w:bCs/>
        </w:rPr>
        <w:t>.</w:t>
      </w:r>
    </w:p>
    <w:p w14:paraId="3DC2B9E3" w14:textId="77777777" w:rsidR="00B34C74" w:rsidRPr="00B34C74" w:rsidRDefault="00B34C74" w:rsidP="00B34C74">
      <w:pPr>
        <w:rPr>
          <w:bCs/>
        </w:rPr>
      </w:pPr>
    </w:p>
    <w:p w14:paraId="3813147D" w14:textId="4FE674CF" w:rsidR="00B34C74" w:rsidRPr="00B34C74" w:rsidRDefault="00B34C74" w:rsidP="00B34C74">
      <w:pPr>
        <w:rPr>
          <w:bCs/>
        </w:rPr>
      </w:pPr>
      <w:r w:rsidRPr="00B34C74">
        <w:rPr>
          <w:bCs/>
        </w:rPr>
        <w:t xml:space="preserve">Der stellvertretende fachliche Leiter der Staatlichen Schulämter in Stadt und Landkreis Würzburg, Schulamtsdirektor Ingo </w:t>
      </w:r>
      <w:proofErr w:type="spellStart"/>
      <w:r w:rsidRPr="00B34C74">
        <w:rPr>
          <w:bCs/>
        </w:rPr>
        <w:t>Matschullis</w:t>
      </w:r>
      <w:proofErr w:type="spellEnd"/>
      <w:r w:rsidRPr="00B34C74">
        <w:rPr>
          <w:bCs/>
        </w:rPr>
        <w:t xml:space="preserve">, </w:t>
      </w:r>
      <w:r w:rsidR="00D12787">
        <w:rPr>
          <w:bCs/>
        </w:rPr>
        <w:t>s</w:t>
      </w:r>
      <w:r w:rsidRPr="00B34C74">
        <w:rPr>
          <w:bCs/>
        </w:rPr>
        <w:t xml:space="preserve">tellvertretender Landrat Alois Fischer, Würzburgs 3. Bürgermeister Joachim Spatz, die Schulräte Winfried </w:t>
      </w:r>
      <w:proofErr w:type="spellStart"/>
      <w:r w:rsidRPr="00B34C74">
        <w:rPr>
          <w:bCs/>
        </w:rPr>
        <w:t>Gintschel</w:t>
      </w:r>
      <w:proofErr w:type="spellEnd"/>
      <w:r w:rsidRPr="00B34C74">
        <w:rPr>
          <w:bCs/>
        </w:rPr>
        <w:t xml:space="preserve"> und Dr. Frank Hörner, Personalratsvorsitzender Thomas Cimander sowie die betreuenden Seminarleiterinnen und Seminarleiter begrüßten die neuen Lehramtsanwärterinnen und -anwärter. Nach ihrem ersten Staatsexamen werden sie in den kommenden zwei Jahren an ihren Einsatzschulen und in den Seminaren auf ihre verantwortungsvolle Aufgabe vorbereitet. Abgeschlossen wird die Ausbildung mit der zweiten Lehramtsprüfung.</w:t>
      </w:r>
    </w:p>
    <w:p w14:paraId="3699F3DF" w14:textId="77777777" w:rsidR="00B34C74" w:rsidRDefault="00B34C74" w:rsidP="00B34C74">
      <w:pPr>
        <w:rPr>
          <w:bCs/>
        </w:rPr>
      </w:pPr>
    </w:p>
    <w:p w14:paraId="0A175EA4" w14:textId="571C1339" w:rsidR="00A50642" w:rsidRPr="00B34C74" w:rsidRDefault="00F6313F" w:rsidP="00A50642">
      <w:pPr>
        <w:rPr>
          <w:b/>
          <w:bCs/>
        </w:rPr>
      </w:pPr>
      <w:r>
        <w:rPr>
          <w:b/>
          <w:bCs/>
        </w:rPr>
        <w:t>Vorbereitungsdienst a</w:t>
      </w:r>
      <w:r w:rsidR="00A50642" w:rsidRPr="00B34C74">
        <w:rPr>
          <w:b/>
          <w:bCs/>
        </w:rPr>
        <w:t>nstrengend und erfüllend</w:t>
      </w:r>
    </w:p>
    <w:p w14:paraId="5D97229A" w14:textId="77777777" w:rsidR="00A50642" w:rsidRDefault="00A50642" w:rsidP="00B34C74">
      <w:pPr>
        <w:rPr>
          <w:bCs/>
        </w:rPr>
      </w:pPr>
    </w:p>
    <w:p w14:paraId="08B09C2B" w14:textId="6B1A4C5E" w:rsidR="00B34C74" w:rsidRDefault="00B34C74" w:rsidP="00B34C74">
      <w:pPr>
        <w:rPr>
          <w:bCs/>
        </w:rPr>
      </w:pPr>
      <w:r w:rsidRPr="00B34C74">
        <w:rPr>
          <w:bCs/>
        </w:rPr>
        <w:t xml:space="preserve">„Wir brauchen Sie, und wir freuen uns, dass Sie da sind“, betonte Schulamtsdirektor Ingo </w:t>
      </w:r>
      <w:proofErr w:type="spellStart"/>
      <w:r w:rsidRPr="00B34C74">
        <w:rPr>
          <w:bCs/>
        </w:rPr>
        <w:t>Matschullis</w:t>
      </w:r>
      <w:proofErr w:type="spellEnd"/>
      <w:r w:rsidR="00D12787">
        <w:rPr>
          <w:bCs/>
        </w:rPr>
        <w:t xml:space="preserve"> bei der Vereidigung</w:t>
      </w:r>
      <w:r w:rsidRPr="00B34C74">
        <w:rPr>
          <w:bCs/>
        </w:rPr>
        <w:t>. Die Situation bei den Grundschullehrkräften sei erfreulich, während die Versorgung an den Mittelschulen weiterhin angespannt sei. 37 der neuen Anwärterinnen und Anwärter werden an Grundschulen, 13 an Mittelschulen eingesetzt. Drei absolvieren ihre Ausbildung im Rahmen einer Sondermaßnahme</w:t>
      </w:r>
      <w:r w:rsidR="00D12787">
        <w:rPr>
          <w:bCs/>
        </w:rPr>
        <w:t>.</w:t>
      </w:r>
    </w:p>
    <w:p w14:paraId="03C2494C" w14:textId="77777777" w:rsidR="00B34C74" w:rsidRDefault="00B34C74" w:rsidP="00B34C74">
      <w:pPr>
        <w:rPr>
          <w:bCs/>
        </w:rPr>
      </w:pPr>
    </w:p>
    <w:p w14:paraId="1C86C391" w14:textId="33E3DAD1" w:rsidR="00B34C74" w:rsidRPr="00B34C74" w:rsidRDefault="00B34C74" w:rsidP="00B34C74">
      <w:pPr>
        <w:rPr>
          <w:bCs/>
        </w:rPr>
      </w:pPr>
      <w:r w:rsidRPr="00B34C74">
        <w:rPr>
          <w:bCs/>
        </w:rPr>
        <w:t xml:space="preserve">Schulrat Winfried </w:t>
      </w:r>
      <w:proofErr w:type="spellStart"/>
      <w:r w:rsidRPr="00B34C74">
        <w:rPr>
          <w:bCs/>
        </w:rPr>
        <w:t>Gintschel</w:t>
      </w:r>
      <w:proofErr w:type="spellEnd"/>
      <w:r w:rsidRPr="00B34C74">
        <w:rPr>
          <w:bCs/>
        </w:rPr>
        <w:t xml:space="preserve"> wies auf die herausfordernde, aber zugleich gewinnbringende Arbeit als Lehrkraft hin. </w:t>
      </w:r>
      <w:r w:rsidR="00D12787">
        <w:rPr>
          <w:bCs/>
        </w:rPr>
        <w:t>Sein Kollege</w:t>
      </w:r>
      <w:r w:rsidRPr="00B34C74">
        <w:rPr>
          <w:bCs/>
        </w:rPr>
        <w:t xml:space="preserve"> Dr. Frank Hörner wünschte den angehenden Lehr</w:t>
      </w:r>
      <w:r w:rsidR="00A50642">
        <w:rPr>
          <w:bCs/>
        </w:rPr>
        <w:t>erinnen und Lehrern</w:t>
      </w:r>
      <w:r w:rsidRPr="00B34C74">
        <w:rPr>
          <w:bCs/>
        </w:rPr>
        <w:t xml:space="preserve"> Mut und Freude für ihren neuen Beruf: Die Tätigkeit sei anstrengend, aber auch erfüllend.</w:t>
      </w:r>
      <w:r w:rsidR="00A50642">
        <w:rPr>
          <w:bCs/>
        </w:rPr>
        <w:t xml:space="preserve"> </w:t>
      </w:r>
      <w:r w:rsidRPr="00B34C74">
        <w:rPr>
          <w:bCs/>
        </w:rPr>
        <w:t xml:space="preserve">Stellvertretender Landrat Alois Fischer gratulierte den </w:t>
      </w:r>
      <w:r w:rsidR="00A50642">
        <w:rPr>
          <w:bCs/>
        </w:rPr>
        <w:t>Neulingen</w:t>
      </w:r>
      <w:r w:rsidRPr="00B34C74">
        <w:rPr>
          <w:bCs/>
        </w:rPr>
        <w:t xml:space="preserve">: „Heute vor dem Pult, morgen dahinter.“ Er wünschte ihnen für die kommenden zwei Jahre einen guten Start und viel Freude an ihrer </w:t>
      </w:r>
      <w:r w:rsidR="00A50642">
        <w:rPr>
          <w:bCs/>
        </w:rPr>
        <w:t>künftigen</w:t>
      </w:r>
      <w:r w:rsidRPr="00B34C74">
        <w:rPr>
          <w:bCs/>
        </w:rPr>
        <w:t xml:space="preserve"> Aufgabe.</w:t>
      </w:r>
    </w:p>
    <w:p w14:paraId="547F0362" w14:textId="77777777" w:rsidR="00B34C74" w:rsidRDefault="00B34C74" w:rsidP="00B34C74">
      <w:pPr>
        <w:rPr>
          <w:bCs/>
        </w:rPr>
      </w:pPr>
    </w:p>
    <w:p w14:paraId="79095781" w14:textId="326E8207" w:rsidR="00B34C74" w:rsidRPr="00B34C74" w:rsidRDefault="00B34C74" w:rsidP="00B34C74">
      <w:pPr>
        <w:rPr>
          <w:b/>
          <w:bCs/>
        </w:rPr>
      </w:pPr>
      <w:r w:rsidRPr="00B34C74">
        <w:rPr>
          <w:b/>
          <w:bCs/>
        </w:rPr>
        <w:t>Wissenschaft und Bildung sind herausgefordert</w:t>
      </w:r>
    </w:p>
    <w:p w14:paraId="67394021" w14:textId="77777777" w:rsidR="00B34C74" w:rsidRDefault="00B34C74" w:rsidP="00B34C74">
      <w:pPr>
        <w:rPr>
          <w:bCs/>
        </w:rPr>
      </w:pPr>
    </w:p>
    <w:p w14:paraId="766EFB27" w14:textId="241EEB39" w:rsidR="00B34C74" w:rsidRDefault="00B34C74" w:rsidP="00B34C74">
      <w:pPr>
        <w:rPr>
          <w:bCs/>
        </w:rPr>
      </w:pPr>
      <w:r w:rsidRPr="00B34C74">
        <w:rPr>
          <w:bCs/>
        </w:rPr>
        <w:t xml:space="preserve">Würzburgs 3. Bürgermeister Joachim Spatz betonte die gute und vertrauensvolle Zusammenarbeit von Stadt und Landkreis </w:t>
      </w:r>
      <w:r w:rsidR="00F6313F">
        <w:rPr>
          <w:bCs/>
        </w:rPr>
        <w:t xml:space="preserve">Würzburg </w:t>
      </w:r>
      <w:r w:rsidRPr="00B34C74">
        <w:rPr>
          <w:bCs/>
        </w:rPr>
        <w:t>im Bildungsbereich. „Ihre Arbeit ist sinnstiftend und wichtig. Gerade in einer Zeit, in der Wissenschaft und Bildung herausgefordert sind, braucht es Menschen, die Wissen vermitteln, junge Menschen begleiten und ihnen Orientierung geben“, so Spatz.</w:t>
      </w:r>
    </w:p>
    <w:p w14:paraId="1118560B" w14:textId="77777777" w:rsidR="00B34C74" w:rsidRPr="00B34C74" w:rsidRDefault="00B34C74" w:rsidP="00B34C74">
      <w:pPr>
        <w:rPr>
          <w:bCs/>
        </w:rPr>
      </w:pPr>
    </w:p>
    <w:p w14:paraId="1AA5FAC9" w14:textId="77777777" w:rsidR="00B34C74" w:rsidRPr="00B34C74" w:rsidRDefault="00B34C74" w:rsidP="00B34C74">
      <w:pPr>
        <w:rPr>
          <w:bCs/>
        </w:rPr>
      </w:pPr>
      <w:r w:rsidRPr="00B34C74">
        <w:rPr>
          <w:bCs/>
        </w:rPr>
        <w:t>Auch Personalratsvorsitzender Thomas Cimander sowie die sechs Seminarleiterinnen und Seminarleiter wünschten den neuen Kolleginnen und Kollegen einen guten Start in ihre Ausbildung.</w:t>
      </w:r>
    </w:p>
    <w:p w14:paraId="6C92AEFC" w14:textId="77777777" w:rsidR="00B34C74" w:rsidRPr="00B34C74" w:rsidRDefault="00B34C74" w:rsidP="00B34C74">
      <w:pPr>
        <w:rPr>
          <w:bCs/>
        </w:rPr>
      </w:pPr>
    </w:p>
    <w:p w14:paraId="524FDBB4" w14:textId="4015C231" w:rsidR="00B34C74" w:rsidRPr="00B34C74" w:rsidRDefault="00B34C74" w:rsidP="00B34C74">
      <w:pPr>
        <w:rPr>
          <w:b/>
          <w:bCs/>
        </w:rPr>
      </w:pPr>
      <w:r w:rsidRPr="00B34C74">
        <w:rPr>
          <w:b/>
          <w:bCs/>
        </w:rPr>
        <w:t>Mut, Ausdauer und Neugier</w:t>
      </w:r>
      <w:r w:rsidR="006A5E2C">
        <w:rPr>
          <w:b/>
          <w:bCs/>
        </w:rPr>
        <w:t xml:space="preserve"> im Lehrberuf</w:t>
      </w:r>
    </w:p>
    <w:p w14:paraId="2A3F98E8" w14:textId="77777777" w:rsidR="00B34C74" w:rsidRPr="00B34C74" w:rsidRDefault="00B34C74" w:rsidP="00B34C74">
      <w:pPr>
        <w:rPr>
          <w:bCs/>
        </w:rPr>
      </w:pPr>
    </w:p>
    <w:p w14:paraId="5CAC606E" w14:textId="40C70469" w:rsidR="00B34C74" w:rsidRDefault="00B34C74" w:rsidP="00B34C74">
      <w:pPr>
        <w:rPr>
          <w:bCs/>
        </w:rPr>
      </w:pPr>
      <w:r w:rsidRPr="00B34C74">
        <w:rPr>
          <w:bCs/>
        </w:rPr>
        <w:lastRenderedPageBreak/>
        <w:t>„Mut, Ausdauer, Neugier – bringen Sie diese drei Dinge mit</w:t>
      </w:r>
      <w:r>
        <w:rPr>
          <w:bCs/>
        </w:rPr>
        <w:t xml:space="preserve"> für den Lehrberuf</w:t>
      </w:r>
      <w:r w:rsidRPr="00B34C74">
        <w:rPr>
          <w:bCs/>
        </w:rPr>
        <w:t xml:space="preserve">“, gab Ingo </w:t>
      </w:r>
      <w:proofErr w:type="spellStart"/>
      <w:r w:rsidRPr="00B34C74">
        <w:rPr>
          <w:bCs/>
        </w:rPr>
        <w:t>Matschullis</w:t>
      </w:r>
      <w:proofErr w:type="spellEnd"/>
      <w:r w:rsidRPr="00B34C74">
        <w:rPr>
          <w:bCs/>
        </w:rPr>
        <w:t xml:space="preserve"> den neuen Lehramtsanwärterinnen und -anwärtern abschließend mit auf den Weg. „</w:t>
      </w:r>
      <w:r w:rsidR="00C15BF5">
        <w:rPr>
          <w:bCs/>
        </w:rPr>
        <w:t>Und v</w:t>
      </w:r>
      <w:r w:rsidRPr="00B34C74">
        <w:rPr>
          <w:bCs/>
        </w:rPr>
        <w:t>ergessen Sie nie den nachhaltigen Einfluss, den Sie haben.“</w:t>
      </w:r>
    </w:p>
    <w:p w14:paraId="2B8D8FF9" w14:textId="77777777" w:rsidR="00B34C74" w:rsidRPr="00B34C74" w:rsidRDefault="00B34C74" w:rsidP="00B34C74">
      <w:pPr>
        <w:rPr>
          <w:bCs/>
        </w:rPr>
      </w:pPr>
    </w:p>
    <w:p w14:paraId="7B5D55EB" w14:textId="474E4FAE" w:rsidR="001E6BE1" w:rsidRDefault="00B34C74" w:rsidP="00B34C74">
      <w:pPr>
        <w:rPr>
          <w:bCs/>
        </w:rPr>
      </w:pPr>
      <w:r w:rsidRPr="00B34C74">
        <w:rPr>
          <w:bCs/>
        </w:rPr>
        <w:t>Nach der Vereidigung erhielten die</w:t>
      </w:r>
      <w:r w:rsidR="006A5E2C">
        <w:rPr>
          <w:bCs/>
        </w:rPr>
        <w:t>se</w:t>
      </w:r>
      <w:r w:rsidRPr="00B34C74">
        <w:rPr>
          <w:bCs/>
        </w:rPr>
        <w:t xml:space="preserve"> ihre Urkunden für das Beamtenverhältnis auf Widerruf. Sie werden an 37 Grundschulen und zehn Mittelschulen in Stadt und Landkreis Würzburg eingesetzt.</w:t>
      </w:r>
    </w:p>
    <w:p w14:paraId="68CCA994" w14:textId="77777777" w:rsidR="008C108D" w:rsidRDefault="008C108D" w:rsidP="00F37F3A">
      <w:pPr>
        <w:rPr>
          <w:bCs/>
        </w:rPr>
      </w:pPr>
    </w:p>
    <w:p w14:paraId="17E99BF2" w14:textId="77777777" w:rsidR="00F9717B" w:rsidRDefault="00F9717B" w:rsidP="00F37F3A">
      <w:pPr>
        <w:rPr>
          <w:bCs/>
        </w:rPr>
      </w:pPr>
    </w:p>
    <w:p w14:paraId="3C0A295D" w14:textId="77777777" w:rsidR="002E2E2C" w:rsidRDefault="002E2E2C" w:rsidP="00F37F3A">
      <w:pPr>
        <w:rPr>
          <w:bCs/>
        </w:rPr>
      </w:pPr>
    </w:p>
    <w:p w14:paraId="251E2858" w14:textId="63490420" w:rsidR="00F9717B" w:rsidRPr="00DD62E8" w:rsidRDefault="00F9717B" w:rsidP="00F37F3A">
      <w:pPr>
        <w:rPr>
          <w:b/>
          <w:u w:val="single"/>
        </w:rPr>
      </w:pPr>
      <w:r w:rsidRPr="00DD62E8">
        <w:rPr>
          <w:b/>
          <w:u w:val="single"/>
        </w:rPr>
        <w:t>Bildunterschrift:</w:t>
      </w:r>
    </w:p>
    <w:p w14:paraId="6986E24B" w14:textId="77777777" w:rsidR="00F9717B" w:rsidRDefault="00F9717B" w:rsidP="00F37F3A">
      <w:pPr>
        <w:rPr>
          <w:bCs/>
        </w:rPr>
      </w:pPr>
    </w:p>
    <w:p w14:paraId="25F86433" w14:textId="5DFD349F" w:rsidR="002E2E2C" w:rsidRDefault="00B34C74" w:rsidP="00F37F3A">
      <w:pPr>
        <w:rPr>
          <w:bCs/>
          <w:iCs/>
        </w:rPr>
      </w:pPr>
      <w:r w:rsidRPr="00B34C74">
        <w:rPr>
          <w:bCs/>
          <w:iCs/>
        </w:rPr>
        <w:t>5</w:t>
      </w:r>
      <w:r>
        <w:rPr>
          <w:bCs/>
          <w:iCs/>
        </w:rPr>
        <w:t>0</w:t>
      </w:r>
      <w:r w:rsidRPr="00B34C74">
        <w:rPr>
          <w:bCs/>
          <w:iCs/>
        </w:rPr>
        <w:t xml:space="preserve"> neue Lehrkräfte für die Grund- und Mittelschulen in Stadt und Landkreis Würzburg </w:t>
      </w:r>
      <w:r w:rsidR="006A5E2C">
        <w:rPr>
          <w:bCs/>
          <w:iCs/>
        </w:rPr>
        <w:t>vereidigte</w:t>
      </w:r>
      <w:r w:rsidRPr="00B34C74">
        <w:rPr>
          <w:bCs/>
          <w:iCs/>
        </w:rPr>
        <w:t xml:space="preserve"> </w:t>
      </w:r>
      <w:r w:rsidR="006A5E2C">
        <w:rPr>
          <w:bCs/>
          <w:iCs/>
        </w:rPr>
        <w:t>der s</w:t>
      </w:r>
      <w:r>
        <w:rPr>
          <w:bCs/>
          <w:iCs/>
        </w:rPr>
        <w:t xml:space="preserve">tellvertretende </w:t>
      </w:r>
      <w:r w:rsidRPr="00B34C74">
        <w:rPr>
          <w:bCs/>
          <w:iCs/>
        </w:rPr>
        <w:t xml:space="preserve">Schulamtsdirektor </w:t>
      </w:r>
      <w:r>
        <w:rPr>
          <w:bCs/>
          <w:iCs/>
        </w:rPr>
        <w:t xml:space="preserve">Ingo </w:t>
      </w:r>
      <w:proofErr w:type="spellStart"/>
      <w:r>
        <w:rPr>
          <w:bCs/>
          <w:iCs/>
        </w:rPr>
        <w:t>Matschullis</w:t>
      </w:r>
      <w:proofErr w:type="spellEnd"/>
      <w:r>
        <w:rPr>
          <w:bCs/>
          <w:iCs/>
        </w:rPr>
        <w:t xml:space="preserve"> </w:t>
      </w:r>
      <w:r w:rsidRPr="00B34C74">
        <w:rPr>
          <w:bCs/>
          <w:iCs/>
        </w:rPr>
        <w:t>(vorne</w:t>
      </w:r>
      <w:r w:rsidR="006A5E2C">
        <w:rPr>
          <w:bCs/>
          <w:iCs/>
        </w:rPr>
        <w:t>,</w:t>
      </w:r>
      <w:r w:rsidRPr="00B34C74">
        <w:rPr>
          <w:bCs/>
          <w:iCs/>
        </w:rPr>
        <w:t xml:space="preserve"> </w:t>
      </w:r>
      <w:r w:rsidR="006A5E2C">
        <w:rPr>
          <w:bCs/>
          <w:iCs/>
        </w:rPr>
        <w:t>Vierter von links</w:t>
      </w:r>
      <w:r w:rsidRPr="00B34C74">
        <w:rPr>
          <w:bCs/>
          <w:iCs/>
        </w:rPr>
        <w:t xml:space="preserve">). </w:t>
      </w:r>
      <w:r>
        <w:rPr>
          <w:bCs/>
          <w:iCs/>
        </w:rPr>
        <w:t xml:space="preserve">Der stellvertretende Landrat Alois Fischer </w:t>
      </w:r>
      <w:r w:rsidR="006A5E2C">
        <w:rPr>
          <w:bCs/>
          <w:iCs/>
        </w:rPr>
        <w:t xml:space="preserve">(vorne, Dritter von links) </w:t>
      </w:r>
      <w:r>
        <w:rPr>
          <w:bCs/>
          <w:iCs/>
        </w:rPr>
        <w:t xml:space="preserve">und </w:t>
      </w:r>
      <w:r w:rsidRPr="00B34C74">
        <w:rPr>
          <w:bCs/>
          <w:iCs/>
        </w:rPr>
        <w:t xml:space="preserve">Würzburgs </w:t>
      </w:r>
      <w:r w:rsidR="006A5E2C">
        <w:rPr>
          <w:bCs/>
          <w:iCs/>
        </w:rPr>
        <w:t>3.</w:t>
      </w:r>
      <w:r w:rsidRPr="00B34C74">
        <w:rPr>
          <w:bCs/>
          <w:iCs/>
        </w:rPr>
        <w:t xml:space="preserve"> Bürgermeister</w:t>
      </w:r>
      <w:r>
        <w:rPr>
          <w:bCs/>
          <w:iCs/>
        </w:rPr>
        <w:t xml:space="preserve"> Joachim Spatz</w:t>
      </w:r>
      <w:r w:rsidRPr="00B34C74">
        <w:rPr>
          <w:bCs/>
          <w:iCs/>
        </w:rPr>
        <w:t xml:space="preserve"> (</w:t>
      </w:r>
      <w:r w:rsidR="006A5E2C">
        <w:rPr>
          <w:bCs/>
          <w:iCs/>
        </w:rPr>
        <w:t>vorne,</w:t>
      </w:r>
      <w:r w:rsidRPr="00B34C74">
        <w:rPr>
          <w:bCs/>
          <w:iCs/>
        </w:rPr>
        <w:t xml:space="preserve"> </w:t>
      </w:r>
      <w:r>
        <w:rPr>
          <w:bCs/>
          <w:iCs/>
        </w:rPr>
        <w:t>Fünfter</w:t>
      </w:r>
      <w:r w:rsidRPr="00B34C74">
        <w:rPr>
          <w:bCs/>
          <w:iCs/>
        </w:rPr>
        <w:t xml:space="preserve"> von links) begrüßten die neuen Lehrerinnen und Lehrer und brachten ihre Freude über die Verstärkung zum Ausdruck.</w:t>
      </w:r>
    </w:p>
    <w:p w14:paraId="0AF78E9F" w14:textId="4528C195" w:rsidR="00DD62E8" w:rsidRPr="00C22C4F" w:rsidRDefault="00DD62E8" w:rsidP="00F37F3A">
      <w:pPr>
        <w:rPr>
          <w:bCs/>
          <w:iCs/>
        </w:rPr>
      </w:pPr>
    </w:p>
    <w:p w14:paraId="37D864F8" w14:textId="0D509A3B" w:rsidR="00DD62E8" w:rsidRPr="00C22C4F" w:rsidRDefault="00DD62E8" w:rsidP="00F37F3A">
      <w:pPr>
        <w:rPr>
          <w:bCs/>
          <w:iCs/>
        </w:rPr>
      </w:pPr>
      <w:r w:rsidRPr="00C22C4F">
        <w:rPr>
          <w:bCs/>
          <w:iCs/>
        </w:rPr>
        <w:t xml:space="preserve">Foto: </w:t>
      </w:r>
      <w:r w:rsidR="00C15BF5">
        <w:rPr>
          <w:bCs/>
          <w:iCs/>
        </w:rPr>
        <w:t>Uwe Dietrich</w:t>
      </w:r>
    </w:p>
    <w:sectPr w:rsidR="00DD62E8" w:rsidRPr="00C22C4F" w:rsidSect="00B34C74">
      <w:footerReference w:type="default" r:id="rId8"/>
      <w:headerReference w:type="first" r:id="rId9"/>
      <w:footerReference w:type="first" r:id="rId10"/>
      <w:pgSz w:w="11906" w:h="16838"/>
      <w:pgMar w:top="1417" w:right="850"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72BE2" w14:textId="77777777" w:rsidR="00FB5E3C" w:rsidRDefault="00FB5E3C" w:rsidP="009F0C05">
      <w:r>
        <w:separator/>
      </w:r>
    </w:p>
  </w:endnote>
  <w:endnote w:type="continuationSeparator" w:id="0">
    <w:p w14:paraId="606CDC4C" w14:textId="77777777" w:rsidR="00FB5E3C" w:rsidRDefault="00FB5E3C"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5299DAE1" w:rsidR="00621A56" w:rsidRPr="001E6BE1" w:rsidRDefault="00FB4C9C" w:rsidP="00FB4C9C">
    <w:pPr>
      <w:pStyle w:val="Fuzeile"/>
      <w:rPr>
        <w:bCs/>
        <w:sz w:val="18"/>
        <w:szCs w:val="18"/>
      </w:rPr>
    </w:pPr>
    <w:r w:rsidRPr="009E4E4C">
      <w:rPr>
        <w:sz w:val="18"/>
        <w:szCs w:val="18"/>
      </w:rPr>
      <w:t>LANDRATSAMT WÜRZBURG</w:t>
    </w:r>
    <w:r w:rsidR="001E6BE1">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1E6BE1">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1E6BE1"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A8C1C" w14:textId="77777777" w:rsidR="00FB5E3C" w:rsidRDefault="00FB5E3C" w:rsidP="009F0C05">
      <w:r>
        <w:separator/>
      </w:r>
    </w:p>
  </w:footnote>
  <w:footnote w:type="continuationSeparator" w:id="0">
    <w:p w14:paraId="3340826B" w14:textId="77777777" w:rsidR="00FB5E3C" w:rsidRDefault="00FB5E3C"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9" name="Grafik 9"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5087702">
    <w:abstractNumId w:val="2"/>
  </w:num>
  <w:num w:numId="2" w16cid:durableId="723454847">
    <w:abstractNumId w:val="4"/>
  </w:num>
  <w:num w:numId="3" w16cid:durableId="2147121948">
    <w:abstractNumId w:val="1"/>
  </w:num>
  <w:num w:numId="4" w16cid:durableId="1149251527">
    <w:abstractNumId w:val="0"/>
  </w:num>
  <w:num w:numId="5" w16cid:durableId="1501657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3017D"/>
    <w:rsid w:val="00044908"/>
    <w:rsid w:val="00053DE1"/>
    <w:rsid w:val="00060380"/>
    <w:rsid w:val="000739B6"/>
    <w:rsid w:val="000902AB"/>
    <w:rsid w:val="00097476"/>
    <w:rsid w:val="000A3A46"/>
    <w:rsid w:val="000B1473"/>
    <w:rsid w:val="000B625E"/>
    <w:rsid w:val="000D7B6F"/>
    <w:rsid w:val="000F0AB7"/>
    <w:rsid w:val="000F688B"/>
    <w:rsid w:val="00101E04"/>
    <w:rsid w:val="00131253"/>
    <w:rsid w:val="001344B1"/>
    <w:rsid w:val="00136943"/>
    <w:rsid w:val="00156999"/>
    <w:rsid w:val="00165036"/>
    <w:rsid w:val="001A2F97"/>
    <w:rsid w:val="001C35C1"/>
    <w:rsid w:val="001E6BE1"/>
    <w:rsid w:val="001F2C14"/>
    <w:rsid w:val="001F34E2"/>
    <w:rsid w:val="00204B3F"/>
    <w:rsid w:val="00247F7B"/>
    <w:rsid w:val="00251254"/>
    <w:rsid w:val="002528D8"/>
    <w:rsid w:val="00257B13"/>
    <w:rsid w:val="00292F45"/>
    <w:rsid w:val="00297712"/>
    <w:rsid w:val="00297E18"/>
    <w:rsid w:val="002A197F"/>
    <w:rsid w:val="002A595F"/>
    <w:rsid w:val="002E2E2C"/>
    <w:rsid w:val="002F3E17"/>
    <w:rsid w:val="002F6B5E"/>
    <w:rsid w:val="0030258E"/>
    <w:rsid w:val="003078F6"/>
    <w:rsid w:val="00312F36"/>
    <w:rsid w:val="00325B9C"/>
    <w:rsid w:val="00332F85"/>
    <w:rsid w:val="0034689D"/>
    <w:rsid w:val="00351EBF"/>
    <w:rsid w:val="00362042"/>
    <w:rsid w:val="00370F79"/>
    <w:rsid w:val="00375D72"/>
    <w:rsid w:val="00396141"/>
    <w:rsid w:val="003A4ADF"/>
    <w:rsid w:val="003C434A"/>
    <w:rsid w:val="003C4AED"/>
    <w:rsid w:val="003E5527"/>
    <w:rsid w:val="00406E0C"/>
    <w:rsid w:val="00425EBE"/>
    <w:rsid w:val="00433C5E"/>
    <w:rsid w:val="0043427E"/>
    <w:rsid w:val="00435611"/>
    <w:rsid w:val="00436159"/>
    <w:rsid w:val="004450EE"/>
    <w:rsid w:val="00453529"/>
    <w:rsid w:val="00454762"/>
    <w:rsid w:val="004607D2"/>
    <w:rsid w:val="00471180"/>
    <w:rsid w:val="00476C4D"/>
    <w:rsid w:val="00495EB0"/>
    <w:rsid w:val="004A229B"/>
    <w:rsid w:val="004A5AF0"/>
    <w:rsid w:val="004D1E26"/>
    <w:rsid w:val="004F5258"/>
    <w:rsid w:val="00512905"/>
    <w:rsid w:val="005274CE"/>
    <w:rsid w:val="00531BD6"/>
    <w:rsid w:val="00537B8B"/>
    <w:rsid w:val="00540DFE"/>
    <w:rsid w:val="00544499"/>
    <w:rsid w:val="00545C85"/>
    <w:rsid w:val="00561C2A"/>
    <w:rsid w:val="0056455E"/>
    <w:rsid w:val="005672B3"/>
    <w:rsid w:val="00582E3D"/>
    <w:rsid w:val="00585278"/>
    <w:rsid w:val="00594C46"/>
    <w:rsid w:val="005E06C8"/>
    <w:rsid w:val="005E546B"/>
    <w:rsid w:val="005F7FA4"/>
    <w:rsid w:val="006055B1"/>
    <w:rsid w:val="00621A56"/>
    <w:rsid w:val="006408DA"/>
    <w:rsid w:val="00650CC6"/>
    <w:rsid w:val="00660991"/>
    <w:rsid w:val="00662275"/>
    <w:rsid w:val="00665E3B"/>
    <w:rsid w:val="00676963"/>
    <w:rsid w:val="00677314"/>
    <w:rsid w:val="00677982"/>
    <w:rsid w:val="006819B1"/>
    <w:rsid w:val="00696CC1"/>
    <w:rsid w:val="006A0BA7"/>
    <w:rsid w:val="006A5E2C"/>
    <w:rsid w:val="006B17C4"/>
    <w:rsid w:val="006B1C57"/>
    <w:rsid w:val="006B6771"/>
    <w:rsid w:val="006C63DF"/>
    <w:rsid w:val="006D3A2D"/>
    <w:rsid w:val="006D627F"/>
    <w:rsid w:val="006D79F7"/>
    <w:rsid w:val="006E71B6"/>
    <w:rsid w:val="006F631C"/>
    <w:rsid w:val="0074511B"/>
    <w:rsid w:val="00753327"/>
    <w:rsid w:val="007B10FB"/>
    <w:rsid w:val="007C1E4D"/>
    <w:rsid w:val="007C30B0"/>
    <w:rsid w:val="007D3231"/>
    <w:rsid w:val="008167FD"/>
    <w:rsid w:val="00822861"/>
    <w:rsid w:val="008250F8"/>
    <w:rsid w:val="00837B41"/>
    <w:rsid w:val="00837EB3"/>
    <w:rsid w:val="008448D8"/>
    <w:rsid w:val="00845514"/>
    <w:rsid w:val="008517AF"/>
    <w:rsid w:val="00894A07"/>
    <w:rsid w:val="008C108D"/>
    <w:rsid w:val="008E476F"/>
    <w:rsid w:val="008E4859"/>
    <w:rsid w:val="008F179E"/>
    <w:rsid w:val="00900CAF"/>
    <w:rsid w:val="00902172"/>
    <w:rsid w:val="009144FF"/>
    <w:rsid w:val="0093263B"/>
    <w:rsid w:val="00941C34"/>
    <w:rsid w:val="00944474"/>
    <w:rsid w:val="00963E1C"/>
    <w:rsid w:val="00971B50"/>
    <w:rsid w:val="009837F0"/>
    <w:rsid w:val="009A2B1E"/>
    <w:rsid w:val="009A6D76"/>
    <w:rsid w:val="009D3447"/>
    <w:rsid w:val="009E4E4C"/>
    <w:rsid w:val="009F0C05"/>
    <w:rsid w:val="00A15214"/>
    <w:rsid w:val="00A1586D"/>
    <w:rsid w:val="00A15CF0"/>
    <w:rsid w:val="00A25CE9"/>
    <w:rsid w:val="00A25F1D"/>
    <w:rsid w:val="00A409DD"/>
    <w:rsid w:val="00A44EC6"/>
    <w:rsid w:val="00A50642"/>
    <w:rsid w:val="00A57C41"/>
    <w:rsid w:val="00A62EBC"/>
    <w:rsid w:val="00A63CD9"/>
    <w:rsid w:val="00A82B12"/>
    <w:rsid w:val="00AB6D4F"/>
    <w:rsid w:val="00AC0BAB"/>
    <w:rsid w:val="00AC2A01"/>
    <w:rsid w:val="00AC7185"/>
    <w:rsid w:val="00AE0730"/>
    <w:rsid w:val="00AE27FB"/>
    <w:rsid w:val="00AE644F"/>
    <w:rsid w:val="00B01B7A"/>
    <w:rsid w:val="00B02914"/>
    <w:rsid w:val="00B0774C"/>
    <w:rsid w:val="00B209D2"/>
    <w:rsid w:val="00B23106"/>
    <w:rsid w:val="00B23289"/>
    <w:rsid w:val="00B23798"/>
    <w:rsid w:val="00B264BE"/>
    <w:rsid w:val="00B34C74"/>
    <w:rsid w:val="00B44BE1"/>
    <w:rsid w:val="00B5018B"/>
    <w:rsid w:val="00B61955"/>
    <w:rsid w:val="00B63DB0"/>
    <w:rsid w:val="00B65CBF"/>
    <w:rsid w:val="00B71F52"/>
    <w:rsid w:val="00B95BBD"/>
    <w:rsid w:val="00BA5101"/>
    <w:rsid w:val="00BB30C0"/>
    <w:rsid w:val="00BB4026"/>
    <w:rsid w:val="00BC3767"/>
    <w:rsid w:val="00BE683E"/>
    <w:rsid w:val="00C01426"/>
    <w:rsid w:val="00C15BF5"/>
    <w:rsid w:val="00C22C4F"/>
    <w:rsid w:val="00C245E8"/>
    <w:rsid w:val="00C349E9"/>
    <w:rsid w:val="00C34A97"/>
    <w:rsid w:val="00C417DB"/>
    <w:rsid w:val="00C51A11"/>
    <w:rsid w:val="00C53DFE"/>
    <w:rsid w:val="00C565D2"/>
    <w:rsid w:val="00C6123C"/>
    <w:rsid w:val="00C71A5B"/>
    <w:rsid w:val="00C93744"/>
    <w:rsid w:val="00C96098"/>
    <w:rsid w:val="00CA1DC5"/>
    <w:rsid w:val="00CC7EF1"/>
    <w:rsid w:val="00CD4A2A"/>
    <w:rsid w:val="00CF3E26"/>
    <w:rsid w:val="00D12787"/>
    <w:rsid w:val="00D1630F"/>
    <w:rsid w:val="00D30748"/>
    <w:rsid w:val="00D40176"/>
    <w:rsid w:val="00D40178"/>
    <w:rsid w:val="00D51427"/>
    <w:rsid w:val="00D646B7"/>
    <w:rsid w:val="00D664CC"/>
    <w:rsid w:val="00D85FC6"/>
    <w:rsid w:val="00DB4ECA"/>
    <w:rsid w:val="00DB6256"/>
    <w:rsid w:val="00DD1C54"/>
    <w:rsid w:val="00DD62E8"/>
    <w:rsid w:val="00DE2443"/>
    <w:rsid w:val="00DF3758"/>
    <w:rsid w:val="00E00652"/>
    <w:rsid w:val="00E22ECB"/>
    <w:rsid w:val="00E2447F"/>
    <w:rsid w:val="00E27326"/>
    <w:rsid w:val="00E322EF"/>
    <w:rsid w:val="00E42C68"/>
    <w:rsid w:val="00E42EAC"/>
    <w:rsid w:val="00E44187"/>
    <w:rsid w:val="00E4424A"/>
    <w:rsid w:val="00E5339F"/>
    <w:rsid w:val="00E62E61"/>
    <w:rsid w:val="00E82DD4"/>
    <w:rsid w:val="00E86EAB"/>
    <w:rsid w:val="00E90293"/>
    <w:rsid w:val="00EB6EC9"/>
    <w:rsid w:val="00ED7671"/>
    <w:rsid w:val="00EF00F5"/>
    <w:rsid w:val="00EF0BB1"/>
    <w:rsid w:val="00EF3F28"/>
    <w:rsid w:val="00EF7129"/>
    <w:rsid w:val="00F12152"/>
    <w:rsid w:val="00F17641"/>
    <w:rsid w:val="00F3016D"/>
    <w:rsid w:val="00F37F3A"/>
    <w:rsid w:val="00F52D78"/>
    <w:rsid w:val="00F536B5"/>
    <w:rsid w:val="00F6313F"/>
    <w:rsid w:val="00F72039"/>
    <w:rsid w:val="00F83562"/>
    <w:rsid w:val="00F923FF"/>
    <w:rsid w:val="00F97028"/>
    <w:rsid w:val="00F9717B"/>
    <w:rsid w:val="00FB4A3F"/>
    <w:rsid w:val="00FB4C9C"/>
    <w:rsid w:val="00FB57FE"/>
    <w:rsid w:val="00FB5E3C"/>
    <w:rsid w:val="00FC07F6"/>
    <w:rsid w:val="00FC1C68"/>
    <w:rsid w:val="00FD51F2"/>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C4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Kommentarzeichen">
    <w:name w:val="annotation reference"/>
    <w:basedOn w:val="Absatz-Standardschriftart"/>
    <w:uiPriority w:val="99"/>
    <w:semiHidden/>
    <w:unhideWhenUsed/>
    <w:rsid w:val="00DE2443"/>
    <w:rPr>
      <w:sz w:val="16"/>
      <w:szCs w:val="16"/>
    </w:rPr>
  </w:style>
  <w:style w:type="paragraph" w:styleId="Kommentartext">
    <w:name w:val="annotation text"/>
    <w:basedOn w:val="Standard"/>
    <w:link w:val="KommentartextZchn"/>
    <w:uiPriority w:val="99"/>
    <w:semiHidden/>
    <w:unhideWhenUsed/>
    <w:rsid w:val="00DE2443"/>
    <w:rPr>
      <w:sz w:val="20"/>
      <w:szCs w:val="20"/>
    </w:rPr>
  </w:style>
  <w:style w:type="character" w:customStyle="1" w:styleId="KommentartextZchn">
    <w:name w:val="Kommentartext Zchn"/>
    <w:basedOn w:val="Absatz-Standardschriftart"/>
    <w:link w:val="Kommentartext"/>
    <w:uiPriority w:val="99"/>
    <w:semiHidden/>
    <w:rsid w:val="00DE2443"/>
    <w:rPr>
      <w:sz w:val="20"/>
      <w:szCs w:val="20"/>
    </w:rPr>
  </w:style>
  <w:style w:type="paragraph" w:styleId="Kommentarthema">
    <w:name w:val="annotation subject"/>
    <w:basedOn w:val="Kommentartext"/>
    <w:next w:val="Kommentartext"/>
    <w:link w:val="KommentarthemaZchn"/>
    <w:uiPriority w:val="99"/>
    <w:semiHidden/>
    <w:unhideWhenUsed/>
    <w:rsid w:val="00DE2443"/>
    <w:rPr>
      <w:b/>
      <w:bCs/>
    </w:rPr>
  </w:style>
  <w:style w:type="character" w:customStyle="1" w:styleId="KommentarthemaZchn">
    <w:name w:val="Kommentarthema Zchn"/>
    <w:basedOn w:val="KommentartextZchn"/>
    <w:link w:val="Kommentarthema"/>
    <w:uiPriority w:val="99"/>
    <w:semiHidden/>
    <w:rsid w:val="00DE2443"/>
    <w:rPr>
      <w:b/>
      <w:bCs/>
      <w:sz w:val="20"/>
      <w:szCs w:val="20"/>
    </w:rPr>
  </w:style>
  <w:style w:type="paragraph" w:styleId="berarbeitung">
    <w:name w:val="Revision"/>
    <w:hidden/>
    <w:uiPriority w:val="99"/>
    <w:semiHidden/>
    <w:rsid w:val="00AE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560093693">
      <w:bodyDiv w:val="1"/>
      <w:marLeft w:val="0"/>
      <w:marRight w:val="0"/>
      <w:marTop w:val="0"/>
      <w:marBottom w:val="0"/>
      <w:divBdr>
        <w:top w:val="none" w:sz="0" w:space="0" w:color="auto"/>
        <w:left w:val="none" w:sz="0" w:space="0" w:color="auto"/>
        <w:bottom w:val="none" w:sz="0" w:space="0" w:color="auto"/>
        <w:right w:val="none" w:sz="0" w:space="0" w:color="auto"/>
      </w:divBdr>
    </w:div>
    <w:div w:id="630524313">
      <w:bodyDiv w:val="1"/>
      <w:marLeft w:val="0"/>
      <w:marRight w:val="0"/>
      <w:marTop w:val="0"/>
      <w:marBottom w:val="0"/>
      <w:divBdr>
        <w:top w:val="none" w:sz="0" w:space="0" w:color="auto"/>
        <w:left w:val="none" w:sz="0" w:space="0" w:color="auto"/>
        <w:bottom w:val="none" w:sz="0" w:space="0" w:color="auto"/>
        <w:right w:val="none" w:sz="0" w:space="0" w:color="auto"/>
      </w:divBdr>
    </w:div>
    <w:div w:id="799998562">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317303957">
      <w:bodyDiv w:val="1"/>
      <w:marLeft w:val="0"/>
      <w:marRight w:val="0"/>
      <w:marTop w:val="0"/>
      <w:marBottom w:val="0"/>
      <w:divBdr>
        <w:top w:val="none" w:sz="0" w:space="0" w:color="auto"/>
        <w:left w:val="none" w:sz="0" w:space="0" w:color="auto"/>
        <w:bottom w:val="none" w:sz="0" w:space="0" w:color="auto"/>
        <w:right w:val="none" w:sz="0" w:space="0" w:color="auto"/>
      </w:divBdr>
    </w:div>
    <w:div w:id="1727483623">
      <w:bodyDiv w:val="1"/>
      <w:marLeft w:val="0"/>
      <w:marRight w:val="0"/>
      <w:marTop w:val="0"/>
      <w:marBottom w:val="0"/>
      <w:divBdr>
        <w:top w:val="none" w:sz="0" w:space="0" w:color="auto"/>
        <w:left w:val="none" w:sz="0" w:space="0" w:color="auto"/>
        <w:bottom w:val="none" w:sz="0" w:space="0" w:color="auto"/>
        <w:right w:val="none" w:sz="0" w:space="0" w:color="auto"/>
      </w:divBdr>
    </w:div>
    <w:div w:id="1803814832">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498</Words>
  <Characters>3139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Dietrich, U.</cp:lastModifiedBy>
  <cp:revision>4</cp:revision>
  <dcterms:created xsi:type="dcterms:W3CDTF">2026-09-15T08:27:00Z</dcterms:created>
  <dcterms:modified xsi:type="dcterms:W3CDTF">2026-09-15T10:33:00Z</dcterms:modified>
</cp:coreProperties>
</file>