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D52AA" w14:textId="77777777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D044D2">
        <w:rPr>
          <w:rFonts w:ascii="Arial" w:hAnsi="Arial" w:cs="Arial"/>
          <w:noProof/>
        </w:rPr>
        <w:t>12. August 2026</w:t>
      </w:r>
      <w:r>
        <w:rPr>
          <w:rFonts w:ascii="Arial" w:hAnsi="Arial" w:cs="Arial"/>
        </w:rPr>
        <w:fldChar w:fldCharType="end"/>
      </w:r>
    </w:p>
    <w:p w14:paraId="5CB8F668" w14:textId="04F58330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D044D2">
        <w:rPr>
          <w:rFonts w:ascii="Arial" w:hAnsi="Arial" w:cs="Arial"/>
          <w:b/>
          <w:bCs/>
        </w:rPr>
        <w:t>Einschulungen an Kelsterbachs Schulen</w:t>
      </w:r>
      <w:r w:rsidR="00C95744" w:rsidRPr="00C95744">
        <w:rPr>
          <w:rFonts w:ascii="Arial" w:hAnsi="Arial" w:cs="Arial"/>
          <w:b/>
          <w:bCs/>
        </w:rPr>
        <w:t xml:space="preserve"> </w:t>
      </w:r>
    </w:p>
    <w:p w14:paraId="4DC2027D" w14:textId="4EC867A1" w:rsidR="00D044D2" w:rsidRDefault="00D044D2" w:rsidP="00D044D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Anfang der Woche begann für </w:t>
      </w:r>
      <w:r w:rsidR="00C36582">
        <w:rPr>
          <w:rFonts w:ascii="Arial" w:hAnsi="Arial" w:cs="Arial"/>
        </w:rPr>
        <w:t>gut</w:t>
      </w:r>
      <w:r w:rsidR="008F0F1E">
        <w:rPr>
          <w:rFonts w:ascii="Arial" w:hAnsi="Arial" w:cs="Arial"/>
        </w:rPr>
        <w:t xml:space="preserve"> 170 </w:t>
      </w:r>
      <w:r w:rsidR="008F0F1E" w:rsidRPr="00D044D2">
        <w:rPr>
          <w:rFonts w:ascii="Arial" w:hAnsi="Arial" w:cs="Arial"/>
        </w:rPr>
        <w:t>Schülerinnen und Schüler</w:t>
      </w:r>
      <w:r w:rsidR="008F0F1E">
        <w:rPr>
          <w:rFonts w:ascii="Arial" w:hAnsi="Arial" w:cs="Arial"/>
        </w:rPr>
        <w:t xml:space="preserve"> der Ernst des Lebens – sie wurden in die 1. Klasse eingeschult. An der B</w:t>
      </w:r>
      <w:r w:rsidRPr="00D044D2">
        <w:rPr>
          <w:rFonts w:ascii="Arial" w:hAnsi="Arial" w:cs="Arial"/>
        </w:rPr>
        <w:t xml:space="preserve">ürgermeister-Hardt-Schule </w:t>
      </w:r>
      <w:r w:rsidR="008F0F1E">
        <w:rPr>
          <w:rFonts w:ascii="Arial" w:hAnsi="Arial" w:cs="Arial"/>
        </w:rPr>
        <w:t xml:space="preserve">wurden </w:t>
      </w:r>
      <w:r w:rsidRPr="00D044D2">
        <w:rPr>
          <w:rFonts w:ascii="Arial" w:hAnsi="Arial" w:cs="Arial"/>
        </w:rPr>
        <w:t>60 Schülerinnen und Schüler</w:t>
      </w:r>
      <w:r w:rsidR="008F0F1E">
        <w:rPr>
          <w:rFonts w:ascii="Arial" w:hAnsi="Arial" w:cs="Arial"/>
        </w:rPr>
        <w:t xml:space="preserve"> </w:t>
      </w:r>
      <w:r w:rsidR="003252EB">
        <w:rPr>
          <w:rFonts w:ascii="Arial" w:hAnsi="Arial" w:cs="Arial"/>
        </w:rPr>
        <w:t>an</w:t>
      </w:r>
      <w:r w:rsidR="008F0F1E">
        <w:rPr>
          <w:rFonts w:ascii="Arial" w:hAnsi="Arial" w:cs="Arial"/>
        </w:rPr>
        <w:t xml:space="preserve"> ihrem ersten Schultag begrüßt, an der </w:t>
      </w:r>
      <w:r w:rsidRPr="00D044D2">
        <w:rPr>
          <w:rFonts w:ascii="Arial" w:hAnsi="Arial" w:cs="Arial"/>
        </w:rPr>
        <w:t xml:space="preserve">Karl-Treutel-Schule </w:t>
      </w:r>
      <w:r w:rsidR="008F0F1E">
        <w:rPr>
          <w:rFonts w:ascii="Arial" w:hAnsi="Arial" w:cs="Arial"/>
        </w:rPr>
        <w:t xml:space="preserve">gehören </w:t>
      </w:r>
      <w:r w:rsidRPr="00D044D2">
        <w:rPr>
          <w:rFonts w:ascii="Arial" w:hAnsi="Arial" w:cs="Arial"/>
        </w:rPr>
        <w:t>112 Schülerinnen und Schüler</w:t>
      </w:r>
      <w:r w:rsidR="008F0F1E">
        <w:rPr>
          <w:rFonts w:ascii="Arial" w:hAnsi="Arial" w:cs="Arial"/>
        </w:rPr>
        <w:t xml:space="preserve"> zum Jahrgang 1, außerdem absolvieren </w:t>
      </w:r>
      <w:r w:rsidRPr="00D044D2">
        <w:rPr>
          <w:rFonts w:ascii="Arial" w:hAnsi="Arial" w:cs="Arial"/>
        </w:rPr>
        <w:t>13 Schülerinnen und Schüler d</w:t>
      </w:r>
      <w:r w:rsidR="008F0F1E">
        <w:rPr>
          <w:rFonts w:ascii="Arial" w:hAnsi="Arial" w:cs="Arial"/>
        </w:rPr>
        <w:t>i</w:t>
      </w:r>
      <w:r w:rsidRPr="00D044D2">
        <w:rPr>
          <w:rFonts w:ascii="Arial" w:hAnsi="Arial" w:cs="Arial"/>
        </w:rPr>
        <w:t>e Vorklasse</w:t>
      </w:r>
      <w:r w:rsidR="008F0F1E">
        <w:rPr>
          <w:rFonts w:ascii="Arial" w:hAnsi="Arial" w:cs="Arial"/>
        </w:rPr>
        <w:t>. Alle neuen Kelsterbacher ABC-Schützen erhielten ein Geschenk der Firma Amazon: eine Tüte, vollgepackt mit hochwertigen Schulsachen (Mäppchen</w:t>
      </w:r>
      <w:r w:rsidR="00C36582">
        <w:rPr>
          <w:rFonts w:ascii="Arial" w:hAnsi="Arial" w:cs="Arial"/>
        </w:rPr>
        <w:t xml:space="preserve"> mit Stiften und weiteren Utensilien</w:t>
      </w:r>
      <w:r w:rsidR="008F0F1E">
        <w:rPr>
          <w:rFonts w:ascii="Arial" w:hAnsi="Arial" w:cs="Arial"/>
        </w:rPr>
        <w:t xml:space="preserve">, Wasserfarbkasten, Zeichenblock, </w:t>
      </w:r>
      <w:r w:rsidR="00C36582">
        <w:rPr>
          <w:rFonts w:ascii="Arial" w:hAnsi="Arial" w:cs="Arial"/>
        </w:rPr>
        <w:t>Trinkflasche und Brotdose)</w:t>
      </w:r>
      <w:r w:rsidR="008F0F1E">
        <w:rPr>
          <w:rFonts w:ascii="Arial" w:hAnsi="Arial" w:cs="Arial"/>
        </w:rPr>
        <w:t xml:space="preserve">, die die Kinder sicher gut gebrauchen können. </w:t>
      </w:r>
    </w:p>
    <w:p w14:paraId="2BDA8FC0" w14:textId="44FF9EFF" w:rsidR="00D044D2" w:rsidRPr="007121C6" w:rsidRDefault="00C36582" w:rsidP="00D044D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Auch die beiden weiterführenden Schulen Kelsterbachs, die Integrierte Gesamtschule und die </w:t>
      </w:r>
      <w:r w:rsidRPr="00D044D2">
        <w:rPr>
          <w:rFonts w:ascii="Arial" w:hAnsi="Arial" w:cs="Arial"/>
        </w:rPr>
        <w:t>Karl-Krolopper-Schule</w:t>
      </w:r>
      <w:r>
        <w:rPr>
          <w:rFonts w:ascii="Arial" w:hAnsi="Arial" w:cs="Arial"/>
        </w:rPr>
        <w:t xml:space="preserve">, begrüßten neue </w:t>
      </w:r>
      <w:r w:rsidRPr="00D044D2">
        <w:rPr>
          <w:rFonts w:ascii="Arial" w:hAnsi="Arial" w:cs="Arial"/>
        </w:rPr>
        <w:t>Schülerinnen und Schüler</w:t>
      </w:r>
      <w:r>
        <w:rPr>
          <w:rFonts w:ascii="Arial" w:hAnsi="Arial" w:cs="Arial"/>
        </w:rPr>
        <w:t>, die jeweils die fünfte Klasse besuchen. An der IGS sind es 125 Kinder, an der KKS fünf. (wö)</w:t>
      </w:r>
    </w:p>
    <w:sectPr w:rsidR="00D044D2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BAB67" w14:textId="77777777" w:rsidR="00D044D2" w:rsidRDefault="00D044D2" w:rsidP="007121C6">
      <w:pPr>
        <w:spacing w:after="0" w:line="240" w:lineRule="auto"/>
      </w:pPr>
      <w:r>
        <w:separator/>
      </w:r>
    </w:p>
  </w:endnote>
  <w:endnote w:type="continuationSeparator" w:id="0">
    <w:p w14:paraId="7AD70174" w14:textId="77777777" w:rsidR="00D044D2" w:rsidRDefault="00D044D2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E192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4C199F24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(Ltg.)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0DFB00B9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6344E348" wp14:editId="64D0275B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082C4F9" wp14:editId="53CB420C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7B1AC0A" wp14:editId="3621C1C4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57681C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4141EF23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36A30" w14:textId="77777777" w:rsidR="00D044D2" w:rsidRDefault="00D044D2" w:rsidP="007121C6">
      <w:pPr>
        <w:spacing w:after="0" w:line="240" w:lineRule="auto"/>
      </w:pPr>
      <w:r>
        <w:separator/>
      </w:r>
    </w:p>
  </w:footnote>
  <w:footnote w:type="continuationSeparator" w:id="0">
    <w:p w14:paraId="1B6609A0" w14:textId="77777777" w:rsidR="00D044D2" w:rsidRDefault="00D044D2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3D44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4C18AF4" wp14:editId="0FFC75EE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9B54BC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attachedTemplate r:id="rId1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4D2"/>
    <w:rsid w:val="002125DB"/>
    <w:rsid w:val="002E6410"/>
    <w:rsid w:val="003252EB"/>
    <w:rsid w:val="004168BD"/>
    <w:rsid w:val="00537888"/>
    <w:rsid w:val="0059446B"/>
    <w:rsid w:val="007121C6"/>
    <w:rsid w:val="00727098"/>
    <w:rsid w:val="008414A6"/>
    <w:rsid w:val="0087529C"/>
    <w:rsid w:val="008F0D40"/>
    <w:rsid w:val="008F0F1E"/>
    <w:rsid w:val="00A858EC"/>
    <w:rsid w:val="00B90E05"/>
    <w:rsid w:val="00C36582"/>
    <w:rsid w:val="00C95744"/>
    <w:rsid w:val="00D044D2"/>
    <w:rsid w:val="00D172EF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FB4A3"/>
  <w15:chartTrackingRefBased/>
  <w15:docId w15:val="{79B51475-23CB-4082-8796-E6C1255F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erner\Documents\Benutzerdefinierte%20Office-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Vorlage-12-2023.dotx</Template>
  <TotalTime>0</TotalTime>
  <Pages>1</Pages>
  <Words>138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Woerner Andreas</dc:creator>
  <cp:keywords/>
  <dc:description/>
  <cp:lastModifiedBy>Woerner Andreas</cp:lastModifiedBy>
  <cp:revision>3</cp:revision>
  <cp:lastPrinted>2023-12-06T12:00:00Z</cp:lastPrinted>
  <dcterms:created xsi:type="dcterms:W3CDTF">2026-08-12T09:18:00Z</dcterms:created>
  <dcterms:modified xsi:type="dcterms:W3CDTF">2026-08-12T10:09:00Z</dcterms:modified>
</cp:coreProperties>
</file>