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303" w:rsidRDefault="00717303" w:rsidP="00717303">
      <w:r>
        <w:rPr>
          <w:noProof/>
        </w:rPr>
        <w:drawing>
          <wp:inline distT="0" distB="0" distL="0" distR="0" wp14:anchorId="045DA7CF">
            <wp:extent cx="921385" cy="1097915"/>
            <wp:effectExtent l="0" t="0" r="0" b="6985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097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17303">
        <w:rPr>
          <w:rFonts w:ascii="Times New Roman" w:hAnsi="Times New Roman"/>
          <w:b/>
          <w:sz w:val="44"/>
          <w:szCs w:val="44"/>
        </w:rPr>
        <w:t xml:space="preserve"> </w:t>
      </w:r>
      <w:r>
        <w:rPr>
          <w:rFonts w:ascii="Times New Roman" w:hAnsi="Times New Roman"/>
          <w:b/>
          <w:sz w:val="44"/>
          <w:szCs w:val="44"/>
        </w:rPr>
        <w:t xml:space="preserve">         </w:t>
      </w:r>
      <w:r w:rsidRPr="00717303">
        <w:rPr>
          <w:rFonts w:ascii="Times New Roman" w:hAnsi="Times New Roman"/>
          <w:b/>
          <w:sz w:val="40"/>
          <w:szCs w:val="40"/>
        </w:rPr>
        <w:t>Gemeinde Ostrhauderfehn</w:t>
      </w:r>
    </w:p>
    <w:p w:rsidR="00717303" w:rsidRDefault="00717303" w:rsidP="00717303"/>
    <w:p w:rsidR="00717303" w:rsidRPr="00902F48" w:rsidRDefault="00717303" w:rsidP="00717303">
      <w:pPr>
        <w:rPr>
          <w:rFonts w:ascii="Calibri" w:hAnsi="Calibri" w:cs="Calibri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 w:rsidR="002A40D4">
        <w:t xml:space="preserve">     </w:t>
      </w:r>
      <w:r w:rsidRPr="0071730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353DE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621F68">
        <w:rPr>
          <w:rFonts w:ascii="Times New Roman" w:hAnsi="Times New Roman"/>
        </w:rPr>
        <w:t xml:space="preserve"> </w:t>
      </w:r>
      <w:r w:rsidR="008717A6" w:rsidRPr="00902F48">
        <w:rPr>
          <w:rFonts w:ascii="Calibri" w:hAnsi="Calibri" w:cs="Calibri"/>
        </w:rPr>
        <w:t xml:space="preserve"> </w:t>
      </w:r>
      <w:r w:rsidR="00EC5843">
        <w:rPr>
          <w:rFonts w:ascii="Calibri" w:hAnsi="Calibri" w:cs="Calibri"/>
        </w:rPr>
        <w:t xml:space="preserve">  </w:t>
      </w:r>
      <w:r w:rsidR="0017496A">
        <w:rPr>
          <w:rFonts w:ascii="Calibri" w:hAnsi="Calibri" w:cs="Calibri"/>
        </w:rPr>
        <w:t>20</w:t>
      </w:r>
      <w:r w:rsidR="00C93495">
        <w:rPr>
          <w:rFonts w:ascii="Calibri" w:hAnsi="Calibri" w:cs="Calibri"/>
        </w:rPr>
        <w:t>.10</w:t>
      </w:r>
      <w:r w:rsidR="00F83BB5">
        <w:rPr>
          <w:rFonts w:ascii="Calibri" w:hAnsi="Calibri" w:cs="Calibri"/>
        </w:rPr>
        <w:t>.</w:t>
      </w:r>
      <w:r w:rsidR="00395066">
        <w:rPr>
          <w:rFonts w:ascii="Calibri" w:hAnsi="Calibri" w:cs="Calibri"/>
        </w:rPr>
        <w:t>2026</w:t>
      </w:r>
    </w:p>
    <w:p w:rsidR="00717303" w:rsidRPr="00902F48" w:rsidRDefault="00717303" w:rsidP="00717303">
      <w:pPr>
        <w:rPr>
          <w:rFonts w:ascii="Calibri" w:hAnsi="Calibri" w:cs="Calibri"/>
        </w:rPr>
      </w:pP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</w:r>
      <w:r w:rsidRPr="00902F48">
        <w:rPr>
          <w:rFonts w:ascii="Calibri" w:hAnsi="Calibri" w:cs="Calibri"/>
        </w:rPr>
        <w:tab/>
        <w:t xml:space="preserve">               </w:t>
      </w:r>
      <w:r w:rsidR="002A40D4">
        <w:rPr>
          <w:rFonts w:ascii="Calibri" w:hAnsi="Calibri" w:cs="Calibri"/>
        </w:rPr>
        <w:t xml:space="preserve"> </w:t>
      </w:r>
      <w:r w:rsidR="00CD4CA5">
        <w:rPr>
          <w:rFonts w:ascii="Calibri" w:hAnsi="Calibri" w:cs="Calibri"/>
        </w:rPr>
        <w:t xml:space="preserve">  </w:t>
      </w:r>
      <w:r w:rsidR="006141F1" w:rsidRPr="00902F48">
        <w:rPr>
          <w:rFonts w:ascii="Calibri" w:hAnsi="Calibri" w:cs="Calibri"/>
        </w:rPr>
        <w:t xml:space="preserve"> </w:t>
      </w:r>
      <w:r w:rsidR="00395066">
        <w:rPr>
          <w:rFonts w:ascii="Calibri" w:hAnsi="Calibri" w:cs="Calibri"/>
        </w:rPr>
        <w:t xml:space="preserve"> </w:t>
      </w:r>
      <w:r w:rsidR="002A40D4">
        <w:rPr>
          <w:rFonts w:ascii="Calibri" w:hAnsi="Calibri" w:cs="Calibri"/>
        </w:rPr>
        <w:t xml:space="preserve">      </w:t>
      </w:r>
      <w:r w:rsidR="006141F1" w:rsidRPr="00902F48">
        <w:rPr>
          <w:rFonts w:ascii="Calibri" w:hAnsi="Calibri" w:cs="Calibri"/>
        </w:rPr>
        <w:t xml:space="preserve"> </w:t>
      </w:r>
      <w:r w:rsidRPr="00902F48">
        <w:rPr>
          <w:rFonts w:ascii="Calibri" w:hAnsi="Calibri" w:cs="Calibri"/>
        </w:rPr>
        <w:t>Nr.</w:t>
      </w:r>
      <w:r w:rsidR="005A4C49">
        <w:rPr>
          <w:rFonts w:ascii="Calibri" w:hAnsi="Calibri" w:cs="Calibri"/>
        </w:rPr>
        <w:t xml:space="preserve"> </w:t>
      </w:r>
      <w:r w:rsidR="0017496A">
        <w:rPr>
          <w:rFonts w:ascii="Calibri" w:hAnsi="Calibri" w:cs="Calibri"/>
        </w:rPr>
        <w:t>20</w:t>
      </w:r>
      <w:r w:rsidR="00395066">
        <w:rPr>
          <w:rFonts w:ascii="Calibri" w:hAnsi="Calibri" w:cs="Calibri"/>
        </w:rPr>
        <w:t>/2026</w:t>
      </w:r>
    </w:p>
    <w:p w:rsidR="00A443CD" w:rsidRDefault="00A443CD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</w:p>
    <w:p w:rsidR="00A443CD" w:rsidRDefault="00A443CD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</w:p>
    <w:p w:rsidR="00A443CD" w:rsidRDefault="00A443CD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</w:p>
    <w:p w:rsidR="00C533B4" w:rsidRDefault="00C533B4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</w:p>
    <w:p w:rsidR="00C533B4" w:rsidRDefault="00C533B4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</w:p>
    <w:p w:rsidR="00626002" w:rsidRDefault="009E2D97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  <w:r w:rsidRPr="00902F48">
        <w:rPr>
          <w:rFonts w:ascii="Calibri" w:hAnsi="Calibri" w:cs="Calibri"/>
          <w:b/>
          <w:sz w:val="28"/>
          <w:szCs w:val="28"/>
        </w:rPr>
        <w:t>Pressemitteilung</w:t>
      </w:r>
    </w:p>
    <w:p w:rsidR="00801A66" w:rsidRDefault="00801A66" w:rsidP="00E806C9">
      <w:pPr>
        <w:spacing w:line="259" w:lineRule="auto"/>
        <w:jc w:val="both"/>
        <w:rPr>
          <w:rFonts w:ascii="Calibri" w:hAnsi="Calibri" w:cs="Calibri"/>
          <w:b/>
          <w:sz w:val="28"/>
          <w:szCs w:val="28"/>
        </w:rPr>
      </w:pPr>
    </w:p>
    <w:p w:rsidR="00801A66" w:rsidRPr="00D808B8" w:rsidRDefault="00801A66" w:rsidP="00801A66">
      <w:pPr>
        <w:spacing w:line="259" w:lineRule="auto"/>
        <w:jc w:val="both"/>
        <w:rPr>
          <w:rFonts w:ascii="Calibri" w:hAnsi="Calibri" w:cs="Calibri"/>
        </w:rPr>
      </w:pPr>
    </w:p>
    <w:p w:rsidR="00B3016D" w:rsidRPr="00B3016D" w:rsidRDefault="00B3016D" w:rsidP="00B3016D">
      <w:pPr>
        <w:spacing w:line="259" w:lineRule="auto"/>
        <w:rPr>
          <w:rFonts w:ascii="Segoe UI Symbol" w:hAnsi="Segoe UI Symbol" w:cs="Segoe UI Symbol"/>
          <w:b/>
        </w:rPr>
      </w:pPr>
      <w:r w:rsidRPr="00B3016D">
        <w:rPr>
          <w:rFonts w:ascii="Calibri" w:hAnsi="Calibri" w:cs="Calibri"/>
          <w:b/>
        </w:rPr>
        <w:t>Kostenlose Laubabgabe</w:t>
      </w:r>
    </w:p>
    <w:p w:rsidR="00B3016D" w:rsidRPr="00B3016D" w:rsidRDefault="00B3016D" w:rsidP="00B3016D">
      <w:pPr>
        <w:spacing w:line="259" w:lineRule="auto"/>
        <w:rPr>
          <w:rFonts w:ascii="Calibri" w:hAnsi="Calibri" w:cs="Calibri"/>
        </w:rPr>
      </w:pPr>
    </w:p>
    <w:p w:rsidR="00B3016D" w:rsidRPr="00B3016D" w:rsidRDefault="00B3016D" w:rsidP="00B3016D">
      <w:pPr>
        <w:spacing w:line="259" w:lineRule="auto"/>
        <w:rPr>
          <w:rFonts w:ascii="Calibri" w:hAnsi="Calibri" w:cs="Calibri"/>
        </w:rPr>
      </w:pPr>
      <w:r w:rsidRPr="00B3016D">
        <w:rPr>
          <w:rFonts w:ascii="Calibri" w:hAnsi="Calibri" w:cs="Calibri"/>
        </w:rPr>
        <w:t xml:space="preserve">Die Gemeinde Ostrhauderfehn bietet ihren Bürgerinnen und Bürgern an, das von öffentlichen Straßen, Wegen und Plätzen anfallende Laub kostenlos auf dem Bauhof, Hauptstraße 117, Ostrhauderfehn, zu entsorgen. </w:t>
      </w:r>
    </w:p>
    <w:p w:rsidR="00B3016D" w:rsidRPr="00B3016D" w:rsidRDefault="00B3016D" w:rsidP="00B3016D">
      <w:pPr>
        <w:spacing w:line="259" w:lineRule="auto"/>
        <w:rPr>
          <w:rFonts w:ascii="Calibri" w:hAnsi="Calibri" w:cs="Calibri"/>
        </w:rPr>
      </w:pPr>
      <w:r w:rsidRPr="00B3016D">
        <w:rPr>
          <w:rFonts w:ascii="Calibri" w:hAnsi="Calibri" w:cs="Calibri"/>
        </w:rPr>
        <w:t>Es wird darauf hingewiesen, dass das Laub nicht mit Heckenschnitt, Gartenabfällen oder sonstigen Stoffen vermischt werden darf, da ansonsten die Annahme verweigert wird.</w:t>
      </w:r>
    </w:p>
    <w:p w:rsidR="00B3016D" w:rsidRPr="00B3016D" w:rsidRDefault="00B3016D" w:rsidP="00B3016D">
      <w:pPr>
        <w:spacing w:line="259" w:lineRule="auto"/>
        <w:rPr>
          <w:rFonts w:ascii="Calibri" w:hAnsi="Calibri" w:cs="Calibri"/>
        </w:rPr>
      </w:pPr>
      <w:r w:rsidRPr="00B3016D">
        <w:rPr>
          <w:rFonts w:ascii="Calibri" w:hAnsi="Calibri" w:cs="Calibri"/>
        </w:rPr>
        <w:t xml:space="preserve">Für Fragen steht die Verwaltung des Bauhofes unter der </w:t>
      </w:r>
      <w:r>
        <w:rPr>
          <w:rFonts w:ascii="Calibri" w:hAnsi="Calibri" w:cs="Calibri"/>
        </w:rPr>
        <w:t>Rufnummer</w:t>
      </w:r>
      <w:r w:rsidRPr="00B3016D">
        <w:rPr>
          <w:rFonts w:ascii="Calibri" w:hAnsi="Calibri" w:cs="Calibri"/>
        </w:rPr>
        <w:t xml:space="preserve"> 04952/8051451 oder 8051450 zur Verfügung.</w:t>
      </w:r>
    </w:p>
    <w:p w:rsidR="00B3016D" w:rsidRDefault="00B3016D" w:rsidP="00B3016D">
      <w:pPr>
        <w:spacing w:line="259" w:lineRule="auto"/>
        <w:rPr>
          <w:rFonts w:ascii="Segoe UI Symbol" w:hAnsi="Segoe UI Symbol" w:cs="Segoe UI Symbol"/>
        </w:rPr>
      </w:pPr>
    </w:p>
    <w:p w:rsidR="00B3016D" w:rsidRPr="00B3016D" w:rsidRDefault="00B3016D" w:rsidP="00B3016D">
      <w:pPr>
        <w:spacing w:line="259" w:lineRule="auto"/>
        <w:rPr>
          <w:rFonts w:ascii="Calibri" w:hAnsi="Calibri" w:cs="Calibri"/>
        </w:rPr>
      </w:pPr>
      <w:r w:rsidRPr="00B3016D">
        <w:rPr>
          <w:rFonts w:ascii="Calibri" w:hAnsi="Calibri" w:cs="Calibri"/>
        </w:rPr>
        <w:t>Abgabetermine</w:t>
      </w:r>
    </w:p>
    <w:p w:rsidR="00B3016D" w:rsidRPr="00B3016D" w:rsidRDefault="00B3016D" w:rsidP="00B3016D">
      <w:pPr>
        <w:spacing w:line="259" w:lineRule="auto"/>
        <w:rPr>
          <w:rFonts w:ascii="Calibri" w:hAnsi="Calibri" w:cs="Calibri"/>
        </w:rPr>
      </w:pPr>
      <w:r w:rsidRPr="00B3016D">
        <w:rPr>
          <w:rFonts w:ascii="Calibri" w:hAnsi="Calibri" w:cs="Calibri"/>
        </w:rPr>
        <w:t>04.11., 18.11., 02.12., 15.12.2026 sowie 06.01. und 13.01.2027 jeweils in der Zeit von 08:00 bis 15:00 Uhr und</w:t>
      </w:r>
    </w:p>
    <w:p w:rsidR="00A318C6" w:rsidRDefault="00B3016D" w:rsidP="00B3016D">
      <w:pPr>
        <w:spacing w:line="259" w:lineRule="auto"/>
        <w:rPr>
          <w:rFonts w:ascii="Calibri" w:hAnsi="Calibri" w:cs="Calibri"/>
        </w:rPr>
      </w:pPr>
      <w:r w:rsidRPr="00B3016D">
        <w:rPr>
          <w:rFonts w:ascii="Calibri" w:hAnsi="Calibri" w:cs="Calibri"/>
        </w:rPr>
        <w:t>14.11., 28.11. und 12.12.2026 jeweils in der Zeit von 09:00 bis 12:00 Uhr</w:t>
      </w:r>
    </w:p>
    <w:p w:rsidR="00476CF1" w:rsidRPr="00801A66" w:rsidRDefault="00A318C6" w:rsidP="00A443CD">
      <w:pPr>
        <w:spacing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A443CD" w:rsidRPr="00801A66" w:rsidRDefault="00A443CD" w:rsidP="00A443CD">
      <w:pPr>
        <w:spacing w:line="259" w:lineRule="auto"/>
        <w:rPr>
          <w:rFonts w:ascii="Calibri" w:hAnsi="Calibri" w:cs="Calibri"/>
        </w:rPr>
      </w:pPr>
    </w:p>
    <w:p w:rsidR="00131D9C" w:rsidRDefault="00131D9C" w:rsidP="00717303">
      <w:pPr>
        <w:spacing w:after="100" w:afterAutospacing="1"/>
        <w:rPr>
          <w:rFonts w:asciiTheme="minorHAnsi" w:hAnsiTheme="minorHAnsi" w:cstheme="minorHAnsi"/>
          <w:sz w:val="16"/>
          <w:szCs w:val="16"/>
        </w:rPr>
      </w:pPr>
    </w:p>
    <w:p w:rsidR="00801A66" w:rsidRDefault="00801A66" w:rsidP="00717303">
      <w:pPr>
        <w:spacing w:after="100" w:afterAutospacing="1"/>
        <w:rPr>
          <w:rFonts w:asciiTheme="minorHAnsi" w:hAnsiTheme="minorHAnsi" w:cstheme="minorHAnsi"/>
          <w:sz w:val="16"/>
          <w:szCs w:val="16"/>
        </w:rPr>
      </w:pPr>
    </w:p>
    <w:p w:rsidR="00A443CD" w:rsidRDefault="00A443CD" w:rsidP="00717303">
      <w:pPr>
        <w:spacing w:after="100" w:afterAutospacing="1"/>
        <w:rPr>
          <w:rFonts w:asciiTheme="minorHAnsi" w:hAnsiTheme="minorHAnsi" w:cstheme="minorHAnsi"/>
          <w:sz w:val="16"/>
          <w:szCs w:val="16"/>
        </w:rPr>
      </w:pPr>
    </w:p>
    <w:p w:rsidR="00A443CD" w:rsidRDefault="00A443CD" w:rsidP="00717303">
      <w:pPr>
        <w:spacing w:after="100" w:afterAutospacing="1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</w:p>
    <w:p w:rsidR="00A443CD" w:rsidRDefault="00A443CD" w:rsidP="00717303">
      <w:pPr>
        <w:spacing w:after="100" w:afterAutospacing="1"/>
        <w:rPr>
          <w:rFonts w:asciiTheme="minorHAnsi" w:hAnsiTheme="minorHAnsi" w:cstheme="minorHAnsi"/>
          <w:sz w:val="16"/>
          <w:szCs w:val="16"/>
        </w:rPr>
      </w:pPr>
    </w:p>
    <w:p w:rsidR="00056376" w:rsidRPr="00902F48" w:rsidRDefault="002D65DC" w:rsidP="00717303">
      <w:pPr>
        <w:spacing w:after="100" w:afterAutospacing="1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A</w:t>
      </w:r>
      <w:r w:rsidR="00717303" w:rsidRPr="00902F48">
        <w:rPr>
          <w:rFonts w:asciiTheme="minorHAnsi" w:hAnsiTheme="minorHAnsi" w:cstheme="minorHAnsi"/>
          <w:sz w:val="16"/>
          <w:szCs w:val="16"/>
        </w:rPr>
        <w:t>uskünfte erteilt:</w:t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  <w:t>Günter Harders</w:t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  <w:t>Gemeinde Ostrhauderfehn</w:t>
      </w:r>
      <w:r w:rsidR="00717303" w:rsidRPr="00902F48">
        <w:rPr>
          <w:rFonts w:asciiTheme="minorHAnsi" w:hAnsiTheme="minorHAnsi" w:cstheme="minorHAnsi"/>
          <w:sz w:val="16"/>
          <w:szCs w:val="16"/>
        </w:rPr>
        <w:br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  <w:t>Bürgermeister</w:t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54A58" w:rsidRPr="00902F48">
        <w:rPr>
          <w:rFonts w:asciiTheme="minorHAnsi" w:hAnsiTheme="minorHAnsi" w:cstheme="minorHAnsi"/>
          <w:sz w:val="16"/>
          <w:szCs w:val="16"/>
        </w:rPr>
        <w:t>Hauptstraße 117</w:t>
      </w:r>
      <w:r w:rsidR="00754A58" w:rsidRPr="00902F48">
        <w:rPr>
          <w:rFonts w:asciiTheme="minorHAnsi" w:hAnsiTheme="minorHAnsi" w:cstheme="minorHAnsi"/>
          <w:sz w:val="16"/>
          <w:szCs w:val="16"/>
        </w:rPr>
        <w:br/>
      </w:r>
      <w:r w:rsidR="00754A58" w:rsidRPr="00902F48">
        <w:rPr>
          <w:rFonts w:asciiTheme="minorHAnsi" w:hAnsiTheme="minorHAnsi" w:cstheme="minorHAnsi"/>
          <w:sz w:val="16"/>
          <w:szCs w:val="16"/>
        </w:rPr>
        <w:tab/>
      </w:r>
      <w:r w:rsidR="00754A58" w:rsidRPr="00902F48">
        <w:rPr>
          <w:rFonts w:asciiTheme="minorHAnsi" w:hAnsiTheme="minorHAnsi" w:cstheme="minorHAnsi"/>
          <w:sz w:val="16"/>
          <w:szCs w:val="16"/>
        </w:rPr>
        <w:tab/>
        <w:t>04952/8051000</w:t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  <w:t>26842 Ostrhauderfehn</w:t>
      </w:r>
      <w:r w:rsidR="00717303" w:rsidRPr="00902F48">
        <w:rPr>
          <w:rFonts w:asciiTheme="minorHAnsi" w:hAnsiTheme="minorHAnsi" w:cstheme="minorHAnsi"/>
          <w:sz w:val="16"/>
          <w:szCs w:val="16"/>
        </w:rPr>
        <w:br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hyperlink r:id="rId6" w:history="1">
        <w:r w:rsidR="00717303" w:rsidRPr="00902F48">
          <w:rPr>
            <w:rStyle w:val="Hyperlink"/>
            <w:rFonts w:asciiTheme="minorHAnsi" w:hAnsiTheme="minorHAnsi" w:cstheme="minorHAnsi"/>
            <w:sz w:val="16"/>
            <w:szCs w:val="16"/>
          </w:rPr>
          <w:t>harders@ostrhauderfehn.de</w:t>
        </w:r>
      </w:hyperlink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</w:r>
      <w:r w:rsidR="00717303" w:rsidRPr="00902F48">
        <w:rPr>
          <w:rFonts w:asciiTheme="minorHAnsi" w:hAnsiTheme="minorHAnsi" w:cstheme="minorHAnsi"/>
          <w:sz w:val="16"/>
          <w:szCs w:val="16"/>
        </w:rPr>
        <w:tab/>
        <w:t>04952/8050</w:t>
      </w:r>
    </w:p>
    <w:sectPr w:rsidR="00056376" w:rsidRPr="00902F48" w:rsidSect="00F56529">
      <w:pgSz w:w="11906" w:h="16838"/>
      <w:pgMar w:top="1417" w:right="2408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19101DDC"/>
    <w:multiLevelType w:val="multilevel"/>
    <w:tmpl w:val="7DE8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B7368"/>
    <w:multiLevelType w:val="hybridMultilevel"/>
    <w:tmpl w:val="79FC3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12DC4"/>
    <w:multiLevelType w:val="multilevel"/>
    <w:tmpl w:val="0D38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303"/>
    <w:rsid w:val="00017FE8"/>
    <w:rsid w:val="000248E5"/>
    <w:rsid w:val="000265FE"/>
    <w:rsid w:val="00027FBA"/>
    <w:rsid w:val="00050FFE"/>
    <w:rsid w:val="00051852"/>
    <w:rsid w:val="00053301"/>
    <w:rsid w:val="000559D2"/>
    <w:rsid w:val="00056376"/>
    <w:rsid w:val="00057B37"/>
    <w:rsid w:val="00061762"/>
    <w:rsid w:val="00094C28"/>
    <w:rsid w:val="00096109"/>
    <w:rsid w:val="00096CEF"/>
    <w:rsid w:val="00097815"/>
    <w:rsid w:val="000A0AB0"/>
    <w:rsid w:val="000A3769"/>
    <w:rsid w:val="000A74D4"/>
    <w:rsid w:val="000C0675"/>
    <w:rsid w:val="000D2CC5"/>
    <w:rsid w:val="000E7CA5"/>
    <w:rsid w:val="000F3151"/>
    <w:rsid w:val="00102456"/>
    <w:rsid w:val="00105371"/>
    <w:rsid w:val="00111465"/>
    <w:rsid w:val="00127CE3"/>
    <w:rsid w:val="00131D9C"/>
    <w:rsid w:val="00140539"/>
    <w:rsid w:val="00144063"/>
    <w:rsid w:val="001512A9"/>
    <w:rsid w:val="00153863"/>
    <w:rsid w:val="00154A99"/>
    <w:rsid w:val="0017496A"/>
    <w:rsid w:val="00176FAD"/>
    <w:rsid w:val="001820A1"/>
    <w:rsid w:val="00187177"/>
    <w:rsid w:val="00194F88"/>
    <w:rsid w:val="001D5234"/>
    <w:rsid w:val="001D6DC5"/>
    <w:rsid w:val="001E6A3A"/>
    <w:rsid w:val="001F2303"/>
    <w:rsid w:val="001F4B8C"/>
    <w:rsid w:val="00201594"/>
    <w:rsid w:val="00203D39"/>
    <w:rsid w:val="00206E80"/>
    <w:rsid w:val="0021512D"/>
    <w:rsid w:val="00225235"/>
    <w:rsid w:val="00234F5F"/>
    <w:rsid w:val="0023583F"/>
    <w:rsid w:val="002363F5"/>
    <w:rsid w:val="00236D05"/>
    <w:rsid w:val="00237DEB"/>
    <w:rsid w:val="00251A22"/>
    <w:rsid w:val="00257C8A"/>
    <w:rsid w:val="002702A2"/>
    <w:rsid w:val="00282103"/>
    <w:rsid w:val="002947B2"/>
    <w:rsid w:val="002A40D4"/>
    <w:rsid w:val="002A6599"/>
    <w:rsid w:val="002B251D"/>
    <w:rsid w:val="002C48CD"/>
    <w:rsid w:val="002D39F4"/>
    <w:rsid w:val="002D65DC"/>
    <w:rsid w:val="002E31BF"/>
    <w:rsid w:val="003402F6"/>
    <w:rsid w:val="003520CB"/>
    <w:rsid w:val="00353DE5"/>
    <w:rsid w:val="00354551"/>
    <w:rsid w:val="003635B5"/>
    <w:rsid w:val="00372B66"/>
    <w:rsid w:val="00381BF1"/>
    <w:rsid w:val="00383FF1"/>
    <w:rsid w:val="00393A23"/>
    <w:rsid w:val="00395066"/>
    <w:rsid w:val="00397223"/>
    <w:rsid w:val="003C7FEE"/>
    <w:rsid w:val="003D6460"/>
    <w:rsid w:val="003E0A94"/>
    <w:rsid w:val="003F128B"/>
    <w:rsid w:val="003F403B"/>
    <w:rsid w:val="00407CD2"/>
    <w:rsid w:val="00412F40"/>
    <w:rsid w:val="00413A67"/>
    <w:rsid w:val="00417E17"/>
    <w:rsid w:val="00420360"/>
    <w:rsid w:val="004431D1"/>
    <w:rsid w:val="00472AA7"/>
    <w:rsid w:val="00476CF1"/>
    <w:rsid w:val="0048045A"/>
    <w:rsid w:val="004941D4"/>
    <w:rsid w:val="004D1156"/>
    <w:rsid w:val="004D6473"/>
    <w:rsid w:val="004E37F0"/>
    <w:rsid w:val="004E3B28"/>
    <w:rsid w:val="004F5996"/>
    <w:rsid w:val="0051293D"/>
    <w:rsid w:val="00515DBF"/>
    <w:rsid w:val="00520D7F"/>
    <w:rsid w:val="00521D97"/>
    <w:rsid w:val="00522F3F"/>
    <w:rsid w:val="0055109C"/>
    <w:rsid w:val="005636DE"/>
    <w:rsid w:val="005834AC"/>
    <w:rsid w:val="005A4C49"/>
    <w:rsid w:val="005C356F"/>
    <w:rsid w:val="005C7E10"/>
    <w:rsid w:val="005D0F51"/>
    <w:rsid w:val="005D2A9B"/>
    <w:rsid w:val="005D4126"/>
    <w:rsid w:val="005F764F"/>
    <w:rsid w:val="00607CF8"/>
    <w:rsid w:val="00613137"/>
    <w:rsid w:val="006141F1"/>
    <w:rsid w:val="00621F68"/>
    <w:rsid w:val="006244F7"/>
    <w:rsid w:val="006250B6"/>
    <w:rsid w:val="00626002"/>
    <w:rsid w:val="006272C4"/>
    <w:rsid w:val="00644FDD"/>
    <w:rsid w:val="00672089"/>
    <w:rsid w:val="006A6654"/>
    <w:rsid w:val="006A78C6"/>
    <w:rsid w:val="006D177F"/>
    <w:rsid w:val="006D627C"/>
    <w:rsid w:val="006E2478"/>
    <w:rsid w:val="006F0C98"/>
    <w:rsid w:val="00717303"/>
    <w:rsid w:val="007204E5"/>
    <w:rsid w:val="00730271"/>
    <w:rsid w:val="0073085A"/>
    <w:rsid w:val="00735C03"/>
    <w:rsid w:val="0074226C"/>
    <w:rsid w:val="00743FA4"/>
    <w:rsid w:val="00746B60"/>
    <w:rsid w:val="00754A58"/>
    <w:rsid w:val="00781A4F"/>
    <w:rsid w:val="0079281A"/>
    <w:rsid w:val="007946A7"/>
    <w:rsid w:val="007C4EEC"/>
    <w:rsid w:val="007E15D6"/>
    <w:rsid w:val="007E201F"/>
    <w:rsid w:val="007F0DC4"/>
    <w:rsid w:val="00801A66"/>
    <w:rsid w:val="00816B8E"/>
    <w:rsid w:val="008209AB"/>
    <w:rsid w:val="00825FDC"/>
    <w:rsid w:val="00832216"/>
    <w:rsid w:val="00834411"/>
    <w:rsid w:val="0084353E"/>
    <w:rsid w:val="008435CE"/>
    <w:rsid w:val="00844124"/>
    <w:rsid w:val="008459C5"/>
    <w:rsid w:val="00852C58"/>
    <w:rsid w:val="008676F0"/>
    <w:rsid w:val="008717A6"/>
    <w:rsid w:val="0087346B"/>
    <w:rsid w:val="00893B6E"/>
    <w:rsid w:val="0089752C"/>
    <w:rsid w:val="008C3844"/>
    <w:rsid w:val="008C616A"/>
    <w:rsid w:val="008E059C"/>
    <w:rsid w:val="00902F48"/>
    <w:rsid w:val="00906B62"/>
    <w:rsid w:val="0091165D"/>
    <w:rsid w:val="00917EA3"/>
    <w:rsid w:val="009222C4"/>
    <w:rsid w:val="009324D2"/>
    <w:rsid w:val="00932652"/>
    <w:rsid w:val="00946F84"/>
    <w:rsid w:val="009575CC"/>
    <w:rsid w:val="00957F51"/>
    <w:rsid w:val="009711D2"/>
    <w:rsid w:val="00972FE2"/>
    <w:rsid w:val="00984390"/>
    <w:rsid w:val="009A2050"/>
    <w:rsid w:val="009E2D97"/>
    <w:rsid w:val="009F0CA3"/>
    <w:rsid w:val="009F6B8A"/>
    <w:rsid w:val="00A04A26"/>
    <w:rsid w:val="00A05042"/>
    <w:rsid w:val="00A209AF"/>
    <w:rsid w:val="00A20E1E"/>
    <w:rsid w:val="00A270F5"/>
    <w:rsid w:val="00A27855"/>
    <w:rsid w:val="00A318C6"/>
    <w:rsid w:val="00A40CE9"/>
    <w:rsid w:val="00A443CD"/>
    <w:rsid w:val="00A70579"/>
    <w:rsid w:val="00A738B4"/>
    <w:rsid w:val="00A75EB6"/>
    <w:rsid w:val="00AA5FA5"/>
    <w:rsid w:val="00AB2F3D"/>
    <w:rsid w:val="00AB6712"/>
    <w:rsid w:val="00AD249D"/>
    <w:rsid w:val="00AE1215"/>
    <w:rsid w:val="00AE186D"/>
    <w:rsid w:val="00AE2E65"/>
    <w:rsid w:val="00AE5CC5"/>
    <w:rsid w:val="00AF5033"/>
    <w:rsid w:val="00AF7495"/>
    <w:rsid w:val="00B3016D"/>
    <w:rsid w:val="00B30885"/>
    <w:rsid w:val="00B346AF"/>
    <w:rsid w:val="00B376AC"/>
    <w:rsid w:val="00B411D9"/>
    <w:rsid w:val="00B462FA"/>
    <w:rsid w:val="00B62121"/>
    <w:rsid w:val="00B6322B"/>
    <w:rsid w:val="00B715F2"/>
    <w:rsid w:val="00B7423D"/>
    <w:rsid w:val="00B90068"/>
    <w:rsid w:val="00BA2F19"/>
    <w:rsid w:val="00BA5EEC"/>
    <w:rsid w:val="00BB38DA"/>
    <w:rsid w:val="00BB4CA8"/>
    <w:rsid w:val="00BB5F32"/>
    <w:rsid w:val="00BC4381"/>
    <w:rsid w:val="00BC6A92"/>
    <w:rsid w:val="00BE099A"/>
    <w:rsid w:val="00BE4698"/>
    <w:rsid w:val="00BF5506"/>
    <w:rsid w:val="00C0431E"/>
    <w:rsid w:val="00C07294"/>
    <w:rsid w:val="00C14282"/>
    <w:rsid w:val="00C22AAE"/>
    <w:rsid w:val="00C27124"/>
    <w:rsid w:val="00C31C52"/>
    <w:rsid w:val="00C37473"/>
    <w:rsid w:val="00C401B7"/>
    <w:rsid w:val="00C45EAE"/>
    <w:rsid w:val="00C533B4"/>
    <w:rsid w:val="00C555C0"/>
    <w:rsid w:val="00C6279A"/>
    <w:rsid w:val="00C73802"/>
    <w:rsid w:val="00C74D34"/>
    <w:rsid w:val="00C82357"/>
    <w:rsid w:val="00C84834"/>
    <w:rsid w:val="00C84C79"/>
    <w:rsid w:val="00C93495"/>
    <w:rsid w:val="00C94657"/>
    <w:rsid w:val="00C9697E"/>
    <w:rsid w:val="00CD4CA5"/>
    <w:rsid w:val="00CF0702"/>
    <w:rsid w:val="00D02B46"/>
    <w:rsid w:val="00D10DF6"/>
    <w:rsid w:val="00D11327"/>
    <w:rsid w:val="00D139F1"/>
    <w:rsid w:val="00D14504"/>
    <w:rsid w:val="00D40C09"/>
    <w:rsid w:val="00D41F8E"/>
    <w:rsid w:val="00D55822"/>
    <w:rsid w:val="00D6188D"/>
    <w:rsid w:val="00D67EDE"/>
    <w:rsid w:val="00D808B8"/>
    <w:rsid w:val="00D92193"/>
    <w:rsid w:val="00D9277E"/>
    <w:rsid w:val="00D96075"/>
    <w:rsid w:val="00DA7C4E"/>
    <w:rsid w:val="00DB5C1C"/>
    <w:rsid w:val="00DC3857"/>
    <w:rsid w:val="00DD07F6"/>
    <w:rsid w:val="00DD3EF5"/>
    <w:rsid w:val="00DE7001"/>
    <w:rsid w:val="00DF0269"/>
    <w:rsid w:val="00DF07AA"/>
    <w:rsid w:val="00DF1AB5"/>
    <w:rsid w:val="00DF603E"/>
    <w:rsid w:val="00E01718"/>
    <w:rsid w:val="00E04E52"/>
    <w:rsid w:val="00E064AB"/>
    <w:rsid w:val="00E159B6"/>
    <w:rsid w:val="00E32F82"/>
    <w:rsid w:val="00E4162E"/>
    <w:rsid w:val="00E41804"/>
    <w:rsid w:val="00E508F2"/>
    <w:rsid w:val="00E579A3"/>
    <w:rsid w:val="00E7692A"/>
    <w:rsid w:val="00E806C9"/>
    <w:rsid w:val="00E9099C"/>
    <w:rsid w:val="00EB2D8D"/>
    <w:rsid w:val="00EC3C50"/>
    <w:rsid w:val="00EC4F31"/>
    <w:rsid w:val="00EC5843"/>
    <w:rsid w:val="00ED10AC"/>
    <w:rsid w:val="00EF25A4"/>
    <w:rsid w:val="00EF4164"/>
    <w:rsid w:val="00EF6A0E"/>
    <w:rsid w:val="00F25ECB"/>
    <w:rsid w:val="00F2735A"/>
    <w:rsid w:val="00F40316"/>
    <w:rsid w:val="00F533A8"/>
    <w:rsid w:val="00F56529"/>
    <w:rsid w:val="00F60004"/>
    <w:rsid w:val="00F65935"/>
    <w:rsid w:val="00F704A3"/>
    <w:rsid w:val="00F83BB5"/>
    <w:rsid w:val="00F95DB4"/>
    <w:rsid w:val="00FA6795"/>
    <w:rsid w:val="00FD1531"/>
    <w:rsid w:val="00FE16BC"/>
    <w:rsid w:val="00FE455E"/>
    <w:rsid w:val="00FE6855"/>
    <w:rsid w:val="00FF2A60"/>
    <w:rsid w:val="00F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3E6008-A22F-43F3-9178-235BEE37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717303"/>
    <w:rPr>
      <w:color w:val="0563C1" w:themeColor="hyperlink"/>
      <w:u w:val="single"/>
    </w:rPr>
  </w:style>
  <w:style w:type="paragraph" w:styleId="Textkrper">
    <w:name w:val="Body Text"/>
    <w:basedOn w:val="Standard"/>
    <w:link w:val="TextkrperZchn"/>
    <w:rsid w:val="00E4162E"/>
    <w:pPr>
      <w:tabs>
        <w:tab w:val="left" w:pos="6521"/>
      </w:tabs>
    </w:pPr>
    <w:rPr>
      <w:rFonts w:ascii="Times New Roman" w:hAnsi="Times New Roman"/>
      <w:sz w:val="18"/>
      <w:szCs w:val="20"/>
    </w:rPr>
  </w:style>
  <w:style w:type="character" w:customStyle="1" w:styleId="TextkrperZchn">
    <w:name w:val="Textkörper Zchn"/>
    <w:basedOn w:val="Absatz-Standardschriftart"/>
    <w:link w:val="Textkrper"/>
    <w:rsid w:val="00E4162E"/>
    <w:rPr>
      <w:sz w:val="18"/>
    </w:rPr>
  </w:style>
  <w:style w:type="paragraph" w:styleId="Sprechblasentext">
    <w:name w:val="Balloon Text"/>
    <w:basedOn w:val="Standard"/>
    <w:link w:val="SprechblasentextZchn"/>
    <w:rsid w:val="001D523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1D5234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187177"/>
    <w:pPr>
      <w:spacing w:before="100" w:beforeAutospacing="1" w:after="100" w:afterAutospacing="1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E579A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F56529"/>
    <w:rPr>
      <w:rFonts w:ascii="Calibri" w:eastAsia="Calibri" w:hAnsi="Calibri"/>
      <w:kern w:val="2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1D6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rders@ostrhauderfehn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Vorlagen\Winword\Normal%20al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alt.dot</Template>
  <TotalTime>0</TotalTime>
  <Pages>1</Pages>
  <Words>148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Ostrhauderfehn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Waden</dc:creator>
  <cp:keywords/>
  <dc:description/>
  <cp:lastModifiedBy>Gerta Waden - Gemeinde Ostrhauderfehn</cp:lastModifiedBy>
  <cp:revision>65</cp:revision>
  <cp:lastPrinted>2023-01-06T10:11:00Z</cp:lastPrinted>
  <dcterms:created xsi:type="dcterms:W3CDTF">2026-02-03T09:40:00Z</dcterms:created>
  <dcterms:modified xsi:type="dcterms:W3CDTF">2026-10-20T13:18:00Z</dcterms:modified>
</cp:coreProperties>
</file>